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FD3A" w14:textId="4688E411" w:rsidR="00BA7623" w:rsidRPr="00B83670" w:rsidRDefault="00E842B8" w:rsidP="000508F1">
      <w:r>
        <w:rPr>
          <w:noProof/>
        </w:rPr>
        <w:drawing>
          <wp:inline distT="0" distB="0" distL="0" distR="0" wp14:anchorId="0CA22CFB" wp14:editId="44A453A1">
            <wp:extent cx="2626242" cy="1052366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B2" w:rsidRPr="00B836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A65008A" wp14:editId="6878E85B">
            <wp:simplePos x="0" y="0"/>
            <wp:positionH relativeFrom="column">
              <wp:posOffset>-208887</wp:posOffset>
            </wp:positionH>
            <wp:positionV relativeFrom="paragraph">
              <wp:posOffset>1251898</wp:posOffset>
            </wp:positionV>
            <wp:extent cx="6710045" cy="3943985"/>
            <wp:effectExtent l="57150" t="57150" r="90805" b="9461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tl" rotWithShape="0">
                        <a:schemeClr val="tx2">
                          <a:lumMod val="40000"/>
                          <a:lumOff val="60000"/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E9"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988F6" wp14:editId="50A67EF0">
                <wp:simplePos x="0" y="0"/>
                <wp:positionH relativeFrom="margin">
                  <wp:posOffset>6495415</wp:posOffset>
                </wp:positionH>
                <wp:positionV relativeFrom="margin">
                  <wp:posOffset>-226324</wp:posOffset>
                </wp:positionV>
                <wp:extent cx="254635" cy="6312535"/>
                <wp:effectExtent l="0" t="0" r="0" b="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6312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3E9D" id="Obdĺžnik 8" o:spid="_x0000_s1026" style="position:absolute;margin-left:511.45pt;margin-top:-17.8pt;width:20.05pt;height:4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" fillcolor="#92d050" stroked="f" strokeweight="1.5pt">
                <w10:wrap anchorx="margin" anchory="margin"/>
              </v:rect>
            </w:pict>
          </mc:Fallback>
        </mc:AlternateContent>
      </w:r>
    </w:p>
    <w:sdt>
      <w:sdtPr>
        <w:rPr>
          <w:rFonts w:ascii="Calibri" w:hAnsi="Calibri" w:cs="Calibri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4AEE7868" w14:textId="6CCACB7F" w:rsidR="00143488" w:rsidRPr="005376E0" w:rsidRDefault="00FB5E01" w:rsidP="00200C41">
          <w:pPr>
            <w:spacing w:after="0" w:line="240" w:lineRule="auto"/>
            <w:rPr>
              <w:rFonts w:ascii="Calibri" w:eastAsiaTheme="majorEastAsia" w:hAnsi="Calibri" w:cs="Calibr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C4DB0EC" wp14:editId="3CEF3728">
                    <wp:simplePos x="0" y="0"/>
                    <wp:positionH relativeFrom="margin">
                      <wp:posOffset>592142</wp:posOffset>
                    </wp:positionH>
                    <wp:positionV relativeFrom="margin">
                      <wp:posOffset>5291635</wp:posOffset>
                    </wp:positionV>
                    <wp:extent cx="5152030" cy="928047"/>
                    <wp:effectExtent l="0" t="0" r="0" b="5715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2030" cy="928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35459A" w14:textId="18FA734F" w:rsidR="00133E84" w:rsidRPr="00747FB1" w:rsidRDefault="00B9557F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6"/>
                                      <w:szCs w:val="56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3E84" w:rsidRPr="00747FB1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6"/>
                                        <w:szCs w:val="56"/>
                                      </w:rPr>
                                      <w:t>Prehľad odbytových cien mlieka a mliečnych výrobkov</w:t>
                                    </w:r>
                                  </w:sdtContent>
                                </w:sdt>
                                <w:r w:rsidR="00133E84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62BBF3B1" w14:textId="77777777" w:rsidR="00133E84" w:rsidRDefault="00133E84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DB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margin-left:46.65pt;margin-top:416.65pt;width:405.65pt;height:7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" filled="f" stroked="f">
                    <v:textbox>
                      <w:txbxContent>
                        <w:p w14:paraId="3C35459A" w14:textId="18FA734F" w:rsidR="00133E84" w:rsidRPr="00747FB1" w:rsidRDefault="00806961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6"/>
                                <w:szCs w:val="56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3E84" w:rsidRPr="00747FB1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6"/>
                                  <w:szCs w:val="56"/>
                                </w:rPr>
                                <w:t>Prehľad odbytových cien mlieka a mliečnych výrobkov</w:t>
                              </w:r>
                            </w:sdtContent>
                          </w:sdt>
                          <w:r w:rsidR="00133E84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62BBF3B1" w14:textId="77777777" w:rsidR="00133E84" w:rsidRDefault="00133E8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D18E9" w:rsidRPr="005376E0">
            <w:rPr>
              <w:rFonts w:ascii="Calibri" w:hAnsi="Calibri" w:cs="Calibri"/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2AF9E67" wp14:editId="765C999A">
                    <wp:simplePos x="0" y="0"/>
                    <wp:positionH relativeFrom="margin">
                      <wp:posOffset>-218440</wp:posOffset>
                    </wp:positionH>
                    <wp:positionV relativeFrom="margin">
                      <wp:posOffset>-218440</wp:posOffset>
                    </wp:positionV>
                    <wp:extent cx="6887845" cy="9061450"/>
                    <wp:effectExtent l="0" t="0" r="27305" b="21590"/>
                    <wp:wrapNone/>
                    <wp:docPr id="6" name="Obdĺž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906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5A9492" id="Obdĺžnik 4" o:spid="_x0000_s1026" style="position:absolute;margin-left:-17.2pt;margin-top:-17.2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" filled="f" strokecolor="#77972f [2404]" strokeweight="1.5pt">
                    <w10:wrap anchorx="margin" anchory="margin"/>
                  </v:rect>
                </w:pict>
              </mc:Fallback>
            </mc:AlternateContent>
          </w:r>
        </w:p>
      </w:sdtContent>
    </w:sdt>
    <w:p w14:paraId="398DFB8F" w14:textId="77777777" w:rsidR="00D178DD" w:rsidRPr="00747FB1" w:rsidRDefault="00580274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8E06" wp14:editId="40BE575E">
                <wp:simplePos x="0" y="0"/>
                <wp:positionH relativeFrom="margin">
                  <wp:posOffset>6499631</wp:posOffset>
                </wp:positionH>
                <wp:positionV relativeFrom="margin">
                  <wp:posOffset>6053785</wp:posOffset>
                </wp:positionV>
                <wp:extent cx="254635" cy="2816352"/>
                <wp:effectExtent l="0" t="0" r="0" b="3175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163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8A5E" id="Obdĺžnik 9" o:spid="_x0000_s1026" style="position:absolute;margin-left:511.8pt;margin-top:476.7pt;width:20.05pt;height:2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" fillcolor="#033b64 [814]" stroked="f">
                <w10:wrap anchorx="margin" anchory="margin"/>
              </v:rect>
            </w:pict>
          </mc:Fallback>
        </mc:AlternateContent>
      </w:r>
    </w:p>
    <w:p w14:paraId="16F86542" w14:textId="77777777" w:rsidR="00E736E6" w:rsidRPr="00747FB1" w:rsidRDefault="00E736E6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2515351" w14:textId="22781379" w:rsidR="00947F4C" w:rsidRPr="00747FB1" w:rsidRDefault="00B31CE1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8D29" wp14:editId="738FCC9D">
                <wp:simplePos x="0" y="0"/>
                <wp:positionH relativeFrom="margin">
                  <wp:align>right</wp:align>
                </wp:positionH>
                <wp:positionV relativeFrom="margin">
                  <wp:posOffset>6274388</wp:posOffset>
                </wp:positionV>
                <wp:extent cx="2367887" cy="381635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C5DF" w14:textId="38FA280F" w:rsidR="00133E84" w:rsidRPr="00747FB1" w:rsidRDefault="00B9557F" w:rsidP="00984FB2">
                            <w:pPr>
                              <w:pStyle w:val="Podtitul"/>
                              <w:spacing w:after="60" w:line="240" w:lineRule="auto"/>
                              <w:jc w:val="right"/>
                              <w:rPr>
                                <w:color w:val="033C66" w:themeColor="background2" w:themeShade="4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33C66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03554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 w:rsidR="00133E8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. týždeň 202</w:t>
                                </w:r>
                                <w:r w:rsidR="00CB6041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8D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135.25pt;margin-top:494.05pt;width:186.45pt;height:30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" filled="f" stroked="f">
                <v:textbox>
                  <w:txbxContent>
                    <w:p w14:paraId="6ACBC5DF" w14:textId="38FA280F" w:rsidR="00133E84" w:rsidRPr="00747FB1" w:rsidRDefault="00B9557F" w:rsidP="00984FB2">
                      <w:pPr>
                        <w:pStyle w:val="Podtitul"/>
                        <w:spacing w:after="60" w:line="240" w:lineRule="auto"/>
                        <w:jc w:val="right"/>
                        <w:rPr>
                          <w:color w:val="033C66" w:themeColor="background2" w:themeShade="4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033C66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A03554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2</w:t>
                          </w:r>
                          <w:r w:rsidR="00133E8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. týždeň 202</w:t>
                          </w:r>
                          <w:r w:rsidR="00CB6041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6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F62910" w14:textId="281E0379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C00BBF" w14:textId="77777777" w:rsidR="00984FB2" w:rsidRPr="00984FB2" w:rsidRDefault="00984FB2" w:rsidP="00984FB2">
      <w:pPr>
        <w:spacing w:after="0" w:line="240" w:lineRule="auto"/>
        <w:ind w:right="198" w:firstLine="425"/>
        <w:rPr>
          <w:rStyle w:val="Hypertextovprepojenie"/>
          <w:rFonts w:ascii="Calibri" w:hAnsi="Calibri" w:cs="Calibri"/>
          <w:color w:val="50651F" w:themeColor="accent1" w:themeShade="80"/>
          <w:sz w:val="18"/>
          <w:szCs w:val="18"/>
          <w:u w:val="none"/>
        </w:rPr>
      </w:pPr>
    </w:p>
    <w:p w14:paraId="231BCC3A" w14:textId="77777777" w:rsidR="00984FB2" w:rsidRPr="00E21508" w:rsidRDefault="00984FB2" w:rsidP="00984FB2">
      <w:pPr>
        <w:spacing w:after="0" w:line="240" w:lineRule="auto"/>
        <w:ind w:right="198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0"/>
          <w:szCs w:val="20"/>
          <w:u w:val="none"/>
        </w:rPr>
      </w:pPr>
    </w:p>
    <w:p w14:paraId="78951DD3" w14:textId="6FC5B65D" w:rsidR="002A6466" w:rsidRPr="00984FB2" w:rsidRDefault="002A6466" w:rsidP="00B31CE1">
      <w:pPr>
        <w:spacing w:after="0" w:line="240" w:lineRule="auto"/>
        <w:ind w:right="55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Číslo </w:t>
      </w:r>
      <w:r w:rsidR="00A0355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/20</w:t>
      </w:r>
      <w:r w:rsidR="001A3C1A"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0BA6320C" w14:textId="616B54ED" w:rsidR="002A6466" w:rsidRPr="00984FB2" w:rsidRDefault="002A6466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Ročník </w:t>
      </w:r>
      <w:r w:rsidR="00BA0F9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</w:p>
    <w:p w14:paraId="01DABCB9" w14:textId="2108FE35" w:rsidR="002A6466" w:rsidRPr="00CB7771" w:rsidRDefault="00CB6041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E0713A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C11798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A646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20</w:t>
      </w:r>
      <w:r w:rsidR="001A3C1A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2A7E2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794D38E0" w14:textId="1AEE47AB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p w14:paraId="42402D22" w14:textId="77777777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tbl>
      <w:tblPr>
        <w:tblStyle w:val="Mriekatabuky"/>
        <w:tblW w:w="4253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31CE1" w:rsidRPr="009B048F" w14:paraId="204D81D4" w14:textId="77777777" w:rsidTr="00B31CE1">
        <w:trPr>
          <w:trHeight w:val="968"/>
        </w:trPr>
        <w:tc>
          <w:tcPr>
            <w:tcW w:w="4253" w:type="dxa"/>
          </w:tcPr>
          <w:p w14:paraId="35E4A9A9" w14:textId="25C2030C" w:rsidR="00B31CE1" w:rsidRPr="009B048F" w:rsidRDefault="00B31CE1" w:rsidP="00114886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50651F" w:themeColor="accent1" w:themeShade="80"/>
                <w:sz w:val="20"/>
                <w:szCs w:val="20"/>
              </w:rPr>
            </w:pPr>
            <w:bookmarkStart w:id="0" w:name="_Hlk132280362"/>
          </w:p>
        </w:tc>
      </w:tr>
      <w:tr w:rsidR="00B31CE1" w:rsidRPr="009B048F" w14:paraId="683A13ED" w14:textId="77777777" w:rsidTr="00B31CE1">
        <w:trPr>
          <w:trHeight w:val="286"/>
        </w:trPr>
        <w:tc>
          <w:tcPr>
            <w:tcW w:w="4253" w:type="dxa"/>
          </w:tcPr>
          <w:p w14:paraId="587A55CA" w14:textId="786E3F2D" w:rsidR="00B31CE1" w:rsidRPr="009B048F" w:rsidRDefault="005048B9" w:rsidP="00114886">
            <w:pPr>
              <w:tabs>
                <w:tab w:val="right" w:pos="9356"/>
              </w:tabs>
              <w:spacing w:line="240" w:lineRule="auto"/>
              <w:jc w:val="right"/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Odbor obchodných mechanizmov a ATIS</w:t>
            </w:r>
          </w:p>
        </w:tc>
      </w:tr>
      <w:bookmarkEnd w:id="0"/>
    </w:tbl>
    <w:p w14:paraId="5DB489B1" w14:textId="44801DBE" w:rsidR="00200C41" w:rsidRPr="00B31CE1" w:rsidRDefault="00200C4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  <w:r w:rsidRPr="00B31CE1"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  <w:br w:type="page"/>
      </w:r>
    </w:p>
    <w:p w14:paraId="72133120" w14:textId="76CA77C2" w:rsidR="001D30F7" w:rsidRPr="00E35738" w:rsidRDefault="001D30F7" w:rsidP="000D752B">
      <w:pPr>
        <w:spacing w:after="60" w:line="240" w:lineRule="auto"/>
        <w:rPr>
          <w:rFonts w:ascii="Calibri" w:hAnsi="Calibri" w:cs="Calibri"/>
          <w:b/>
          <w:sz w:val="30"/>
          <w:szCs w:val="30"/>
        </w:rPr>
      </w:pPr>
      <w:r w:rsidRPr="00E35738">
        <w:rPr>
          <w:rFonts w:ascii="Calibri" w:hAnsi="Calibri" w:cs="Calibri"/>
          <w:b/>
          <w:sz w:val="30"/>
          <w:szCs w:val="30"/>
        </w:rPr>
        <w:lastRenderedPageBreak/>
        <w:t>Odbytové ceny m</w:t>
      </w:r>
      <w:r w:rsidR="00F25EA8" w:rsidRPr="00E35738">
        <w:rPr>
          <w:rFonts w:ascii="Calibri" w:hAnsi="Calibri" w:cs="Calibri"/>
          <w:b/>
          <w:sz w:val="30"/>
          <w:szCs w:val="30"/>
        </w:rPr>
        <w:t>lieka a mliečnych výrobkov za</w:t>
      </w:r>
      <w:r w:rsidR="005F3343" w:rsidRPr="00E35738">
        <w:rPr>
          <w:rFonts w:ascii="Calibri" w:hAnsi="Calibri" w:cs="Calibri"/>
          <w:b/>
          <w:sz w:val="30"/>
          <w:szCs w:val="30"/>
        </w:rPr>
        <w:t xml:space="preserve"> </w:t>
      </w:r>
      <w:r w:rsidR="00A03554">
        <w:rPr>
          <w:rFonts w:ascii="Calibri" w:hAnsi="Calibri" w:cs="Calibri"/>
          <w:b/>
          <w:sz w:val="30"/>
          <w:szCs w:val="30"/>
        </w:rPr>
        <w:t>2</w:t>
      </w:r>
      <w:r w:rsidR="00643DCF">
        <w:rPr>
          <w:rFonts w:ascii="Calibri" w:hAnsi="Calibri" w:cs="Calibri"/>
          <w:b/>
          <w:sz w:val="30"/>
          <w:szCs w:val="30"/>
        </w:rPr>
        <w:t>.</w:t>
      </w:r>
      <w:r w:rsidRPr="00E35738">
        <w:rPr>
          <w:rFonts w:ascii="Calibri" w:hAnsi="Calibri" w:cs="Calibri"/>
          <w:b/>
          <w:sz w:val="30"/>
          <w:szCs w:val="30"/>
        </w:rPr>
        <w:t xml:space="preserve"> týžd</w:t>
      </w:r>
      <w:r w:rsidR="00EF4F1C" w:rsidRPr="00E35738">
        <w:rPr>
          <w:rFonts w:ascii="Calibri" w:hAnsi="Calibri" w:cs="Calibri"/>
          <w:b/>
          <w:sz w:val="30"/>
          <w:szCs w:val="30"/>
        </w:rPr>
        <w:t>e</w:t>
      </w:r>
      <w:r w:rsidRPr="00E35738">
        <w:rPr>
          <w:rFonts w:ascii="Calibri" w:hAnsi="Calibri" w:cs="Calibri"/>
          <w:b/>
          <w:sz w:val="30"/>
          <w:szCs w:val="30"/>
        </w:rPr>
        <w:t>ň 20</w:t>
      </w:r>
      <w:r w:rsidR="00636BC5" w:rsidRPr="00E35738">
        <w:rPr>
          <w:rFonts w:ascii="Calibri" w:hAnsi="Calibri" w:cs="Calibri"/>
          <w:b/>
          <w:sz w:val="30"/>
          <w:szCs w:val="30"/>
        </w:rPr>
        <w:t>2</w:t>
      </w:r>
      <w:r w:rsidR="00CB6041">
        <w:rPr>
          <w:rFonts w:ascii="Calibri" w:hAnsi="Calibri" w:cs="Calibri"/>
          <w:b/>
          <w:sz w:val="30"/>
          <w:szCs w:val="30"/>
        </w:rPr>
        <w:t>6</w:t>
      </w:r>
    </w:p>
    <w:p w14:paraId="6550930E" w14:textId="7251D58E" w:rsidR="001D30F7" w:rsidRPr="007B1BAB" w:rsidRDefault="0021029F" w:rsidP="00E10A5E">
      <w:pPr>
        <w:tabs>
          <w:tab w:val="left" w:pos="7230"/>
        </w:tabs>
        <w:spacing w:after="0" w:line="240" w:lineRule="auto"/>
        <w:ind w:right="-88"/>
        <w:jc w:val="both"/>
        <w:rPr>
          <w:rFonts w:ascii="Calibri" w:hAnsi="Calibri" w:cs="Calibri"/>
          <w:sz w:val="18"/>
          <w:szCs w:val="18"/>
        </w:rPr>
      </w:pPr>
      <w:r w:rsidRPr="00EA73C3">
        <w:rPr>
          <w:rFonts w:ascii="Calibri" w:hAnsi="Calibri" w:cs="Calibri"/>
          <w:i/>
          <w:sz w:val="18"/>
          <w:szCs w:val="18"/>
        </w:rPr>
        <w:t>Ceny za</w:t>
      </w:r>
      <w:r w:rsidR="00DB6108">
        <w:rPr>
          <w:rFonts w:ascii="Calibri" w:hAnsi="Calibri" w:cs="Calibri"/>
          <w:i/>
          <w:sz w:val="18"/>
          <w:szCs w:val="18"/>
        </w:rPr>
        <w:t xml:space="preserve"> </w:t>
      </w:r>
      <w:r w:rsidR="00A03554">
        <w:rPr>
          <w:rFonts w:ascii="Calibri" w:hAnsi="Calibri" w:cs="Calibri"/>
          <w:i/>
          <w:sz w:val="18"/>
          <w:szCs w:val="18"/>
        </w:rPr>
        <w:t>2</w:t>
      </w:r>
      <w:r w:rsidRPr="00EA73C3">
        <w:rPr>
          <w:rFonts w:ascii="Calibri" w:hAnsi="Calibri" w:cs="Calibri"/>
          <w:i/>
          <w:sz w:val="18"/>
          <w:szCs w:val="18"/>
        </w:rPr>
        <w:t>. týždeň 202</w:t>
      </w:r>
      <w:r w:rsidR="00CB6041">
        <w:rPr>
          <w:rFonts w:ascii="Calibri" w:hAnsi="Calibri" w:cs="Calibri"/>
          <w:i/>
          <w:sz w:val="18"/>
          <w:szCs w:val="18"/>
        </w:rPr>
        <w:t>6</w:t>
      </w:r>
      <w:r w:rsidRPr="00EA73C3">
        <w:rPr>
          <w:rFonts w:ascii="Calibri" w:hAnsi="Calibri" w:cs="Calibri"/>
          <w:i/>
          <w:sz w:val="18"/>
          <w:szCs w:val="18"/>
        </w:rPr>
        <w:t xml:space="preserve"> zisťované v dňoch </w:t>
      </w:r>
      <w:r w:rsidR="00A03554">
        <w:rPr>
          <w:rFonts w:ascii="Calibri" w:hAnsi="Calibri" w:cs="Calibri"/>
          <w:i/>
          <w:sz w:val="18"/>
          <w:szCs w:val="18"/>
        </w:rPr>
        <w:t>12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CB6041">
        <w:rPr>
          <w:rFonts w:ascii="Calibri" w:hAnsi="Calibri" w:cs="Calibri"/>
          <w:i/>
          <w:sz w:val="18"/>
          <w:szCs w:val="18"/>
        </w:rPr>
        <w:t>1</w:t>
      </w:r>
      <w:r w:rsidRPr="00EA73C3">
        <w:rPr>
          <w:rFonts w:ascii="Calibri" w:hAnsi="Calibri" w:cs="Calibri"/>
          <w:i/>
          <w:sz w:val="18"/>
          <w:szCs w:val="18"/>
        </w:rPr>
        <w:t xml:space="preserve">. </w:t>
      </w:r>
      <w:r w:rsidR="00874B54">
        <w:rPr>
          <w:rFonts w:ascii="Calibri" w:hAnsi="Calibri" w:cs="Calibri"/>
          <w:i/>
          <w:sz w:val="18"/>
          <w:szCs w:val="18"/>
        </w:rPr>
        <w:t>–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CB6041">
        <w:rPr>
          <w:rFonts w:ascii="Calibri" w:hAnsi="Calibri" w:cs="Calibri"/>
          <w:i/>
          <w:sz w:val="18"/>
          <w:szCs w:val="18"/>
        </w:rPr>
        <w:t>14</w:t>
      </w:r>
      <w:r w:rsidR="00C23577">
        <w:rPr>
          <w:rFonts w:ascii="Calibri" w:hAnsi="Calibri" w:cs="Calibri"/>
          <w:i/>
          <w:sz w:val="18"/>
          <w:szCs w:val="18"/>
        </w:rPr>
        <w:t>.</w:t>
      </w:r>
      <w:r w:rsidR="00C11798">
        <w:rPr>
          <w:rFonts w:ascii="Calibri" w:hAnsi="Calibri" w:cs="Calibri"/>
          <w:i/>
          <w:sz w:val="18"/>
          <w:szCs w:val="18"/>
        </w:rPr>
        <w:t>1</w:t>
      </w:r>
      <w:r w:rsidR="0088594C" w:rsidRPr="00EA73C3">
        <w:rPr>
          <w:rFonts w:ascii="Calibri" w:hAnsi="Calibri" w:cs="Calibri"/>
          <w:i/>
          <w:sz w:val="18"/>
          <w:szCs w:val="18"/>
        </w:rPr>
        <w:t>.202</w:t>
      </w:r>
      <w:r w:rsidR="002A7E22">
        <w:rPr>
          <w:rFonts w:ascii="Calibri" w:hAnsi="Calibri" w:cs="Calibri"/>
          <w:i/>
          <w:sz w:val="18"/>
          <w:szCs w:val="18"/>
        </w:rPr>
        <w:t>6</w:t>
      </w:r>
      <w:r w:rsidR="000D752B" w:rsidRPr="008A5DCE">
        <w:rPr>
          <w:rFonts w:ascii="Calibri" w:hAnsi="Calibri" w:cs="Calibri"/>
          <w:i/>
          <w:sz w:val="18"/>
          <w:szCs w:val="18"/>
        </w:rPr>
        <w:tab/>
      </w:r>
      <w:r w:rsidR="001D30F7" w:rsidRPr="008A5DCE">
        <w:rPr>
          <w:rFonts w:ascii="Calibri" w:hAnsi="Calibri" w:cs="Calibri"/>
          <w:i/>
          <w:sz w:val="18"/>
          <w:szCs w:val="18"/>
        </w:rPr>
        <w:t xml:space="preserve">Ceny sa uvádzajú v €/100 kg bez </w:t>
      </w:r>
      <w:r w:rsidR="001D30F7" w:rsidRPr="007B1BAB">
        <w:rPr>
          <w:rFonts w:ascii="Calibri" w:hAnsi="Calibri" w:cs="Calibri"/>
          <w:i/>
          <w:sz w:val="18"/>
          <w:szCs w:val="18"/>
        </w:rPr>
        <w:t>DPH</w:t>
      </w:r>
    </w:p>
    <w:tbl>
      <w:tblPr>
        <w:tblW w:w="997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64"/>
        <w:gridCol w:w="676"/>
        <w:gridCol w:w="992"/>
        <w:gridCol w:w="851"/>
        <w:gridCol w:w="850"/>
        <w:gridCol w:w="903"/>
        <w:gridCol w:w="904"/>
        <w:gridCol w:w="904"/>
        <w:gridCol w:w="904"/>
      </w:tblGrid>
      <w:tr w:rsidR="00C40AB1" w:rsidRPr="007B1BAB" w14:paraId="6EA00411" w14:textId="77777777" w:rsidTr="00950814">
        <w:trPr>
          <w:trHeight w:val="207"/>
        </w:trPr>
        <w:tc>
          <w:tcPr>
            <w:tcW w:w="1131" w:type="dxa"/>
            <w:vMerge w:val="restart"/>
            <w:tcBorders>
              <w:top w:val="threeDEmboss" w:sz="12" w:space="0" w:color="auto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D566A8A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Trend</w:t>
            </w:r>
          </w:p>
          <w:p w14:paraId="27422B64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týždenného</w:t>
            </w:r>
          </w:p>
          <w:p w14:paraId="30876D87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cenového</w:t>
            </w:r>
          </w:p>
          <w:p w14:paraId="5681917C" w14:textId="77777777" w:rsidR="00C40AB1" w:rsidRPr="007B1BAB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vývoja</w:t>
            </w:r>
          </w:p>
        </w:tc>
        <w:tc>
          <w:tcPr>
            <w:tcW w:w="1864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3B719CA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676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626528C2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5DD9742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Otz</w:t>
            </w:r>
          </w:p>
        </w:tc>
        <w:tc>
          <w:tcPr>
            <w:tcW w:w="851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A4A595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Ots</w:t>
            </w:r>
          </w:p>
        </w:tc>
        <w:tc>
          <w:tcPr>
            <w:tcW w:w="850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152D9B1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Otv</w:t>
            </w:r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27628DA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7A0A0CF5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Vývoj cien v %</w:t>
            </w:r>
          </w:p>
        </w:tc>
      </w:tr>
      <w:tr w:rsidR="00C40AB1" w:rsidRPr="00546717" w14:paraId="41D61EB5" w14:textId="77777777" w:rsidTr="00950814">
        <w:trPr>
          <w:trHeight w:val="481"/>
        </w:trPr>
        <w:tc>
          <w:tcPr>
            <w:tcW w:w="1131" w:type="dxa"/>
            <w:vMerge/>
            <w:tcBorders>
              <w:left w:val="threeDEmboss" w:sz="12" w:space="0" w:color="auto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</w:tcPr>
          <w:p w14:paraId="0BC90421" w14:textId="77777777" w:rsidR="00C40AB1" w:rsidRPr="007B1BAB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9B01485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3100470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08871987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1EB058B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040737E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39BAC58" w14:textId="232EB034" w:rsidR="00C40AB1" w:rsidRPr="00745FEC" w:rsidRDefault="00A03554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</w:t>
            </w:r>
            <w:r w:rsidR="00C40AB1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362FAAAC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5DB36851" w14:textId="7C79F6F2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CB6041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6B5D17A" w14:textId="2CFEA51C" w:rsidR="00C40AB1" w:rsidRPr="00745FEC" w:rsidRDefault="00A03554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</w:t>
            </w:r>
            <w:r w:rsidR="00C40AB1" w:rsidRPr="00745FEC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48321E4B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45C10F71" w14:textId="6396D27D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A03554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A7A46FB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Týždenný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6001D85C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Medziročný</w:t>
            </w:r>
          </w:p>
        </w:tc>
      </w:tr>
      <w:tr w:rsidR="00CD4AD4" w:rsidRPr="00407AC7" w14:paraId="058F3C5B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8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E64E510" w14:textId="16DD9E08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FB47274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Polotučné mlieko trvanlivé</w:t>
            </w:r>
          </w:p>
          <w:p w14:paraId="1897853D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1,5 % tuk</w:t>
            </w:r>
          </w:p>
        </w:tc>
        <w:tc>
          <w:tcPr>
            <w:tcW w:w="676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7DF3860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826BBB" w14:textId="46F14651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B6BA8E5" w14:textId="344A5EB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3B295E" w14:textId="240C55E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AEBC42" w14:textId="5776DF3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792A42" w14:textId="470BA07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7109A" w14:textId="1B1FC4F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24A9B4" w14:textId="58AB452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-14,3</w:t>
            </w:r>
          </w:p>
        </w:tc>
      </w:tr>
      <w:tr w:rsidR="00CD4AD4" w:rsidRPr="00407AC7" w14:paraId="0976DD55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30B19FE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F1022F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EDA7E8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F3929" w14:textId="30C65B6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150B77A" w14:textId="2803B1B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9BBE81" w14:textId="14C36B9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82604" w14:textId="2FDFF0A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2074869" w14:textId="34CFADA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71BFA1" w14:textId="0D14401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2D17B60" w14:textId="43A7818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-16,1</w:t>
            </w:r>
          </w:p>
        </w:tc>
      </w:tr>
      <w:tr w:rsidR="00CD4AD4" w:rsidRPr="00407AC7" w14:paraId="6B7F0CE2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015B5FC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BF34F8D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03FA73E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FFD941" w14:textId="4FA3A99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63E6363" w14:textId="254B2A5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779F76" w14:textId="44AC692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2D4B2F" w14:textId="2C0AE25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48,72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AA1156" w14:textId="77ADBC1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48,33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67B9C1" w14:textId="59AD913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F4DECB6" w14:textId="5A861FD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-16,5</w:t>
            </w:r>
          </w:p>
        </w:tc>
      </w:tr>
      <w:tr w:rsidR="00CD4AD4" w:rsidRPr="00407AC7" w14:paraId="15856BCD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41E233B" w14:textId="73DBF2CC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33A3BEB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kyslá,</w:t>
            </w:r>
          </w:p>
          <w:p w14:paraId="3C1963AA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(12 – 14 % tuk),</w:t>
            </w:r>
          </w:p>
          <w:p w14:paraId="35113A90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150 - 250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1007CED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C58F67" w14:textId="7EF59A22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1B2D45" w14:textId="07C13BD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A49B83" w14:textId="7E4E897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EEDC90" w14:textId="4FCCCE3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186,00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4905056" w14:textId="183BE98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186,00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66CCC9" w14:textId="67FD5FC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5CAF0D1" w14:textId="670467D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5,7</w:t>
            </w:r>
          </w:p>
        </w:tc>
      </w:tr>
      <w:tr w:rsidR="00CD4AD4" w:rsidRPr="00407AC7" w14:paraId="3353DC93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A856433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61D25E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5D031D3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141EAE" w14:textId="0AD727A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1E9C76F" w14:textId="2ABF601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94DF70" w14:textId="54ADCDD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4CBE07" w14:textId="209EA29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320,00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22F36C" w14:textId="70C1CF1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325,00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711E" w14:textId="0E09C27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BD618B" w14:textId="058C508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CD4AD4" w:rsidRPr="00407AC7" w14:paraId="20B8B234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41CD64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E7154EF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CD44C55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7814E4A" w14:textId="6084912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6A55EED" w14:textId="0D00533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1376F1B" w14:textId="7B1919D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6AE43D0" w14:textId="0BBBA35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229,90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66C56B6" w14:textId="26EF8CE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228,12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4736EC" w14:textId="0F2042E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812B50F" w14:textId="5F26B9B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0,8</w:t>
            </w:r>
          </w:p>
        </w:tc>
      </w:tr>
      <w:tr w:rsidR="00CD4AD4" w:rsidRPr="00407AC7" w14:paraId="56FD98D9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8993FBE" w14:textId="47A4E174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A2F4778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sladká,</w:t>
            </w:r>
          </w:p>
          <w:p w14:paraId="62D5B290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(30 – 33 % tuk),</w:t>
            </w:r>
          </w:p>
          <w:p w14:paraId="3B3034B3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100 - 500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629091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0E6D7" w14:textId="3628EA6E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5B4899E" w14:textId="1F19D33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A103F1F" w14:textId="22CDF48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28878" w14:textId="27714CF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373,00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4A0EE7" w14:textId="55D1039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375,00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A8D4F" w14:textId="3D41DBF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7BDDED" w14:textId="6F100B6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15,5</w:t>
            </w:r>
          </w:p>
        </w:tc>
      </w:tr>
      <w:tr w:rsidR="00CD4AD4" w:rsidRPr="00407AC7" w14:paraId="0B420C65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9DDAF2C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960BDE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F52182B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75FF44" w14:textId="13F34FB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CE9EC7" w14:textId="74EF1B3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9AE38A5" w14:textId="58C0BBB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BFF18E" w14:textId="34E3C18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610,00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27F5E" w14:textId="34A7170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415,00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FD2E7D" w14:textId="58A97E9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47,0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ED361F" w14:textId="1259BFD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41,9</w:t>
            </w:r>
          </w:p>
        </w:tc>
      </w:tr>
      <w:tr w:rsidR="00CD4AD4" w:rsidRPr="00407AC7" w14:paraId="4A2C8BF4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FE23CF4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5495AAC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A28400B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52DAB61" w14:textId="3DA3B8A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41489B9" w14:textId="09A9440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2F43DC0" w14:textId="7844FCF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F1A36E" w14:textId="0D04D85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403,97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7175AAC" w14:textId="3CA5B6C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388,53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FE5CAB" w14:textId="37C6D18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A35B9FB" w14:textId="60C0363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4,5</w:t>
            </w:r>
          </w:p>
        </w:tc>
      </w:tr>
      <w:tr w:rsidR="00CD4AD4" w:rsidRPr="0050007C" w14:paraId="48EC116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A01EB34" w14:textId="32FAA9AF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6A90262" w14:textId="77777777" w:rsidR="00CD4AD4" w:rsidRPr="00A557B5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Maslo čerstvé,</w:t>
            </w:r>
          </w:p>
          <w:p w14:paraId="3CCD30EF" w14:textId="77777777" w:rsidR="00CD4AD4" w:rsidRPr="0050007C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100 - 250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6DB17AB" w14:textId="77777777" w:rsidR="00CD4AD4" w:rsidRPr="0050007C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50007C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27C29A" w14:textId="4E6E5D6F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639,00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6172BA" w14:textId="464D9BC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585,00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7B08D0" w14:textId="6401BF9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spacing w:val="-6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605,00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20DD2BB" w14:textId="13482E1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585,00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A0821" w14:textId="2B65CBF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550,00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3F6BCAC" w14:textId="3047403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BB0CE6C" w14:textId="77375FF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-18,2</w:t>
            </w:r>
          </w:p>
        </w:tc>
      </w:tr>
      <w:tr w:rsidR="00CD4AD4" w:rsidRPr="00407AC7" w14:paraId="6F5EF19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36556BF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1BD9031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051611F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07BA62" w14:textId="27E264B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812,00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85FD19" w14:textId="6AEB0AE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787,00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4B6419" w14:textId="59A4DFD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1 248,00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4BFFE0" w14:textId="3053103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1 248,00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A42AAF" w14:textId="1BD0099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1 064,00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067496" w14:textId="529AF1A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17,3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B35F62" w14:textId="363867C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-6,6</w:t>
            </w:r>
          </w:p>
        </w:tc>
      </w:tr>
      <w:tr w:rsidR="00CD4AD4" w:rsidRPr="00407AC7" w14:paraId="0415BB1B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8680B06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7BA9BD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52B9938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1BFD9" w14:textId="7020793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662,95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C49E51D" w14:textId="4FCDFEE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595,66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757FD" w14:textId="4166A5E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pacing w:val="-6"/>
                <w:sz w:val="17"/>
                <w:szCs w:val="17"/>
              </w:rPr>
              <w:t>741,41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B273F35" w14:textId="6110F76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675,84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B093DF" w14:textId="043D5DA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592,18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258DA7" w14:textId="42C5131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14,1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B82FFD" w14:textId="61E887B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-16,3</w:t>
            </w:r>
          </w:p>
        </w:tc>
      </w:tr>
      <w:tr w:rsidR="00CD4AD4" w:rsidRPr="002F1A78" w14:paraId="5AE0558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0B7A524" w14:textId="3F762873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4747F8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čerstvé</w:t>
            </w:r>
          </w:p>
          <w:p w14:paraId="39A0D288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B97249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625448" w14:textId="1D57541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639,00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4807FF" w14:textId="25F1FC6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67CA88" w14:textId="0DDEE7B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D197DA" w14:textId="2436104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584,00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BB54DE" w14:textId="5BBA103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541,00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B3BE35" w14:textId="3FD94E1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8,0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194F74E" w14:textId="1FCF2F1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-19,6</w:t>
            </w:r>
          </w:p>
        </w:tc>
      </w:tr>
      <w:tr w:rsidR="00CD4AD4" w:rsidRPr="00407AC7" w14:paraId="7708FED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B3D44D3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86425F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1AD09C2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5C29C0" w14:textId="37BB508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983,00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BA6F29" w14:textId="27E5FA3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74B83" w14:textId="252F6FE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28D5B4" w14:textId="05F0BC9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983,00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69B308F" w14:textId="63DC8D7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1 000,00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A2B372" w14:textId="25F13B2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ECAD98E" w14:textId="734195D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-17,6</w:t>
            </w:r>
          </w:p>
        </w:tc>
      </w:tr>
      <w:tr w:rsidR="00CD4AD4" w:rsidRPr="00407AC7" w14:paraId="0072712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F2476DC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4F0B528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1629433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DC4C1B" w14:textId="3D9596A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668,87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7609103" w14:textId="38DE326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EA7D478" w14:textId="3CBCFA6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8EB1CC" w14:textId="66BD293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767,35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47AD69" w14:textId="7DDE60E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574,68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D467DD" w14:textId="07CD63D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33,5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4FA17781" w14:textId="3CBA3B7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-12,8</w:t>
            </w:r>
          </w:p>
        </w:tc>
      </w:tr>
      <w:tr w:rsidR="00CD4AD4" w:rsidRPr="00407AC7" w14:paraId="76626E3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6A8342" w14:textId="06C52F5A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E3A6261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bloky,</w:t>
            </w:r>
          </w:p>
          <w:p w14:paraId="10DCFBA8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(16 % vody)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AF1C66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29A8" w14:textId="5D14D09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07D924" w14:textId="09CD287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733,00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21FC03" w14:textId="1D822E0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BCDF94B" w14:textId="37465A7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682,00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E1BC44" w14:textId="04545DD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665,00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0046A9" w14:textId="3F29EE7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2,6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7A37F96" w14:textId="50A959A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-2,7</w:t>
            </w:r>
          </w:p>
        </w:tc>
      </w:tr>
      <w:tr w:rsidR="00CD4AD4" w:rsidRPr="00407AC7" w14:paraId="3BCC7C14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92A1954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1A88F4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04BF86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344B13" w14:textId="3F3F969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30F81B" w14:textId="6A0B12E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820,00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FAB2CB4" w14:textId="44BC9DB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DEC9D5" w14:textId="0178CB6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F1E56B" w14:textId="6C0A414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FB0938" w14:textId="6278570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49D90E5" w14:textId="126AAE1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15,9</w:t>
            </w:r>
          </w:p>
        </w:tc>
      </w:tr>
      <w:tr w:rsidR="00CD4AD4" w:rsidRPr="00407AC7" w14:paraId="4A8CF205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EC0F1C5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07D8A0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70E4599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990BF65" w14:textId="0581198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0B641B" w14:textId="7FB87BD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753,64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0C0E31" w14:textId="12FA66B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8931FD" w14:textId="34221E2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731,50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44F8121" w14:textId="0D0407C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726,71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19926D" w14:textId="45B1D7C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513255C" w14:textId="5D29BC6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2,4</w:t>
            </w:r>
          </w:p>
        </w:tc>
      </w:tr>
      <w:tr w:rsidR="00CD4AD4" w:rsidRPr="00C17654" w14:paraId="50DE764F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C2D7B1E" w14:textId="36CC19A3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7D8E473" w14:textId="77777777" w:rsidR="00CD4AD4" w:rsidRPr="00911695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Tvaroh mäkký,</w:t>
            </w:r>
          </w:p>
          <w:p w14:paraId="76C0CC3E" w14:textId="77777777" w:rsidR="00CD4AD4" w:rsidRPr="00C17654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D6856C4" w14:textId="77777777" w:rsidR="00CD4AD4" w:rsidRPr="00C17654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C17654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D57AF1" w14:textId="0444FDB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6DA2BF1" w14:textId="06A9570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D4A5D3" w14:textId="361E014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EA715D" w14:textId="4A5AA8A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198,00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F0BAADD" w14:textId="5C30FD2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194,00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6D552" w14:textId="046A111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2,1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452A05A" w14:textId="53C55AA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-1,5</w:t>
            </w:r>
          </w:p>
        </w:tc>
      </w:tr>
      <w:tr w:rsidR="00CD4AD4" w:rsidRPr="00407AC7" w14:paraId="30EAD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16D97D5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6685C4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26A3AB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161B8E8" w14:textId="465762D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FF5155" w14:textId="791F71A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DFF470" w14:textId="2B445FE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FB12166" w14:textId="78CCC17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552,00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5B2ACB" w14:textId="62F40D5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85A329" w14:textId="0ABD294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-12,1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6D127A5" w14:textId="7CA37BF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-8,6</w:t>
            </w:r>
          </w:p>
        </w:tc>
      </w:tr>
      <w:tr w:rsidR="00CD4AD4" w:rsidRPr="00407AC7" w14:paraId="16C07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51C60A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274227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521A7D1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2FA1A3" w14:textId="68D087D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958EA90" w14:textId="62155E5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2B9C5B" w14:textId="2176B54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1A4D9D" w14:textId="3B4DF95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304,02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2051DB" w14:textId="4F8DB95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284,17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F125E4" w14:textId="4416349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7,0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473B73" w14:textId="6900E7D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3,5</w:t>
            </w:r>
          </w:p>
        </w:tc>
      </w:tr>
      <w:tr w:rsidR="00CD4AD4" w:rsidRPr="00407AC7" w14:paraId="7A7A0C47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0ACE117" w14:textId="5F8C2323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42AB0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Tvaroh tučný</w:t>
            </w:r>
          </w:p>
          <w:p w14:paraId="59267B2D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balenie,</w:t>
            </w:r>
          </w:p>
          <w:p w14:paraId="34505400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(tuk 38 % a viac)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B35800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39CDD" w14:textId="49A0260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320,00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E5B236" w14:textId="0C5335E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DF298FD" w14:textId="2854D80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E3CD72" w14:textId="73CF396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232,00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4D5658" w14:textId="76A5C73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233,00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F65631" w14:textId="052C00A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55891D" w14:textId="366929A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-0,4</w:t>
            </w:r>
          </w:p>
        </w:tc>
      </w:tr>
      <w:tr w:rsidR="00CD4AD4" w:rsidRPr="00407AC7" w14:paraId="07C90E4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35EB77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970ED2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02058EC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0005E9" w14:textId="2824A26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447,00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EFB3FB" w14:textId="04248A8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D88178" w14:textId="22F74BD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BB7E7" w14:textId="65E1D82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447,00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FAF48E" w14:textId="2CFCD1D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437,00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84CB0B" w14:textId="74391CC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6E4E92" w14:textId="19EE8C8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7,7</w:t>
            </w:r>
          </w:p>
        </w:tc>
      </w:tr>
      <w:tr w:rsidR="00CD4AD4" w:rsidRPr="00407AC7" w14:paraId="3825B781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734BDF0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67705C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44E60E7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DE82B7A" w14:textId="3DE6ABA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355,44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ED8AB94" w14:textId="1A1A766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93B38D1" w14:textId="08E37C0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FF5AB4" w14:textId="1864E7C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340,51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478EBF" w14:textId="49443A0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341,48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3C09AE" w14:textId="479C4C2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04C3F4F" w14:textId="6825AFD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2,5</w:t>
            </w:r>
          </w:p>
        </w:tc>
      </w:tr>
      <w:tr w:rsidR="00CD4AD4" w:rsidRPr="00407AC7" w14:paraId="052FF066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9FDA8CE" w14:textId="1F112FB6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1B19E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Eidamská tehla,</w:t>
            </w:r>
          </w:p>
          <w:p w14:paraId="7A47B883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45 % t. v s.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C7E69AF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A92E3A" w14:textId="54D11EB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5F1DC4" w14:textId="5BC0D55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05D8F9" w14:textId="3A2B552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618A18" w14:textId="7BAC20C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512,00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FB990D" w14:textId="7B5EA6D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390,00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2B7BEF" w14:textId="50D2990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31,3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E7589" w14:textId="094FC96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6,0</w:t>
            </w:r>
          </w:p>
        </w:tc>
      </w:tr>
      <w:tr w:rsidR="00CD4AD4" w:rsidRPr="00407AC7" w14:paraId="382C265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B26348D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3BAC13E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E942DF5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B3DFF4" w14:textId="30118CC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A36637" w14:textId="3DE9092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79505E7" w14:textId="043D476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B10320E" w14:textId="42CCFDF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785,00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5D1ED6" w14:textId="49433C6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779,00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A74CE82" w14:textId="39F544C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23381A" w14:textId="06834E2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-1,3</w:t>
            </w:r>
          </w:p>
        </w:tc>
      </w:tr>
      <w:tr w:rsidR="00CD4AD4" w:rsidRPr="00407AC7" w14:paraId="601AD36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0C7E333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F63DE36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550B0C9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AC976" w14:textId="7707E3F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2FA7C7" w14:textId="05D5D2E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447D6B" w14:textId="2C52F6E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58C6316" w14:textId="4BC8D88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715,40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C22E71" w14:textId="5EF2F7E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633,49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7C6AAA" w14:textId="1DF435E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12,9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114A56C" w14:textId="0EFD354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7,5</w:t>
            </w:r>
          </w:p>
        </w:tc>
      </w:tr>
      <w:tr w:rsidR="00CD4AD4" w:rsidRPr="0038479F" w14:paraId="44ADFA9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02D3F50" w14:textId="7E6CD0B9" w:rsidR="00CD4AD4" w:rsidRPr="00FC3AD4" w:rsidRDefault="00B9557F" w:rsidP="00CD4AD4">
            <w:pPr>
              <w:spacing w:after="0" w:line="240" w:lineRule="auto"/>
              <w:ind w:left="17" w:right="2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2E27D35" w14:textId="77777777" w:rsidR="00CD4AD4" w:rsidRPr="007D1B9F" w:rsidRDefault="00CD4AD4" w:rsidP="00CD4AD4">
            <w:pPr>
              <w:spacing w:after="0" w:line="240" w:lineRule="auto"/>
              <w:ind w:right="28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neúdená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5EA4D59" w14:textId="77777777" w:rsidR="00CD4AD4" w:rsidRPr="007D1B9F" w:rsidRDefault="00CD4AD4" w:rsidP="00CD4AD4">
            <w:pPr>
              <w:spacing w:after="0" w:line="240" w:lineRule="auto"/>
              <w:ind w:left="17" w:right="28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A61132" w14:textId="4EF5C293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710,00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5EE780B" w14:textId="534E349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7FFF69" w14:textId="04CA474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1762893" w14:textId="1BBE91E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710,00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CFF698B" w14:textId="2D91513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697,00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80C0AE" w14:textId="33A6BC0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1,9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F6C9C1E" w14:textId="0F09C0C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3,3</w:t>
            </w:r>
          </w:p>
        </w:tc>
      </w:tr>
      <w:tr w:rsidR="00CD4AD4" w:rsidRPr="00407AC7" w14:paraId="1A8E681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17489CA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ED6F707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CFAFEB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9CA52F" w14:textId="721A043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912,00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579DB9C" w14:textId="0E568BF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EAB9D9" w14:textId="04C17FF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E8B34B" w14:textId="33E393A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33308A8" w14:textId="2812E7E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DFE8A6" w14:textId="3E6B344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ED1D6A" w14:textId="7DDADDD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5,4</w:t>
            </w:r>
          </w:p>
        </w:tc>
      </w:tr>
      <w:tr w:rsidR="00CD4AD4" w:rsidRPr="00407AC7" w14:paraId="00544781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43CFCFF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2C2A206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FCE7C6C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881693" w14:textId="002BBC8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733,96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2D6C8FC" w14:textId="56822BA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E9659A" w14:textId="2944FBF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8EBC106" w14:textId="0948D4E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735,66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58FB97" w14:textId="507D099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704,85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BB8A5B9" w14:textId="061FF03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25BA8A31" w14:textId="0829A1F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4,3</w:t>
            </w:r>
          </w:p>
        </w:tc>
      </w:tr>
      <w:tr w:rsidR="00CD4AD4" w:rsidRPr="00407AC7" w14:paraId="0257CB4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47E134" w14:textId="4B85A81A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C974A5B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údená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0C4B57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B330FB" w14:textId="10BDC08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707,00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6AE7FE" w14:textId="3EF415A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253012B" w14:textId="769B2B5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560BF3C" w14:textId="7E35803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707,00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95614D" w14:textId="5E92F04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692,00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CC28E3B" w14:textId="33BCEE4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2,2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D73D4E" w14:textId="74188E6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2,6</w:t>
            </w:r>
          </w:p>
        </w:tc>
      </w:tr>
      <w:tr w:rsidR="00CD4AD4" w:rsidRPr="00407AC7" w14:paraId="73E54AA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D1F2D60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1CA501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5F2DBC6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E60E8C" w14:textId="416D280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933,00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C905F8" w14:textId="183979B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EF6F79F" w14:textId="5AD0D2F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68AC5" w14:textId="3471066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8672A6" w14:textId="27B3814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FE8FDEF" w14:textId="51AD743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8627311" w14:textId="37A786B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CD4AD4" w:rsidRPr="00407AC7" w14:paraId="4416606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E6F10FD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5EB85AA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396BB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6A8B2E" w14:textId="6ABAEFB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723,23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A6A384F" w14:textId="4C82C62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FEE4F2" w14:textId="700009B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A2053D" w14:textId="0A3FD60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724,94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AAFA93C" w14:textId="6757D23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712,50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FFC45DA" w14:textId="6EF5734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1C109AFB" w14:textId="1D843AB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2,8</w:t>
            </w:r>
          </w:p>
        </w:tc>
      </w:tr>
      <w:tr w:rsidR="00CD4AD4" w:rsidRPr="00407AC7" w14:paraId="4B276DF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97D4BBA" w14:textId="618EBF1E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6CEDF29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Oštiepok údený</w:t>
            </w:r>
          </w:p>
          <w:p w14:paraId="0953F167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40 – 50 % t. v s.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60B729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5F8952" w14:textId="0A7EF16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3D826" w14:textId="441CFCB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27D69D" w14:textId="2D7ACE5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2611056" w14:textId="34BA28B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644,00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BCA223" w14:textId="4CA5F89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763,00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A4EBF6" w14:textId="60566AC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-15,6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4FD0EA4" w14:textId="792F81A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2,4</w:t>
            </w:r>
          </w:p>
        </w:tc>
      </w:tr>
      <w:tr w:rsidR="00CD4AD4" w:rsidRPr="00407AC7" w14:paraId="2BB813E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2B35688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50B6E27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28DCAB3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4A60AAC" w14:textId="4705E21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F43391" w14:textId="275D72B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6AF54E" w14:textId="4FF93B1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16A95" w14:textId="1693176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72A748" w14:textId="0B4D4B4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881DC4" w14:textId="42E2ECF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0EAD346" w14:textId="1788E07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CD4AD4" w:rsidRPr="00407AC7" w14:paraId="1C74BF3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FE1295D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BFCAC74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0A58B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8BC9AC" w14:textId="2A468F3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C48ED9" w14:textId="3C7D342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A8D99E" w14:textId="47C06F5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3B18AD8" w14:textId="74F1BBA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791,73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D285177" w14:textId="02DE9ED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879,86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ECA29A2" w14:textId="2904CAE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CABF8CD" w14:textId="746AE48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20,9</w:t>
            </w:r>
          </w:p>
        </w:tc>
      </w:tr>
      <w:tr w:rsidR="00CD4AD4" w:rsidRPr="00407AC7" w14:paraId="00831F3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5D88CCD" w14:textId="70E3CE72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9E7CED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Polooštiepok údený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2B4B85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FCE25D" w14:textId="67F4665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634,00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84FAB3" w14:textId="5F5E7AE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718,00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929B0A" w14:textId="5ACBC8E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52ABB1" w14:textId="678CAF8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634,00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919612" w14:textId="37B76E0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604,00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36F23F" w14:textId="2EAF2CB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F8668E" w14:textId="5BA9CF8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4,8</w:t>
            </w:r>
          </w:p>
        </w:tc>
      </w:tr>
      <w:tr w:rsidR="00CD4AD4" w:rsidRPr="00407AC7" w14:paraId="3BA7FFD9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525634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EC1EA14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03DB065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A4F633" w14:textId="02C7B41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1 098,00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85BE65" w14:textId="45D8A14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1 230,00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DE6078C" w14:textId="6FF0082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BC846A" w14:textId="4343199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30A867" w14:textId="2137DDA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B965B7" w14:textId="2D16B1A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7FDF57" w14:textId="3A7302C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CD4AD4" w:rsidRPr="00407AC7" w14:paraId="13148237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0EF4B6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3CEAB87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9749D6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8F870E1" w14:textId="280C94D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721,67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0F5548" w14:textId="2C692A2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pacing w:val="-6"/>
                <w:sz w:val="17"/>
                <w:szCs w:val="17"/>
              </w:rPr>
              <w:t>1 009,37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D479A6D" w14:textId="66762A6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EFC1751" w14:textId="47D9812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724,21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1788D2" w14:textId="72BA633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695,22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8A6A6" w14:textId="4C985AB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5D4DF749" w14:textId="50F70A8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9,3</w:t>
            </w:r>
          </w:p>
        </w:tc>
      </w:tr>
      <w:tr w:rsidR="00CD4AD4" w:rsidRPr="00407AC7" w14:paraId="012C21F6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4D43187" w14:textId="58763636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B7CCEB4" w14:textId="77777777" w:rsidR="00CD4AD4" w:rsidRPr="00614B8A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Tavené syry 70 % t. v s.</w:t>
            </w:r>
          </w:p>
          <w:p w14:paraId="6E128DE1" w14:textId="77777777" w:rsidR="00CD4AD4" w:rsidRPr="00614B8A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(150 – 180 g bal.)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D9DD4F" w14:textId="77777777" w:rsidR="00CD4AD4" w:rsidRPr="00614B8A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0C012F" w14:textId="5BCA9983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96279E" w14:textId="18B3C9C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7A8D13" w14:textId="60671F0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2DFFA" w14:textId="201EC05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415,00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ED75E01" w14:textId="5EC4367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3DFA37" w14:textId="1069453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B5167B" w14:textId="3DD1606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-3,9</w:t>
            </w:r>
          </w:p>
        </w:tc>
      </w:tr>
      <w:tr w:rsidR="00CD4AD4" w:rsidRPr="00407AC7" w14:paraId="06059E37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51F9377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68FF70" w14:textId="77777777" w:rsidR="00CD4AD4" w:rsidRPr="00614B8A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21C74C6" w14:textId="77777777" w:rsidR="00CD4AD4" w:rsidRPr="00614B8A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B87C36" w14:textId="6E6D5826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820ADF" w14:textId="2068C57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E7CC06" w14:textId="5E45375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8AF92A" w14:textId="35A52CA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527,00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85AB2E" w14:textId="484FD7D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04E557" w14:textId="5847749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DDF2E72" w14:textId="5A99FB5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-3,7</w:t>
            </w:r>
          </w:p>
        </w:tc>
      </w:tr>
      <w:tr w:rsidR="00CD4AD4" w:rsidRPr="00407AC7" w14:paraId="23121CED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0934C72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E86830" w14:textId="77777777" w:rsidR="00CD4AD4" w:rsidRPr="00614B8A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7F1CACF" w14:textId="77777777" w:rsidR="00CD4AD4" w:rsidRPr="00614B8A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1FE4B14" w14:textId="5F79A1F7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31CF9" w14:textId="4BB4504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DCB6D13" w14:textId="73DBA0C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0244BF8" w14:textId="6246238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501,48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83294E" w14:textId="451AC6D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1D488BA" w14:textId="3A17FB9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18E16EB" w14:textId="4579A9E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-8,0</w:t>
            </w:r>
          </w:p>
        </w:tc>
      </w:tr>
      <w:tr w:rsidR="00CD4AD4" w:rsidRPr="00407AC7" w14:paraId="660D9C9E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8EC64A0" w14:textId="4B37AD13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FDD0E43" w14:textId="134F18EB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0E790CC4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125 - 250 g balenie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4EB6862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1065BF" w14:textId="28A54E02" w:rsidR="00CD4AD4" w:rsidRPr="00CD4AD4" w:rsidRDefault="00CD4AD4" w:rsidP="00CD4AD4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E1C2AAD" w14:textId="076C69A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9E03F8" w14:textId="7077F74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0B01C1" w14:textId="0066BDD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4F3FF4" w14:textId="6E430A7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552A6B" w14:textId="38FD77F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C48F5E2" w14:textId="2393FA3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-2,8</w:t>
            </w:r>
          </w:p>
        </w:tc>
      </w:tr>
      <w:tr w:rsidR="00CD4AD4" w:rsidRPr="00407AC7" w14:paraId="7D2A291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3E381C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4FB546C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8E2B3A9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13411F" w14:textId="2F49EAF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B61D39" w14:textId="5180C18D" w:rsidR="00CD4AD4" w:rsidRPr="00CD4AD4" w:rsidRDefault="00CD4AD4" w:rsidP="00CD4AD4">
            <w:pPr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8C012E" w14:textId="7F5BF61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1603A6" w14:textId="3B806B5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961,00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96CB26" w14:textId="0033806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990,00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FC5476" w14:textId="751A6A7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0FCAB" w14:textId="02BF925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-2,0</w:t>
            </w:r>
          </w:p>
        </w:tc>
      </w:tr>
      <w:tr w:rsidR="00CD4AD4" w:rsidRPr="00407AC7" w14:paraId="037298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577A362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9C3D7D1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93B5860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BA207D" w14:textId="41C6B6B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7D0512" w14:textId="48B9F8A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759,23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E385D14" w14:textId="05FD0DB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57A46D" w14:textId="6D12DA4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840,62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4BD379" w14:textId="7E713BD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794,44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BFC95AF" w14:textId="2CDDE41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5,8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4073469" w14:textId="5F9AA58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10,7</w:t>
            </w:r>
          </w:p>
        </w:tc>
      </w:tr>
      <w:tr w:rsidR="00CD4AD4" w:rsidRPr="00407AC7" w14:paraId="5562464A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E44F619" w14:textId="038039BB" w:rsidR="00CD4AD4" w:rsidRPr="00FC3AD4" w:rsidRDefault="00B9557F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6A211AC" w14:textId="1A3B950C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628CBF3C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2 - 5 - 10 kg (voľná)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915323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2F4698" w14:textId="3BFC208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B43019" w14:textId="51349DC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A62B16" w14:textId="1DA043B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CFDC81" w14:textId="1E011DB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635,00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4B4843" w14:textId="09A65C4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1FEE82" w14:textId="237971B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-0,8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20DC599" w14:textId="2ACFCEE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1,8</w:t>
            </w:r>
          </w:p>
        </w:tc>
      </w:tr>
      <w:tr w:rsidR="00CD4AD4" w:rsidRPr="00407AC7" w14:paraId="375F80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62F5834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1579C21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90D84A4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A65B94" w14:textId="5803662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13E1A2" w14:textId="279D252D" w:rsidR="00CD4AD4" w:rsidRPr="00CD4AD4" w:rsidRDefault="00CD4AD4" w:rsidP="00CD4AD4">
            <w:pPr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C3C56B" w14:textId="027015B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94AE0" w14:textId="73C160A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3A4545" w14:textId="45066AC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710,00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80565D" w14:textId="5C6F97E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8,5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17DEFA5" w14:textId="3A5DE57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CD4AD4" w:rsidRPr="00407AC7" w14:paraId="0756B7B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5C54C7C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D1420D7" w14:textId="77777777" w:rsidR="00CD4AD4" w:rsidRPr="007D1B9F" w:rsidRDefault="00CD4AD4" w:rsidP="00CD4AD4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83CB23E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B8EE211" w14:textId="157346C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3839572" w14:textId="2AB3062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715,99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A090636" w14:textId="20FEE9C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40309E" w14:textId="2820131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694,82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95DF8F" w14:textId="0A5A5EB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685,90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E59B2" w14:textId="7DBA9C3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0FB3FF52" w14:textId="59BB0EE2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-3,8</w:t>
            </w:r>
          </w:p>
        </w:tc>
      </w:tr>
      <w:tr w:rsidR="00CD4AD4" w:rsidRPr="00407AC7" w14:paraId="73346B0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4D2D9E6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tbl>
            <w:tblPr>
              <w:tblW w:w="10000" w:type="dxa"/>
              <w:tblBorders>
                <w:bottom w:val="threeDEmboss" w:sz="12" w:space="0" w:color="auto"/>
                <w:right w:val="single" w:sz="6" w:space="0" w:color="808080" w:themeColor="background1" w:themeShade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00"/>
            </w:tblGrid>
            <w:tr w:rsidR="00CD4AD4" w:rsidRPr="007D1B9F" w14:paraId="7D8011A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47FE0E0B" w14:textId="77777777" w:rsidR="00CD4AD4" w:rsidRPr="007D1B9F" w:rsidRDefault="00CD4AD4" w:rsidP="00CD4AD4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Sušené plnotučné</w:t>
                  </w:r>
                </w:p>
                <w:p w14:paraId="786D8C64" w14:textId="77777777" w:rsidR="00CD4AD4" w:rsidRPr="007D1B9F" w:rsidRDefault="00CD4AD4" w:rsidP="00CD4AD4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1DAFD4B6" w14:textId="77777777" w:rsidR="00CD4AD4" w:rsidRPr="007D1B9F" w:rsidRDefault="00CD4AD4" w:rsidP="00CD4AD4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  <w:tr w:rsidR="00CD4AD4" w:rsidRPr="007D1B9F" w14:paraId="5FFDA5A6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3532DF3B" w14:textId="77777777" w:rsidR="00CD4AD4" w:rsidRPr="007D1B9F" w:rsidRDefault="00CD4AD4" w:rsidP="00CD4AD4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7BAABC10" w14:textId="77777777" w:rsidR="00CD4AD4" w:rsidRPr="007D1B9F" w:rsidRDefault="00CD4AD4" w:rsidP="00CD4AD4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CD4AD4" w:rsidRPr="007D1B9F" w14:paraId="5211C5C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20C8CA9E" w14:textId="77777777" w:rsidR="00CD4AD4" w:rsidRPr="007D1B9F" w:rsidRDefault="00CD4AD4" w:rsidP="00CD4AD4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</w:tbl>
          <w:p w14:paraId="0EDDF802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80107B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00541E1" w14:textId="68EC2F3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4BD570B" w14:textId="57AD9E5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C0EFAD" w14:textId="4C917C2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B79FE9" w14:textId="5C2DF75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E5BE0" w14:textId="51E5D9A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977CFD" w14:textId="24A5C30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9A2BCDD" w14:textId="4518A64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CD4AD4" w:rsidRPr="00407AC7" w14:paraId="188933C4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FA2E54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D01711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11DD1E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5C77A1" w14:textId="539A449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662A04" w14:textId="66EAAA7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669CB7" w14:textId="368D5460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96FA57" w14:textId="06599A9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0E97A1" w14:textId="4B07D3E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DB9B8F" w14:textId="13CD6E2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EB8CE6" w14:textId="6E5A286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CD4AD4" w:rsidRPr="00407AC7" w14:paraId="3C348C0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293A25E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4C8EAE1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E7A7CF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1D8385" w14:textId="22961DB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4B5E8E" w14:textId="51FAEE5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577543C" w14:textId="1D549C3F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E77C27" w14:textId="7EF5233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92D5D6" w14:textId="034B688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0223B5A" w14:textId="569DEAF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3C4B9F8C" w14:textId="60451E07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CD4AD4" w:rsidRPr="00AB3F41" w14:paraId="0B424FA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6EC2243" w14:textId="77777777" w:rsidR="00CD4AD4" w:rsidRPr="00FC3AD4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BEB2FA4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Sušené odtučnené</w:t>
            </w:r>
          </w:p>
          <w:p w14:paraId="388F9579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77661633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  <w:p w14:paraId="226E9B2A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08435ED2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B99597C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0AB08D" w14:textId="098D86A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240E80" w14:textId="25A3893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4D3951" w14:textId="252CEDC4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9C92B7" w14:textId="6A5F9595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B582D1" w14:textId="73C22E9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068945F" w14:textId="4B457D6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710D182" w14:textId="602E315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CD4AD4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CD4AD4" w:rsidRPr="00AB3F41" w14:paraId="489AA170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9F5A071" w14:textId="77777777" w:rsidR="00CD4AD4" w:rsidRPr="000B65D2" w:rsidRDefault="00CD4AD4" w:rsidP="00CD4AD4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F18D76F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70D82A1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95B5E" w14:textId="6112560B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12E8CF" w14:textId="55CE294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7A27DC" w14:textId="235A2F1D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81AE3" w14:textId="4F91B1AE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0C2299" w14:textId="455E5939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9820E6" w14:textId="22C04686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2DECF" w14:textId="73FF432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CD4AD4" w:rsidRPr="00AB3F41" w14:paraId="04E9124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</w:tcPr>
          <w:p w14:paraId="6F30114A" w14:textId="77777777" w:rsidR="00CD4AD4" w:rsidRPr="000B65D2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5"/>
                <w:szCs w:val="15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214284A" w14:textId="77777777" w:rsidR="00CD4AD4" w:rsidRPr="007D1B9F" w:rsidRDefault="00CD4AD4" w:rsidP="00CD4AD4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A5A61A4" w14:textId="77777777" w:rsidR="00CD4AD4" w:rsidRPr="007D1B9F" w:rsidRDefault="00CD4AD4" w:rsidP="00CD4AD4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860CAB5" w14:textId="3C09C40C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4D84F4" w14:textId="2AC0A86A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CF26095" w14:textId="64D06BB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6FE2BD" w14:textId="41B8ACF8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5A1F62" w14:textId="520916B3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072F1AE" w14:textId="02BE1A7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threeDEmboss" w:sz="12" w:space="0" w:color="auto"/>
            </w:tcBorders>
            <w:shd w:val="clear" w:color="auto" w:fill="C7E6FD"/>
            <w:vAlign w:val="bottom"/>
          </w:tcPr>
          <w:p w14:paraId="14AE7C73" w14:textId="177BC841" w:rsidR="00CD4AD4" w:rsidRPr="00CD4AD4" w:rsidRDefault="00CD4AD4" w:rsidP="00CD4AD4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</w:tbl>
    <w:p w14:paraId="6BB1E244" w14:textId="75E1B5A6" w:rsidR="000D752B" w:rsidRPr="005376E0" w:rsidRDefault="000148DE" w:rsidP="00B32AC3">
      <w:pPr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0B65D2">
        <w:rPr>
          <w:rFonts w:ascii="Calibri" w:hAnsi="Calibri" w:cs="Calibri"/>
          <w:i/>
          <w:spacing w:val="-2"/>
          <w:sz w:val="18"/>
          <w:szCs w:val="18"/>
        </w:rPr>
        <w:t>Prameň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: PPA – ATIS; </w:t>
      </w:r>
      <w:r w:rsidR="001D30F7" w:rsidRPr="000B65D2">
        <w:rPr>
          <w:rFonts w:ascii="Calibri" w:hAnsi="Calibri" w:cs="Calibri"/>
          <w:i/>
          <w:sz w:val="18"/>
          <w:szCs w:val="18"/>
        </w:rPr>
        <w:t xml:space="preserve">Otz - Oblasť trhu západ (Bratislavský kraj, Trnavský kraj, Trenčiansky kraj, Nitriansky kraj), Ots - Oblasť trhu stred </w:t>
      </w:r>
      <w:r w:rsidR="001D30F7" w:rsidRPr="00546717">
        <w:rPr>
          <w:rFonts w:ascii="Calibri" w:hAnsi="Calibri" w:cs="Calibri"/>
          <w:i/>
          <w:sz w:val="18"/>
          <w:szCs w:val="18"/>
        </w:rPr>
        <w:t>(Žilinský kraj, Banskobystrický kraj), Otv - Oblasť trhu východ (Košický kraj, Prešovský kraj),*1 - údaj nezverejňujeme (menej ako traja respondenti).</w:t>
      </w:r>
      <w:r w:rsidRPr="005376E0">
        <w:rPr>
          <w:rFonts w:ascii="Calibri" w:hAnsi="Calibri" w:cs="Calibri"/>
          <w:i/>
          <w:sz w:val="18"/>
          <w:szCs w:val="18"/>
        </w:rPr>
        <w:br w:type="page"/>
      </w:r>
    </w:p>
    <w:p w14:paraId="6C81F628" w14:textId="7C56A0EE" w:rsidR="00AD2D4C" w:rsidRPr="005E1E43" w:rsidRDefault="00017D40" w:rsidP="005E1E43">
      <w:pPr>
        <w:spacing w:before="120" w:after="100" w:line="240" w:lineRule="auto"/>
        <w:ind w:left="142"/>
        <w:rPr>
          <w:rFonts w:ascii="Calibri" w:hAnsi="Calibri" w:cs="Calibri"/>
          <w:b/>
          <w:sz w:val="30"/>
          <w:szCs w:val="30"/>
        </w:rPr>
      </w:pPr>
      <w:r w:rsidRPr="00424BFA">
        <w:rPr>
          <w:rFonts w:ascii="Calibri" w:hAnsi="Calibri" w:cs="Calibri"/>
          <w:b/>
          <w:sz w:val="30"/>
          <w:szCs w:val="30"/>
        </w:rPr>
        <w:lastRenderedPageBreak/>
        <w:t>Vývoj odbytových cien mliečnych vý</w:t>
      </w:r>
      <w:r w:rsidR="00832390" w:rsidRPr="00424BFA">
        <w:rPr>
          <w:rFonts w:ascii="Calibri" w:hAnsi="Calibri" w:cs="Calibri"/>
          <w:b/>
          <w:sz w:val="30"/>
          <w:szCs w:val="30"/>
        </w:rPr>
        <w:t>robkov v SR v rokoch 20</w:t>
      </w:r>
      <w:r w:rsidR="001F5858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4</w:t>
      </w:r>
      <w:r w:rsidR="003E626F" w:rsidRPr="00424BFA">
        <w:rPr>
          <w:rFonts w:ascii="Calibri" w:hAnsi="Calibri" w:cs="Calibri"/>
          <w:b/>
          <w:sz w:val="30"/>
          <w:szCs w:val="30"/>
        </w:rPr>
        <w:t xml:space="preserve"> </w:t>
      </w:r>
      <w:r w:rsidR="00832390" w:rsidRPr="00424BFA">
        <w:rPr>
          <w:rFonts w:ascii="Calibri" w:hAnsi="Calibri" w:cs="Calibri"/>
          <w:b/>
          <w:sz w:val="30"/>
          <w:szCs w:val="30"/>
        </w:rPr>
        <w:t>- 20</w:t>
      </w:r>
      <w:r w:rsidR="009650AF" w:rsidRPr="00424BFA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6</w:t>
      </w:r>
    </w:p>
    <w:p w14:paraId="5457FEBE" w14:textId="14EFED5A" w:rsidR="004F212F" w:rsidRDefault="00E0713A" w:rsidP="005E1E43">
      <w:pPr>
        <w:spacing w:after="40" w:line="240" w:lineRule="auto"/>
        <w:ind w:left="142"/>
        <w:rPr>
          <w:noProof/>
        </w:rPr>
      </w:pPr>
      <w:r>
        <w:rPr>
          <w:noProof/>
        </w:rPr>
        <w:t xml:space="preserve">   </w:t>
      </w:r>
      <w:r w:rsidR="005E1E43" w:rsidRPr="005E1E43">
        <w:drawing>
          <wp:inline distT="0" distB="0" distL="0" distR="0" wp14:anchorId="42D9B8A6" wp14:editId="2737AE63">
            <wp:extent cx="6245860" cy="3582670"/>
            <wp:effectExtent l="0" t="0" r="254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2F">
        <w:rPr>
          <w:noProof/>
        </w:rPr>
        <w:t xml:space="preserve">    </w:t>
      </w:r>
    </w:p>
    <w:p w14:paraId="71C1A629" w14:textId="1C09A006" w:rsidR="0046360D" w:rsidRDefault="00E0713A" w:rsidP="00E0713A">
      <w:pPr>
        <w:spacing w:line="276" w:lineRule="auto"/>
        <w:ind w:left="142" w:right="338"/>
        <w:rPr>
          <w:noProof/>
        </w:rPr>
      </w:pPr>
      <w:r>
        <w:rPr>
          <w:noProof/>
        </w:rPr>
        <w:t xml:space="preserve"> </w:t>
      </w:r>
      <w:r w:rsidR="004F212F">
        <w:rPr>
          <w:noProof/>
        </w:rPr>
        <w:t xml:space="preserve">  </w:t>
      </w:r>
      <w:r w:rsidR="004F212F">
        <w:t xml:space="preserve"> </w:t>
      </w:r>
      <w:r w:rsidR="005E1E43" w:rsidRPr="005E1E43">
        <w:drawing>
          <wp:inline distT="0" distB="0" distL="0" distR="0" wp14:anchorId="395556D2" wp14:editId="128C44C3">
            <wp:extent cx="6245860" cy="3790315"/>
            <wp:effectExtent l="0" t="0" r="2540" b="63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0D">
        <w:rPr>
          <w:noProof/>
        </w:rPr>
        <w:br w:type="page"/>
      </w:r>
    </w:p>
    <w:p w14:paraId="78BF17FC" w14:textId="115FB54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FBA5EEE" w14:textId="4BD886C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4CB79AF2" w14:textId="3AC00C28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49F36FD" w14:textId="1B0D8DA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20048B6" w14:textId="0FF2506D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E04250F" w14:textId="600EAAE1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DBE724D" w14:textId="7E33B16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02A0740" w14:textId="77777777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FECD8AA" w14:textId="704D3BDC" w:rsidR="00AD2D4C" w:rsidRDefault="00AD2D4C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CB503F9" w14:textId="3E03092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EA105CD" w14:textId="77777777" w:rsidR="0088191F" w:rsidRPr="005376E0" w:rsidRDefault="0088191F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 spracovateľ cenových informácií:</w:t>
      </w:r>
    </w:p>
    <w:p w14:paraId="02687646" w14:textId="77777777" w:rsidR="0088191F" w:rsidRPr="005376E0" w:rsidRDefault="0088191F" w:rsidP="0088191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7C8E0503" w14:textId="1B2DAF3D" w:rsidR="0088191F" w:rsidRPr="005376E0" w:rsidRDefault="0088191F" w:rsidP="0088191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 xml:space="preserve">Odbor </w:t>
      </w:r>
      <w:r w:rsidR="00057D61">
        <w:rPr>
          <w:rFonts w:ascii="Calibri" w:hAnsi="Calibri" w:cs="Calibri"/>
          <w:color w:val="0D0D0D"/>
          <w:sz w:val="26"/>
          <w:szCs w:val="26"/>
        </w:rPr>
        <w:t xml:space="preserve">obchodných mechanizmov a </w:t>
      </w:r>
      <w:r w:rsidRPr="005376E0">
        <w:rPr>
          <w:rFonts w:ascii="Calibri" w:hAnsi="Calibri" w:cs="Calibri"/>
          <w:color w:val="0D0D0D"/>
          <w:sz w:val="26"/>
          <w:szCs w:val="26"/>
        </w:rPr>
        <w:t>ATIS</w:t>
      </w:r>
    </w:p>
    <w:p w14:paraId="6F633D06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 12</w:t>
      </w:r>
    </w:p>
    <w:p w14:paraId="4D29068A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bookmarkStart w:id="1" w:name="_Hlk132290041"/>
    <w:p w14:paraId="39ECC39C" w14:textId="77777777" w:rsidR="0088191F" w:rsidRPr="00203499" w:rsidRDefault="0088191F" w:rsidP="0088191F">
      <w:pPr>
        <w:tabs>
          <w:tab w:val="right" w:pos="9356"/>
        </w:tabs>
        <w:spacing w:line="240" w:lineRule="auto"/>
        <w:rPr>
          <w:rFonts w:ascii="Calibri" w:hAnsi="Calibri" w:cs="Calibri"/>
          <w:color w:val="0000FF"/>
          <w:sz w:val="26"/>
          <w:szCs w:val="26"/>
        </w:rPr>
      </w:pPr>
      <w:r w:rsidRPr="00203499">
        <w:fldChar w:fldCharType="begin"/>
      </w:r>
      <w:r w:rsidRPr="00203499">
        <w:rPr>
          <w:rFonts w:ascii="Calibri" w:hAnsi="Calibri" w:cs="Calibri"/>
          <w:color w:val="0000FF"/>
          <w:sz w:val="26"/>
          <w:szCs w:val="26"/>
        </w:rPr>
        <w:instrText xml:space="preserve"> HYPERLINK "http://www.apa.sk" </w:instrText>
      </w:r>
      <w:r w:rsidRPr="00203499">
        <w:fldChar w:fldCharType="separate"/>
      </w:r>
      <w:r w:rsidRPr="00203499">
        <w:rPr>
          <w:rStyle w:val="Hypertextovprepojenie"/>
          <w:rFonts w:ascii="Calibri" w:hAnsi="Calibri" w:cs="Calibri"/>
          <w:sz w:val="26"/>
          <w:szCs w:val="26"/>
        </w:rPr>
        <w:t>www.apa.sk</w:t>
      </w:r>
      <w:r w:rsidRPr="00203499">
        <w:rPr>
          <w:rStyle w:val="Hypertextovprepojenie"/>
          <w:rFonts w:ascii="Calibri" w:hAnsi="Calibri" w:cs="Calibri"/>
          <w:sz w:val="26"/>
          <w:szCs w:val="26"/>
        </w:rPr>
        <w:fldChar w:fldCharType="end"/>
      </w:r>
    </w:p>
    <w:bookmarkEnd w:id="1"/>
    <w:p w14:paraId="4B190B97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ADE8A7B" w14:textId="3A908D95" w:rsidR="0088191F" w:rsidRPr="005376E0" w:rsidRDefault="00B20658" w:rsidP="00B20658">
      <w:pPr>
        <w:tabs>
          <w:tab w:val="left" w:pos="3525"/>
        </w:tabs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  <w:r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ab/>
      </w:r>
    </w:p>
    <w:p w14:paraId="6673565D" w14:textId="0D2F37AF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A035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/202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.,</w:t>
      </w:r>
      <w:r w:rsidR="00C33FC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 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E0713A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  <w:r w:rsidRPr="003233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. </w:t>
      </w:r>
      <w:r w:rsidR="00C72B4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21029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 202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</w:p>
    <w:p w14:paraId="71C52B23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3414D97F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1EE8B9AD" w14:textId="77777777" w:rsidR="0088191F" w:rsidRPr="005376E0" w:rsidRDefault="0088191F" w:rsidP="0088191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127E1D6" w14:textId="1B47F82E" w:rsidR="0088191F" w:rsidRPr="008015C2" w:rsidRDefault="0088191F" w:rsidP="0088191F">
      <w:pPr>
        <w:pStyle w:val="Pta"/>
        <w:spacing w:before="40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Sylvia Čarná</w:t>
      </w:r>
    </w:p>
    <w:p w14:paraId="3E7565C8" w14:textId="2A02CF25" w:rsidR="0088191F" w:rsidRDefault="007E78A9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48D1967B" w14:textId="620EBFF4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>Mgr. Dávid Čičmanec</w:t>
      </w:r>
    </w:p>
    <w:p w14:paraId="38CE9016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</w:p>
    <w:p w14:paraId="677A5B14" w14:textId="6F216441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Mobil: 0918/612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458</w:t>
      </w:r>
      <w:r w:rsidRPr="008015C2">
        <w:rPr>
          <w:rFonts w:ascii="Calibri" w:hAnsi="Calibri" w:cs="Calibri"/>
          <w:color w:val="0D0D0D"/>
          <w:sz w:val="24"/>
          <w:szCs w:val="24"/>
        </w:rPr>
        <w:t xml:space="preserve"> </w:t>
      </w:r>
    </w:p>
    <w:p w14:paraId="5C050C38" w14:textId="6AE6E00F" w:rsidR="0088191F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             0918/612 182</w:t>
      </w:r>
    </w:p>
    <w:p w14:paraId="362E9949" w14:textId="6094BF7D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             0</w:t>
      </w:r>
      <w:r w:rsidRPr="0021704E">
        <w:rPr>
          <w:rFonts w:ascii="Calibri" w:hAnsi="Calibri" w:cs="Calibri"/>
          <w:color w:val="0D0D0D"/>
          <w:sz w:val="24"/>
          <w:szCs w:val="24"/>
        </w:rPr>
        <w:t>918</w:t>
      </w:r>
      <w:r>
        <w:rPr>
          <w:rFonts w:ascii="Calibri" w:hAnsi="Calibri" w:cs="Calibri"/>
          <w:color w:val="0D0D0D"/>
          <w:sz w:val="24"/>
          <w:szCs w:val="24"/>
        </w:rPr>
        <w:t>/</w:t>
      </w:r>
      <w:r w:rsidRPr="0021704E">
        <w:rPr>
          <w:rFonts w:ascii="Calibri" w:hAnsi="Calibri" w:cs="Calibri"/>
          <w:color w:val="0D0D0D"/>
          <w:sz w:val="24"/>
          <w:szCs w:val="24"/>
        </w:rPr>
        <w:t>612</w:t>
      </w:r>
      <w:r>
        <w:rPr>
          <w:rFonts w:ascii="Calibri" w:hAnsi="Calibri" w:cs="Calibri"/>
          <w:color w:val="0D0D0D"/>
          <w:sz w:val="24"/>
          <w:szCs w:val="24"/>
        </w:rPr>
        <w:t xml:space="preserve"> </w:t>
      </w:r>
      <w:r w:rsidRPr="0021704E">
        <w:rPr>
          <w:rFonts w:ascii="Calibri" w:hAnsi="Calibri" w:cs="Calibri"/>
          <w:color w:val="0D0D0D"/>
          <w:sz w:val="24"/>
          <w:szCs w:val="24"/>
        </w:rPr>
        <w:t>199</w:t>
      </w:r>
    </w:p>
    <w:p w14:paraId="48B2A725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ab/>
      </w:r>
      <w:r w:rsidRPr="008015C2">
        <w:rPr>
          <w:rFonts w:ascii="Calibri" w:hAnsi="Calibri" w:cs="Calibri"/>
          <w:color w:val="0D0D0D"/>
          <w:sz w:val="24"/>
          <w:szCs w:val="24"/>
        </w:rPr>
        <w:tab/>
        <w:t xml:space="preserve">    </w:t>
      </w:r>
    </w:p>
    <w:p w14:paraId="1D40355B" w14:textId="51448F9C" w:rsidR="008D6E6E" w:rsidRPr="008015C2" w:rsidRDefault="0088191F" w:rsidP="0088191F">
      <w:pPr>
        <w:spacing w:after="0" w:line="240" w:lineRule="auto"/>
        <w:rPr>
          <w:rStyle w:val="Hypertextovprepojenie"/>
          <w:rFonts w:ascii="Calibri" w:hAnsi="Calibri" w:cs="Calibri"/>
          <w:color w:val="0D0D0D"/>
          <w:sz w:val="24"/>
          <w:szCs w:val="24"/>
          <w:u w:val="none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13" w:history="1">
        <w:r w:rsidR="008D6E6E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</w:p>
    <w:p w14:paraId="4D6E2999" w14:textId="2F0910CE" w:rsidR="0088191F" w:rsidRPr="008015C2" w:rsidRDefault="0088191F" w:rsidP="0088191F">
      <w:pPr>
        <w:spacing w:after="0" w:line="240" w:lineRule="auto"/>
        <w:rPr>
          <w:rFonts w:ascii="Calibri" w:hAnsi="Calibri" w:cs="Calibri"/>
          <w:b/>
          <w:color w:val="0D0D0D"/>
          <w:sz w:val="24"/>
          <w:szCs w:val="24"/>
        </w:rPr>
      </w:pPr>
      <w:r w:rsidRPr="008015C2">
        <w:rPr>
          <w:rFonts w:ascii="Calibri" w:hAnsi="Calibri" w:cs="Calibri"/>
          <w:sz w:val="24"/>
          <w:szCs w:val="24"/>
        </w:rPr>
        <w:t xml:space="preserve">             </w:t>
      </w:r>
      <w:hyperlink r:id="rId14" w:history="1">
        <w:r w:rsidR="003C0D4A" w:rsidRPr="006E7E2A">
          <w:rPr>
            <w:rStyle w:val="Hypertextovprepojenie"/>
            <w:rFonts w:ascii="Calibri" w:hAnsi="Calibri" w:cs="Calibri"/>
            <w:sz w:val="24"/>
            <w:szCs w:val="24"/>
          </w:rPr>
          <w:t>miroslav</w:t>
        </w:r>
        <w:r w:rsidR="003C0D4A" w:rsidRPr="00703F11">
          <w:rPr>
            <w:rStyle w:val="Hypertextovprepojenie"/>
            <w:rFonts w:ascii="Calibri" w:hAnsi="Calibri" w:cs="Calibri"/>
            <w:sz w:val="24"/>
            <w:szCs w:val="24"/>
          </w:rPr>
          <w:t>.marko@apa.sk</w:t>
        </w:r>
      </w:hyperlink>
    </w:p>
    <w:p w14:paraId="163EA2E8" w14:textId="6DDC729D" w:rsidR="0088191F" w:rsidRPr="006E7E2A" w:rsidRDefault="006E7E2A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ab/>
      </w:r>
      <w:r w:rsidRPr="006E7E2A">
        <w:rPr>
          <w:rStyle w:val="Hypertextovprepojenie"/>
          <w:rFonts w:ascii="Calibri" w:hAnsi="Calibri" w:cs="Calibri"/>
          <w:sz w:val="24"/>
          <w:szCs w:val="24"/>
        </w:rPr>
        <w:t>david.cicmanec@apa.sk</w:t>
      </w:r>
    </w:p>
    <w:p w14:paraId="7BFC6D54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p w14:paraId="1DFB218F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sym w:font="Symbol" w:char="F0D3"/>
      </w:r>
      <w:r w:rsidRPr="005376E0">
        <w:rPr>
          <w:rFonts w:ascii="Calibri" w:hAnsi="Calibri" w:cs="Calibri"/>
          <w:color w:val="0D0D0D"/>
        </w:rPr>
        <w:t xml:space="preserve"> Rozmnožovanie a využívanie informácií je možné len po písomnej dohode s Pôdohospodárskou platobnou agentúrou (PPA). Všetky cenové informácie sú spracované s najväčšou starostlivosťou. </w:t>
      </w:r>
    </w:p>
    <w:p w14:paraId="4643301C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Informácie, obsiahnuté v tomto materiál</w:t>
      </w:r>
      <w:r>
        <w:rPr>
          <w:rFonts w:ascii="Calibri" w:hAnsi="Calibri" w:cs="Calibri"/>
          <w:color w:val="0D0D0D"/>
        </w:rPr>
        <w:t>i</w:t>
      </w:r>
      <w:r w:rsidRPr="005376E0">
        <w:rPr>
          <w:rFonts w:ascii="Calibri" w:hAnsi="Calibri" w:cs="Calibri"/>
          <w:color w:val="0D0D0D"/>
        </w:rPr>
        <w:t xml:space="preserve"> sa zakladajú na informačných zdrojoch, o ktorých sme presvedčení, že sú hodnoverné. </w:t>
      </w:r>
    </w:p>
    <w:p w14:paraId="379F6EA8" w14:textId="3F6D82D5" w:rsidR="003C3DBF" w:rsidRPr="005376E0" w:rsidRDefault="0088191F" w:rsidP="002C2203">
      <w:pPr>
        <w:spacing w:before="40"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Za úplnosť a</w:t>
      </w:r>
      <w:r>
        <w:rPr>
          <w:rFonts w:ascii="Calibri" w:hAnsi="Calibri" w:cs="Calibri"/>
          <w:color w:val="0D0D0D"/>
        </w:rPr>
        <w:t xml:space="preserve"> </w:t>
      </w:r>
      <w:r w:rsidRPr="005376E0">
        <w:rPr>
          <w:rFonts w:ascii="Calibri" w:hAnsi="Calibri" w:cs="Calibri"/>
          <w:color w:val="0D0D0D"/>
        </w:rPr>
        <w:t xml:space="preserve">správnosť uvádzaných informácií sa PPA </w:t>
      </w:r>
      <w:r w:rsidR="00057D61">
        <w:rPr>
          <w:rFonts w:ascii="Calibri" w:hAnsi="Calibri" w:cs="Calibri"/>
          <w:color w:val="0D0D0D"/>
        </w:rPr>
        <w:t>–</w:t>
      </w:r>
      <w:r w:rsidRPr="005376E0">
        <w:rPr>
          <w:rFonts w:ascii="Calibri" w:hAnsi="Calibri" w:cs="Calibri"/>
          <w:color w:val="0D0D0D"/>
        </w:rPr>
        <w:t xml:space="preserve"> </w:t>
      </w:r>
      <w:r w:rsidR="00057D61">
        <w:rPr>
          <w:rFonts w:ascii="Calibri" w:hAnsi="Calibri" w:cs="Calibri"/>
          <w:color w:val="0D0D0D"/>
        </w:rPr>
        <w:t xml:space="preserve">Odbor obchodných mechanizmov a </w:t>
      </w:r>
      <w:r w:rsidRPr="005376E0">
        <w:rPr>
          <w:rFonts w:ascii="Calibri" w:hAnsi="Calibri" w:cs="Calibri"/>
          <w:color w:val="0D0D0D"/>
        </w:rPr>
        <w:t>ATIS nezaručuje, ako aj nezodpovedá za škody vzniknuté na základe ich využívania.</w:t>
      </w:r>
    </w:p>
    <w:sectPr w:rsidR="003C3DBF" w:rsidRPr="005376E0" w:rsidSect="00F44E0A">
      <w:headerReference w:type="default" r:id="rId15"/>
      <w:footerReference w:type="even" r:id="rId16"/>
      <w:footerReference w:type="default" r:id="rId17"/>
      <w:type w:val="continuous"/>
      <w:pgSz w:w="12240" w:h="15840"/>
      <w:pgMar w:top="1134" w:right="1327" w:bottom="1077" w:left="1077" w:header="102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1CAE0" w14:textId="77777777" w:rsidR="0008589B" w:rsidRDefault="0008589B">
      <w:pPr>
        <w:spacing w:after="0" w:line="240" w:lineRule="auto"/>
      </w:pPr>
      <w:r>
        <w:separator/>
      </w:r>
    </w:p>
  </w:endnote>
  <w:endnote w:type="continuationSeparator" w:id="0">
    <w:p w14:paraId="5FC7EA04" w14:textId="77777777" w:rsidR="0008589B" w:rsidRDefault="0008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942E" w14:textId="7FC40EAA" w:rsidR="00133E84" w:rsidRDefault="00133E84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F738D31" wp14:editId="660B94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11" name="Textové pole 1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E77AF" w14:textId="67B25049" w:rsidR="00133E84" w:rsidRPr="0001154B" w:rsidRDefault="00133E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1154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38D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E2E77AF" w14:textId="67B25049" w:rsidR="00133E84" w:rsidRPr="0001154B" w:rsidRDefault="00133E84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1154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480" w14:textId="112DD021" w:rsidR="00133E84" w:rsidRPr="005376E0" w:rsidRDefault="00133E84" w:rsidP="00E3254F">
    <w:pPr>
      <w:pStyle w:val="Pta"/>
      <w:tabs>
        <w:tab w:val="center" w:pos="4918"/>
        <w:tab w:val="right" w:pos="9836"/>
      </w:tabs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185CE" wp14:editId="274691B5">
              <wp:simplePos x="0" y="0"/>
              <wp:positionH relativeFrom="margin">
                <wp:posOffset>6650355</wp:posOffset>
              </wp:positionH>
              <wp:positionV relativeFrom="margin">
                <wp:posOffset>5715635</wp:posOffset>
              </wp:positionV>
              <wp:extent cx="126365" cy="2612390"/>
              <wp:effectExtent l="0" t="0" r="6985" b="0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261239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A45D" id="Obdĺžnik 9" o:spid="_x0000_s1026" style="position:absolute;margin-left:523.65pt;margin-top:450.05pt;width:9.95pt;height:20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" fillcolor="#033b64 [814]" stroked="f">
              <w10:wrap anchorx="margin" anchory="margin"/>
            </v:rect>
          </w:pict>
        </mc:Fallback>
      </mc:AlternateContent>
    </w:r>
    <w:r>
      <w:rPr>
        <w:rFonts w:ascii="Calibri" w:hAnsi="Calibri" w:cs="Calibri"/>
        <w:sz w:val="20"/>
        <w:szCs w:val="20"/>
      </w:rPr>
      <w:tab/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D88B39" wp14:editId="6E61E25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C2EF" w14:textId="75009623" w:rsidR="00133E84" w:rsidRPr="005376E0" w:rsidRDefault="00133E84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1E3B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8B3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01C2EF" w14:textId="75009623" w:rsidR="00133E84" w:rsidRPr="005376E0" w:rsidRDefault="00133E84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3C1E3B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376E0">
      <w:rPr>
        <w:rFonts w:ascii="Calibri" w:hAnsi="Calibri" w:cs="Calibri"/>
        <w:sz w:val="20"/>
        <w:szCs w:val="20"/>
      </w:rPr>
      <w:t>Prehľad odbytových cien mlieka a mliečnych výrobkov za</w:t>
    </w:r>
    <w:r>
      <w:rPr>
        <w:rFonts w:ascii="Calibri" w:hAnsi="Calibri" w:cs="Calibri"/>
        <w:sz w:val="20"/>
        <w:szCs w:val="20"/>
      </w:rPr>
      <w:t xml:space="preserve"> </w:t>
    </w:r>
    <w:r w:rsidR="00A03554">
      <w:rPr>
        <w:rFonts w:ascii="Calibri" w:hAnsi="Calibri" w:cs="Calibri"/>
        <w:sz w:val="20"/>
        <w:szCs w:val="20"/>
      </w:rPr>
      <w:t>2</w:t>
    </w:r>
    <w:r w:rsidRPr="005376E0">
      <w:rPr>
        <w:rFonts w:ascii="Calibri" w:hAnsi="Calibri" w:cs="Calibri"/>
        <w:sz w:val="20"/>
        <w:szCs w:val="20"/>
      </w:rPr>
      <w:t>. týždeň 20</w:t>
    </w:r>
    <w:r>
      <w:rPr>
        <w:rFonts w:ascii="Calibri" w:hAnsi="Calibri" w:cs="Calibri"/>
        <w:sz w:val="20"/>
        <w:szCs w:val="20"/>
      </w:rPr>
      <w:t>2</w:t>
    </w:r>
    <w:r w:rsidR="00CB6041">
      <w:rPr>
        <w:rFonts w:ascii="Calibri" w:hAnsi="Calibri" w:cs="Calibri"/>
        <w:sz w:val="20"/>
        <w:szCs w:val="20"/>
      </w:rPr>
      <w:t>6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9ED9E" w14:textId="77777777" w:rsidR="0008589B" w:rsidRDefault="0008589B">
      <w:pPr>
        <w:spacing w:after="0" w:line="240" w:lineRule="auto"/>
      </w:pPr>
      <w:r>
        <w:separator/>
      </w:r>
    </w:p>
  </w:footnote>
  <w:footnote w:type="continuationSeparator" w:id="0">
    <w:p w14:paraId="59CC636D" w14:textId="77777777" w:rsidR="0008589B" w:rsidRDefault="0008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B028" w14:textId="3FE7B176" w:rsidR="00133E84" w:rsidRDefault="00133E84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5CCCC" wp14:editId="4826B922">
              <wp:simplePos x="0" y="0"/>
              <wp:positionH relativeFrom="margin">
                <wp:posOffset>6650355</wp:posOffset>
              </wp:positionH>
              <wp:positionV relativeFrom="margin">
                <wp:posOffset>-399415</wp:posOffset>
              </wp:positionV>
              <wp:extent cx="127000" cy="6479540"/>
              <wp:effectExtent l="0" t="0" r="635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64795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EA0D2" id="Obdĺžnik 8" o:spid="_x0000_s1026" style="position:absolute;margin-left:523.65pt;margin-top:-31.45pt;width:10pt;height:5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CC2BF0" wp14:editId="1387CE40">
              <wp:simplePos x="0" y="0"/>
              <wp:positionH relativeFrom="margin">
                <wp:posOffset>-252095</wp:posOffset>
              </wp:positionH>
              <wp:positionV relativeFrom="margin">
                <wp:posOffset>-386715</wp:posOffset>
              </wp:positionV>
              <wp:extent cx="7016750" cy="8705850"/>
              <wp:effectExtent l="0" t="0" r="12700" b="19050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6750" cy="87058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08AAA" id="Obdĺžnik 4" o:spid="_x0000_s1026" style="position:absolute;margin-left:-19.85pt;margin-top:-30.45pt;width:552.5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" filled="f" strokecolor="#4f641f [1604]" strokeweight="1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displayBackgroundShape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E8B"/>
    <w:rsid w:val="00001BE8"/>
    <w:rsid w:val="00002027"/>
    <w:rsid w:val="000028A3"/>
    <w:rsid w:val="00003984"/>
    <w:rsid w:val="00005D19"/>
    <w:rsid w:val="00005EB0"/>
    <w:rsid w:val="00010221"/>
    <w:rsid w:val="0001022C"/>
    <w:rsid w:val="000106EC"/>
    <w:rsid w:val="000111B8"/>
    <w:rsid w:val="0001154B"/>
    <w:rsid w:val="00012D2D"/>
    <w:rsid w:val="00012DCF"/>
    <w:rsid w:val="0001352F"/>
    <w:rsid w:val="0001467A"/>
    <w:rsid w:val="000148DE"/>
    <w:rsid w:val="00015242"/>
    <w:rsid w:val="000170AB"/>
    <w:rsid w:val="0001785E"/>
    <w:rsid w:val="000178E7"/>
    <w:rsid w:val="00017D40"/>
    <w:rsid w:val="00017D55"/>
    <w:rsid w:val="00017EE0"/>
    <w:rsid w:val="00021ED9"/>
    <w:rsid w:val="00022AFD"/>
    <w:rsid w:val="00022C44"/>
    <w:rsid w:val="000233A9"/>
    <w:rsid w:val="00024D3D"/>
    <w:rsid w:val="00024F7E"/>
    <w:rsid w:val="00025278"/>
    <w:rsid w:val="0002664B"/>
    <w:rsid w:val="00027C4B"/>
    <w:rsid w:val="00032604"/>
    <w:rsid w:val="000329A5"/>
    <w:rsid w:val="0003358B"/>
    <w:rsid w:val="00033833"/>
    <w:rsid w:val="00034E3F"/>
    <w:rsid w:val="00035236"/>
    <w:rsid w:val="00035FD5"/>
    <w:rsid w:val="000377C6"/>
    <w:rsid w:val="0004083B"/>
    <w:rsid w:val="000437A1"/>
    <w:rsid w:val="00043FB3"/>
    <w:rsid w:val="00044B4A"/>
    <w:rsid w:val="00045546"/>
    <w:rsid w:val="00045D00"/>
    <w:rsid w:val="00045D3E"/>
    <w:rsid w:val="00046A0D"/>
    <w:rsid w:val="00046A65"/>
    <w:rsid w:val="00046D98"/>
    <w:rsid w:val="00047747"/>
    <w:rsid w:val="000502B7"/>
    <w:rsid w:val="000508F1"/>
    <w:rsid w:val="00050A56"/>
    <w:rsid w:val="0005132A"/>
    <w:rsid w:val="000515E0"/>
    <w:rsid w:val="00051D14"/>
    <w:rsid w:val="00052FC2"/>
    <w:rsid w:val="0005321E"/>
    <w:rsid w:val="000538B6"/>
    <w:rsid w:val="00053C99"/>
    <w:rsid w:val="00054848"/>
    <w:rsid w:val="00054940"/>
    <w:rsid w:val="00054F7F"/>
    <w:rsid w:val="00055AD8"/>
    <w:rsid w:val="00055C50"/>
    <w:rsid w:val="00056608"/>
    <w:rsid w:val="0005708A"/>
    <w:rsid w:val="00057D61"/>
    <w:rsid w:val="00057F4F"/>
    <w:rsid w:val="000605FF"/>
    <w:rsid w:val="00060940"/>
    <w:rsid w:val="00062ABA"/>
    <w:rsid w:val="00064441"/>
    <w:rsid w:val="000655C3"/>
    <w:rsid w:val="000656ED"/>
    <w:rsid w:val="00066918"/>
    <w:rsid w:val="00067138"/>
    <w:rsid w:val="00070A19"/>
    <w:rsid w:val="00071DF7"/>
    <w:rsid w:val="0007248F"/>
    <w:rsid w:val="00072CF7"/>
    <w:rsid w:val="00073337"/>
    <w:rsid w:val="00073AC3"/>
    <w:rsid w:val="00073E83"/>
    <w:rsid w:val="0007565E"/>
    <w:rsid w:val="000759B4"/>
    <w:rsid w:val="00075DCE"/>
    <w:rsid w:val="00077057"/>
    <w:rsid w:val="000770D4"/>
    <w:rsid w:val="00077BFC"/>
    <w:rsid w:val="00077E7B"/>
    <w:rsid w:val="000803A6"/>
    <w:rsid w:val="00081B2D"/>
    <w:rsid w:val="0008335C"/>
    <w:rsid w:val="00084FC1"/>
    <w:rsid w:val="000850B1"/>
    <w:rsid w:val="0008589B"/>
    <w:rsid w:val="00085CF9"/>
    <w:rsid w:val="00086C87"/>
    <w:rsid w:val="0008764A"/>
    <w:rsid w:val="00087AA9"/>
    <w:rsid w:val="000909C2"/>
    <w:rsid w:val="00090A94"/>
    <w:rsid w:val="00090E51"/>
    <w:rsid w:val="00091C53"/>
    <w:rsid w:val="00092798"/>
    <w:rsid w:val="000943BD"/>
    <w:rsid w:val="00094E77"/>
    <w:rsid w:val="00094E94"/>
    <w:rsid w:val="00095157"/>
    <w:rsid w:val="00096584"/>
    <w:rsid w:val="00096834"/>
    <w:rsid w:val="00097978"/>
    <w:rsid w:val="00097BE7"/>
    <w:rsid w:val="000A0418"/>
    <w:rsid w:val="000A1FA0"/>
    <w:rsid w:val="000A2B40"/>
    <w:rsid w:val="000A358B"/>
    <w:rsid w:val="000A3E67"/>
    <w:rsid w:val="000A44BD"/>
    <w:rsid w:val="000A4C49"/>
    <w:rsid w:val="000A55BF"/>
    <w:rsid w:val="000B080F"/>
    <w:rsid w:val="000B08ED"/>
    <w:rsid w:val="000B0BF7"/>
    <w:rsid w:val="000B0C5A"/>
    <w:rsid w:val="000B1AA5"/>
    <w:rsid w:val="000B2E7A"/>
    <w:rsid w:val="000B3582"/>
    <w:rsid w:val="000B35D1"/>
    <w:rsid w:val="000B3D94"/>
    <w:rsid w:val="000B5503"/>
    <w:rsid w:val="000B65D2"/>
    <w:rsid w:val="000C2281"/>
    <w:rsid w:val="000C3456"/>
    <w:rsid w:val="000C467A"/>
    <w:rsid w:val="000C47FC"/>
    <w:rsid w:val="000C4F79"/>
    <w:rsid w:val="000C5F1D"/>
    <w:rsid w:val="000C733D"/>
    <w:rsid w:val="000C7780"/>
    <w:rsid w:val="000D0376"/>
    <w:rsid w:val="000D0670"/>
    <w:rsid w:val="000D0AFC"/>
    <w:rsid w:val="000D1361"/>
    <w:rsid w:val="000D1BC7"/>
    <w:rsid w:val="000D3327"/>
    <w:rsid w:val="000D33ED"/>
    <w:rsid w:val="000D3CFF"/>
    <w:rsid w:val="000D54FD"/>
    <w:rsid w:val="000D5D13"/>
    <w:rsid w:val="000D5D46"/>
    <w:rsid w:val="000D6256"/>
    <w:rsid w:val="000D752B"/>
    <w:rsid w:val="000E1472"/>
    <w:rsid w:val="000E14E3"/>
    <w:rsid w:val="000E19B2"/>
    <w:rsid w:val="000E220C"/>
    <w:rsid w:val="000E29D0"/>
    <w:rsid w:val="000E416F"/>
    <w:rsid w:val="000E43EB"/>
    <w:rsid w:val="000E495E"/>
    <w:rsid w:val="000E4CBF"/>
    <w:rsid w:val="000E503A"/>
    <w:rsid w:val="000E6392"/>
    <w:rsid w:val="000E79D2"/>
    <w:rsid w:val="000E7B3D"/>
    <w:rsid w:val="000F0BF5"/>
    <w:rsid w:val="000F1465"/>
    <w:rsid w:val="000F154A"/>
    <w:rsid w:val="000F165C"/>
    <w:rsid w:val="000F1ACC"/>
    <w:rsid w:val="000F1B13"/>
    <w:rsid w:val="000F27AD"/>
    <w:rsid w:val="000F38F2"/>
    <w:rsid w:val="000F4F6C"/>
    <w:rsid w:val="000F6226"/>
    <w:rsid w:val="000F7948"/>
    <w:rsid w:val="0010082D"/>
    <w:rsid w:val="00100D3D"/>
    <w:rsid w:val="00101350"/>
    <w:rsid w:val="001017B0"/>
    <w:rsid w:val="00101B64"/>
    <w:rsid w:val="00101C9E"/>
    <w:rsid w:val="00101D63"/>
    <w:rsid w:val="001026C3"/>
    <w:rsid w:val="001027BA"/>
    <w:rsid w:val="00102980"/>
    <w:rsid w:val="00103311"/>
    <w:rsid w:val="00104265"/>
    <w:rsid w:val="00104A95"/>
    <w:rsid w:val="00105334"/>
    <w:rsid w:val="00105A15"/>
    <w:rsid w:val="00107BF9"/>
    <w:rsid w:val="00107FEE"/>
    <w:rsid w:val="001100C7"/>
    <w:rsid w:val="001104C4"/>
    <w:rsid w:val="00111399"/>
    <w:rsid w:val="00111D71"/>
    <w:rsid w:val="00111FAD"/>
    <w:rsid w:val="00114886"/>
    <w:rsid w:val="00114E43"/>
    <w:rsid w:val="00114E7C"/>
    <w:rsid w:val="001160D4"/>
    <w:rsid w:val="0011737A"/>
    <w:rsid w:val="001179CF"/>
    <w:rsid w:val="00117D30"/>
    <w:rsid w:val="001202BA"/>
    <w:rsid w:val="00120A7C"/>
    <w:rsid w:val="00120EC5"/>
    <w:rsid w:val="0012135F"/>
    <w:rsid w:val="0012290E"/>
    <w:rsid w:val="00123C5C"/>
    <w:rsid w:val="00124A2B"/>
    <w:rsid w:val="00125F98"/>
    <w:rsid w:val="001269FF"/>
    <w:rsid w:val="0012768C"/>
    <w:rsid w:val="00130775"/>
    <w:rsid w:val="001330AB"/>
    <w:rsid w:val="00133363"/>
    <w:rsid w:val="001335E2"/>
    <w:rsid w:val="00133E84"/>
    <w:rsid w:val="00134099"/>
    <w:rsid w:val="00134E26"/>
    <w:rsid w:val="0013500C"/>
    <w:rsid w:val="001350E6"/>
    <w:rsid w:val="00135519"/>
    <w:rsid w:val="001357DF"/>
    <w:rsid w:val="00135BA8"/>
    <w:rsid w:val="001375E6"/>
    <w:rsid w:val="001403CC"/>
    <w:rsid w:val="00140EEC"/>
    <w:rsid w:val="00141471"/>
    <w:rsid w:val="00141519"/>
    <w:rsid w:val="0014192B"/>
    <w:rsid w:val="00142145"/>
    <w:rsid w:val="00142763"/>
    <w:rsid w:val="001429F9"/>
    <w:rsid w:val="00143488"/>
    <w:rsid w:val="0014477C"/>
    <w:rsid w:val="00144D7E"/>
    <w:rsid w:val="00144E13"/>
    <w:rsid w:val="001457DF"/>
    <w:rsid w:val="001465DC"/>
    <w:rsid w:val="00146C4F"/>
    <w:rsid w:val="00146E52"/>
    <w:rsid w:val="00147902"/>
    <w:rsid w:val="00147CC1"/>
    <w:rsid w:val="00150BDA"/>
    <w:rsid w:val="001511B1"/>
    <w:rsid w:val="0015122E"/>
    <w:rsid w:val="00151B62"/>
    <w:rsid w:val="00151BE4"/>
    <w:rsid w:val="00152122"/>
    <w:rsid w:val="001522DC"/>
    <w:rsid w:val="001528E6"/>
    <w:rsid w:val="0015338C"/>
    <w:rsid w:val="00153752"/>
    <w:rsid w:val="00153B3E"/>
    <w:rsid w:val="00153E64"/>
    <w:rsid w:val="00154B79"/>
    <w:rsid w:val="001550C8"/>
    <w:rsid w:val="00155236"/>
    <w:rsid w:val="00155CBD"/>
    <w:rsid w:val="0015619B"/>
    <w:rsid w:val="00156D98"/>
    <w:rsid w:val="0015772B"/>
    <w:rsid w:val="0016152E"/>
    <w:rsid w:val="0016370E"/>
    <w:rsid w:val="001645BF"/>
    <w:rsid w:val="0016555E"/>
    <w:rsid w:val="00165CDC"/>
    <w:rsid w:val="00166DA1"/>
    <w:rsid w:val="001671B2"/>
    <w:rsid w:val="00167A46"/>
    <w:rsid w:val="001711C2"/>
    <w:rsid w:val="001715A6"/>
    <w:rsid w:val="00171B54"/>
    <w:rsid w:val="00171DDE"/>
    <w:rsid w:val="00171EC6"/>
    <w:rsid w:val="00171F54"/>
    <w:rsid w:val="001725AB"/>
    <w:rsid w:val="0017636E"/>
    <w:rsid w:val="0018272A"/>
    <w:rsid w:val="001828EF"/>
    <w:rsid w:val="00182D1F"/>
    <w:rsid w:val="001833C7"/>
    <w:rsid w:val="001833D6"/>
    <w:rsid w:val="00183C58"/>
    <w:rsid w:val="001914EF"/>
    <w:rsid w:val="0019199E"/>
    <w:rsid w:val="00194B5E"/>
    <w:rsid w:val="00195631"/>
    <w:rsid w:val="00196624"/>
    <w:rsid w:val="0019666D"/>
    <w:rsid w:val="0019670D"/>
    <w:rsid w:val="00197FF6"/>
    <w:rsid w:val="001A03B4"/>
    <w:rsid w:val="001A07DB"/>
    <w:rsid w:val="001A0B9F"/>
    <w:rsid w:val="001A0CE0"/>
    <w:rsid w:val="001A12C9"/>
    <w:rsid w:val="001A1ECF"/>
    <w:rsid w:val="001A2062"/>
    <w:rsid w:val="001A223A"/>
    <w:rsid w:val="001A224E"/>
    <w:rsid w:val="001A2D55"/>
    <w:rsid w:val="001A3330"/>
    <w:rsid w:val="001A372A"/>
    <w:rsid w:val="001A3C1A"/>
    <w:rsid w:val="001A3CA4"/>
    <w:rsid w:val="001A40D9"/>
    <w:rsid w:val="001A5667"/>
    <w:rsid w:val="001A56D9"/>
    <w:rsid w:val="001A5E21"/>
    <w:rsid w:val="001A5EF3"/>
    <w:rsid w:val="001A6302"/>
    <w:rsid w:val="001A63AE"/>
    <w:rsid w:val="001A6588"/>
    <w:rsid w:val="001A662F"/>
    <w:rsid w:val="001A6959"/>
    <w:rsid w:val="001A7282"/>
    <w:rsid w:val="001A7CC7"/>
    <w:rsid w:val="001B19D9"/>
    <w:rsid w:val="001B1F1D"/>
    <w:rsid w:val="001B2864"/>
    <w:rsid w:val="001B48EF"/>
    <w:rsid w:val="001B63B3"/>
    <w:rsid w:val="001B711E"/>
    <w:rsid w:val="001B7C6C"/>
    <w:rsid w:val="001C0E1C"/>
    <w:rsid w:val="001C1114"/>
    <w:rsid w:val="001C12BC"/>
    <w:rsid w:val="001C12DF"/>
    <w:rsid w:val="001C1E34"/>
    <w:rsid w:val="001C2CEC"/>
    <w:rsid w:val="001C2D5B"/>
    <w:rsid w:val="001C3008"/>
    <w:rsid w:val="001C5509"/>
    <w:rsid w:val="001C6288"/>
    <w:rsid w:val="001C753B"/>
    <w:rsid w:val="001C78DF"/>
    <w:rsid w:val="001D0DA5"/>
    <w:rsid w:val="001D177D"/>
    <w:rsid w:val="001D2741"/>
    <w:rsid w:val="001D2F51"/>
    <w:rsid w:val="001D2FE5"/>
    <w:rsid w:val="001D30F7"/>
    <w:rsid w:val="001D6263"/>
    <w:rsid w:val="001D63E3"/>
    <w:rsid w:val="001D6611"/>
    <w:rsid w:val="001D66DE"/>
    <w:rsid w:val="001E0C77"/>
    <w:rsid w:val="001E111F"/>
    <w:rsid w:val="001E25E1"/>
    <w:rsid w:val="001E26C8"/>
    <w:rsid w:val="001E33F8"/>
    <w:rsid w:val="001E41FE"/>
    <w:rsid w:val="001E426E"/>
    <w:rsid w:val="001E4CA8"/>
    <w:rsid w:val="001E5001"/>
    <w:rsid w:val="001E5A22"/>
    <w:rsid w:val="001E5E60"/>
    <w:rsid w:val="001E5FFA"/>
    <w:rsid w:val="001E68D2"/>
    <w:rsid w:val="001E69B8"/>
    <w:rsid w:val="001E7892"/>
    <w:rsid w:val="001F0764"/>
    <w:rsid w:val="001F0948"/>
    <w:rsid w:val="001F1070"/>
    <w:rsid w:val="001F237D"/>
    <w:rsid w:val="001F264B"/>
    <w:rsid w:val="001F2826"/>
    <w:rsid w:val="001F5789"/>
    <w:rsid w:val="001F5858"/>
    <w:rsid w:val="001F6230"/>
    <w:rsid w:val="001F6DDD"/>
    <w:rsid w:val="001F7238"/>
    <w:rsid w:val="001F7725"/>
    <w:rsid w:val="0020012C"/>
    <w:rsid w:val="002002A0"/>
    <w:rsid w:val="00200C41"/>
    <w:rsid w:val="00200C74"/>
    <w:rsid w:val="00200D1F"/>
    <w:rsid w:val="00201016"/>
    <w:rsid w:val="00201816"/>
    <w:rsid w:val="00201CDF"/>
    <w:rsid w:val="00201F5C"/>
    <w:rsid w:val="00202B62"/>
    <w:rsid w:val="0020333A"/>
    <w:rsid w:val="00203499"/>
    <w:rsid w:val="00203AA5"/>
    <w:rsid w:val="00204BAB"/>
    <w:rsid w:val="00204BF7"/>
    <w:rsid w:val="0020527C"/>
    <w:rsid w:val="002074FF"/>
    <w:rsid w:val="0021029F"/>
    <w:rsid w:val="00211374"/>
    <w:rsid w:val="002116F5"/>
    <w:rsid w:val="00211FEB"/>
    <w:rsid w:val="0021214B"/>
    <w:rsid w:val="0021245A"/>
    <w:rsid w:val="002134E0"/>
    <w:rsid w:val="00213AC9"/>
    <w:rsid w:val="0021407F"/>
    <w:rsid w:val="00214689"/>
    <w:rsid w:val="00214910"/>
    <w:rsid w:val="00215505"/>
    <w:rsid w:val="00215CE0"/>
    <w:rsid w:val="00216E0E"/>
    <w:rsid w:val="0021704E"/>
    <w:rsid w:val="002206E2"/>
    <w:rsid w:val="002209F8"/>
    <w:rsid w:val="00220DF3"/>
    <w:rsid w:val="00221757"/>
    <w:rsid w:val="00221905"/>
    <w:rsid w:val="00222115"/>
    <w:rsid w:val="0022244B"/>
    <w:rsid w:val="0022248D"/>
    <w:rsid w:val="0022265A"/>
    <w:rsid w:val="00225418"/>
    <w:rsid w:val="00225916"/>
    <w:rsid w:val="00225F9E"/>
    <w:rsid w:val="00230343"/>
    <w:rsid w:val="0023130E"/>
    <w:rsid w:val="0023141D"/>
    <w:rsid w:val="002317A0"/>
    <w:rsid w:val="00231E60"/>
    <w:rsid w:val="00231EBA"/>
    <w:rsid w:val="00231FA0"/>
    <w:rsid w:val="00232F90"/>
    <w:rsid w:val="00233AAF"/>
    <w:rsid w:val="0023420B"/>
    <w:rsid w:val="00235463"/>
    <w:rsid w:val="0023586F"/>
    <w:rsid w:val="00236B97"/>
    <w:rsid w:val="00237542"/>
    <w:rsid w:val="002378DC"/>
    <w:rsid w:val="0024074A"/>
    <w:rsid w:val="00240F7F"/>
    <w:rsid w:val="00241EBE"/>
    <w:rsid w:val="00242296"/>
    <w:rsid w:val="00243525"/>
    <w:rsid w:val="002458A2"/>
    <w:rsid w:val="0025068E"/>
    <w:rsid w:val="00250E5D"/>
    <w:rsid w:val="002514C8"/>
    <w:rsid w:val="002518B7"/>
    <w:rsid w:val="00252153"/>
    <w:rsid w:val="0025377F"/>
    <w:rsid w:val="00253F24"/>
    <w:rsid w:val="002543DB"/>
    <w:rsid w:val="00254DD0"/>
    <w:rsid w:val="00256CC9"/>
    <w:rsid w:val="00257180"/>
    <w:rsid w:val="0025766A"/>
    <w:rsid w:val="00260030"/>
    <w:rsid w:val="002609A5"/>
    <w:rsid w:val="00260A8D"/>
    <w:rsid w:val="00261722"/>
    <w:rsid w:val="00262199"/>
    <w:rsid w:val="00262EE5"/>
    <w:rsid w:val="0026350E"/>
    <w:rsid w:val="00263C9A"/>
    <w:rsid w:val="00263E87"/>
    <w:rsid w:val="00264A9A"/>
    <w:rsid w:val="00265742"/>
    <w:rsid w:val="00265D2B"/>
    <w:rsid w:val="00267667"/>
    <w:rsid w:val="002676E9"/>
    <w:rsid w:val="00270537"/>
    <w:rsid w:val="00271EC2"/>
    <w:rsid w:val="00272664"/>
    <w:rsid w:val="00273596"/>
    <w:rsid w:val="00273EBF"/>
    <w:rsid w:val="00274335"/>
    <w:rsid w:val="002748F8"/>
    <w:rsid w:val="00275774"/>
    <w:rsid w:val="00276A8A"/>
    <w:rsid w:val="0027737E"/>
    <w:rsid w:val="002806F9"/>
    <w:rsid w:val="00280D35"/>
    <w:rsid w:val="0028141A"/>
    <w:rsid w:val="002815BC"/>
    <w:rsid w:val="00281BB5"/>
    <w:rsid w:val="002820CB"/>
    <w:rsid w:val="002823F6"/>
    <w:rsid w:val="002831F4"/>
    <w:rsid w:val="002833BC"/>
    <w:rsid w:val="00283408"/>
    <w:rsid w:val="002840FD"/>
    <w:rsid w:val="002842F0"/>
    <w:rsid w:val="002850A3"/>
    <w:rsid w:val="002866F6"/>
    <w:rsid w:val="002871BF"/>
    <w:rsid w:val="00287775"/>
    <w:rsid w:val="002901CE"/>
    <w:rsid w:val="002904B4"/>
    <w:rsid w:val="00290E92"/>
    <w:rsid w:val="00291AD6"/>
    <w:rsid w:val="002920E2"/>
    <w:rsid w:val="00293BD6"/>
    <w:rsid w:val="00293DB5"/>
    <w:rsid w:val="00294106"/>
    <w:rsid w:val="00294317"/>
    <w:rsid w:val="002956D4"/>
    <w:rsid w:val="00295F41"/>
    <w:rsid w:val="00297619"/>
    <w:rsid w:val="002A0BD1"/>
    <w:rsid w:val="002A1A68"/>
    <w:rsid w:val="002A22FB"/>
    <w:rsid w:val="002A2D47"/>
    <w:rsid w:val="002A2F72"/>
    <w:rsid w:val="002A37C0"/>
    <w:rsid w:val="002A4573"/>
    <w:rsid w:val="002A46EA"/>
    <w:rsid w:val="002A6466"/>
    <w:rsid w:val="002A6592"/>
    <w:rsid w:val="002A65AE"/>
    <w:rsid w:val="002A7E22"/>
    <w:rsid w:val="002B0107"/>
    <w:rsid w:val="002B0954"/>
    <w:rsid w:val="002B1AA1"/>
    <w:rsid w:val="002B2E0B"/>
    <w:rsid w:val="002B2FA3"/>
    <w:rsid w:val="002B5452"/>
    <w:rsid w:val="002B5C5D"/>
    <w:rsid w:val="002B7AE5"/>
    <w:rsid w:val="002C0862"/>
    <w:rsid w:val="002C12A0"/>
    <w:rsid w:val="002C2106"/>
    <w:rsid w:val="002C2203"/>
    <w:rsid w:val="002C2A1D"/>
    <w:rsid w:val="002C2E9F"/>
    <w:rsid w:val="002C4409"/>
    <w:rsid w:val="002C5477"/>
    <w:rsid w:val="002C5B81"/>
    <w:rsid w:val="002C68BF"/>
    <w:rsid w:val="002C6F24"/>
    <w:rsid w:val="002C714C"/>
    <w:rsid w:val="002D00FE"/>
    <w:rsid w:val="002D01B2"/>
    <w:rsid w:val="002D08D9"/>
    <w:rsid w:val="002D1834"/>
    <w:rsid w:val="002D3B19"/>
    <w:rsid w:val="002D3DD5"/>
    <w:rsid w:val="002D3DFE"/>
    <w:rsid w:val="002D485A"/>
    <w:rsid w:val="002D49E1"/>
    <w:rsid w:val="002D62A7"/>
    <w:rsid w:val="002E00CC"/>
    <w:rsid w:val="002E1B9E"/>
    <w:rsid w:val="002E1E18"/>
    <w:rsid w:val="002E2CBE"/>
    <w:rsid w:val="002E3287"/>
    <w:rsid w:val="002E372A"/>
    <w:rsid w:val="002E374F"/>
    <w:rsid w:val="002E3E77"/>
    <w:rsid w:val="002E47C4"/>
    <w:rsid w:val="002E483F"/>
    <w:rsid w:val="002E4DC5"/>
    <w:rsid w:val="002E58CF"/>
    <w:rsid w:val="002E61B3"/>
    <w:rsid w:val="002E68EE"/>
    <w:rsid w:val="002E710B"/>
    <w:rsid w:val="002E7763"/>
    <w:rsid w:val="002F0EE9"/>
    <w:rsid w:val="002F1476"/>
    <w:rsid w:val="002F1F75"/>
    <w:rsid w:val="002F234B"/>
    <w:rsid w:val="002F38F0"/>
    <w:rsid w:val="002F3F7A"/>
    <w:rsid w:val="002F5C7D"/>
    <w:rsid w:val="002F5DB1"/>
    <w:rsid w:val="002F6CE6"/>
    <w:rsid w:val="002F7000"/>
    <w:rsid w:val="002F70CE"/>
    <w:rsid w:val="002F721D"/>
    <w:rsid w:val="002F7A1C"/>
    <w:rsid w:val="002F7AAA"/>
    <w:rsid w:val="002F7F97"/>
    <w:rsid w:val="00300891"/>
    <w:rsid w:val="00300D45"/>
    <w:rsid w:val="003038C3"/>
    <w:rsid w:val="00305898"/>
    <w:rsid w:val="003068B7"/>
    <w:rsid w:val="00306CB9"/>
    <w:rsid w:val="00306FE4"/>
    <w:rsid w:val="00307F54"/>
    <w:rsid w:val="003101E6"/>
    <w:rsid w:val="00310339"/>
    <w:rsid w:val="00310658"/>
    <w:rsid w:val="0031172D"/>
    <w:rsid w:val="0031229B"/>
    <w:rsid w:val="00312719"/>
    <w:rsid w:val="00312814"/>
    <w:rsid w:val="003129DA"/>
    <w:rsid w:val="00313E1B"/>
    <w:rsid w:val="00314209"/>
    <w:rsid w:val="00314C73"/>
    <w:rsid w:val="00314F87"/>
    <w:rsid w:val="0031629E"/>
    <w:rsid w:val="00316E5E"/>
    <w:rsid w:val="00320DC2"/>
    <w:rsid w:val="003210FD"/>
    <w:rsid w:val="003212FF"/>
    <w:rsid w:val="00321678"/>
    <w:rsid w:val="0032173A"/>
    <w:rsid w:val="00321CA6"/>
    <w:rsid w:val="00322C42"/>
    <w:rsid w:val="00322D11"/>
    <w:rsid w:val="00322E92"/>
    <w:rsid w:val="00322EBA"/>
    <w:rsid w:val="00323354"/>
    <w:rsid w:val="00326715"/>
    <w:rsid w:val="00330FB3"/>
    <w:rsid w:val="00331DE6"/>
    <w:rsid w:val="00332AAD"/>
    <w:rsid w:val="00333409"/>
    <w:rsid w:val="00333BF1"/>
    <w:rsid w:val="00334B9B"/>
    <w:rsid w:val="003358CB"/>
    <w:rsid w:val="0033592A"/>
    <w:rsid w:val="00335E32"/>
    <w:rsid w:val="003370AF"/>
    <w:rsid w:val="0033783E"/>
    <w:rsid w:val="003402DD"/>
    <w:rsid w:val="00341913"/>
    <w:rsid w:val="00341A5D"/>
    <w:rsid w:val="003421BC"/>
    <w:rsid w:val="0034258C"/>
    <w:rsid w:val="00343217"/>
    <w:rsid w:val="003432F2"/>
    <w:rsid w:val="0034333B"/>
    <w:rsid w:val="00344E25"/>
    <w:rsid w:val="00345B67"/>
    <w:rsid w:val="00345E0E"/>
    <w:rsid w:val="0034647A"/>
    <w:rsid w:val="003466BB"/>
    <w:rsid w:val="0034677D"/>
    <w:rsid w:val="00347275"/>
    <w:rsid w:val="00347974"/>
    <w:rsid w:val="00352092"/>
    <w:rsid w:val="00353273"/>
    <w:rsid w:val="00353D41"/>
    <w:rsid w:val="00353F60"/>
    <w:rsid w:val="00354309"/>
    <w:rsid w:val="003545B0"/>
    <w:rsid w:val="00355EC3"/>
    <w:rsid w:val="00356041"/>
    <w:rsid w:val="00360F4C"/>
    <w:rsid w:val="003619E1"/>
    <w:rsid w:val="00363F48"/>
    <w:rsid w:val="003650E4"/>
    <w:rsid w:val="003654FE"/>
    <w:rsid w:val="00366363"/>
    <w:rsid w:val="00366451"/>
    <w:rsid w:val="0036661C"/>
    <w:rsid w:val="00366787"/>
    <w:rsid w:val="00366AAB"/>
    <w:rsid w:val="00371CE1"/>
    <w:rsid w:val="00372720"/>
    <w:rsid w:val="003729F6"/>
    <w:rsid w:val="00373C91"/>
    <w:rsid w:val="0037404E"/>
    <w:rsid w:val="0037435A"/>
    <w:rsid w:val="00376BC1"/>
    <w:rsid w:val="003770DD"/>
    <w:rsid w:val="00380A74"/>
    <w:rsid w:val="0038141F"/>
    <w:rsid w:val="00382D81"/>
    <w:rsid w:val="00383673"/>
    <w:rsid w:val="0038391A"/>
    <w:rsid w:val="0038479F"/>
    <w:rsid w:val="00384EF5"/>
    <w:rsid w:val="003879F2"/>
    <w:rsid w:val="00387C36"/>
    <w:rsid w:val="003903E4"/>
    <w:rsid w:val="003905D5"/>
    <w:rsid w:val="003919C4"/>
    <w:rsid w:val="00391A18"/>
    <w:rsid w:val="00391B01"/>
    <w:rsid w:val="003923DF"/>
    <w:rsid w:val="00393044"/>
    <w:rsid w:val="00393730"/>
    <w:rsid w:val="00393743"/>
    <w:rsid w:val="00393FD5"/>
    <w:rsid w:val="00394308"/>
    <w:rsid w:val="00395DC5"/>
    <w:rsid w:val="00397129"/>
    <w:rsid w:val="003973CD"/>
    <w:rsid w:val="003979C7"/>
    <w:rsid w:val="00397CC5"/>
    <w:rsid w:val="003A0761"/>
    <w:rsid w:val="003A0A4C"/>
    <w:rsid w:val="003A19BF"/>
    <w:rsid w:val="003A2242"/>
    <w:rsid w:val="003A24E4"/>
    <w:rsid w:val="003A29DA"/>
    <w:rsid w:val="003A4C49"/>
    <w:rsid w:val="003A55E2"/>
    <w:rsid w:val="003A6BCC"/>
    <w:rsid w:val="003A6E18"/>
    <w:rsid w:val="003A7357"/>
    <w:rsid w:val="003B09AD"/>
    <w:rsid w:val="003B109E"/>
    <w:rsid w:val="003B23F8"/>
    <w:rsid w:val="003B32B7"/>
    <w:rsid w:val="003B39F7"/>
    <w:rsid w:val="003B4C93"/>
    <w:rsid w:val="003B75FE"/>
    <w:rsid w:val="003C076C"/>
    <w:rsid w:val="003C095A"/>
    <w:rsid w:val="003C0976"/>
    <w:rsid w:val="003C0D4A"/>
    <w:rsid w:val="003C1141"/>
    <w:rsid w:val="003C12A7"/>
    <w:rsid w:val="003C1367"/>
    <w:rsid w:val="003C14DB"/>
    <w:rsid w:val="003C1E3B"/>
    <w:rsid w:val="003C20D6"/>
    <w:rsid w:val="003C2A03"/>
    <w:rsid w:val="003C2E01"/>
    <w:rsid w:val="003C3AAF"/>
    <w:rsid w:val="003C3DBF"/>
    <w:rsid w:val="003C4354"/>
    <w:rsid w:val="003C56AF"/>
    <w:rsid w:val="003C5B6C"/>
    <w:rsid w:val="003C6F85"/>
    <w:rsid w:val="003D02EB"/>
    <w:rsid w:val="003D048F"/>
    <w:rsid w:val="003D0FA1"/>
    <w:rsid w:val="003D15DC"/>
    <w:rsid w:val="003D1A6B"/>
    <w:rsid w:val="003D2457"/>
    <w:rsid w:val="003D2B31"/>
    <w:rsid w:val="003D3C0F"/>
    <w:rsid w:val="003D3EC5"/>
    <w:rsid w:val="003D46AE"/>
    <w:rsid w:val="003D5A68"/>
    <w:rsid w:val="003D617E"/>
    <w:rsid w:val="003D6377"/>
    <w:rsid w:val="003D6D6E"/>
    <w:rsid w:val="003D6EA5"/>
    <w:rsid w:val="003D6F66"/>
    <w:rsid w:val="003D7DEA"/>
    <w:rsid w:val="003E035E"/>
    <w:rsid w:val="003E26E5"/>
    <w:rsid w:val="003E2782"/>
    <w:rsid w:val="003E2BEB"/>
    <w:rsid w:val="003E30F2"/>
    <w:rsid w:val="003E37DB"/>
    <w:rsid w:val="003E44F2"/>
    <w:rsid w:val="003E626F"/>
    <w:rsid w:val="003E672E"/>
    <w:rsid w:val="003E6A0D"/>
    <w:rsid w:val="003F13C6"/>
    <w:rsid w:val="003F2439"/>
    <w:rsid w:val="003F26E2"/>
    <w:rsid w:val="003F3191"/>
    <w:rsid w:val="003F4006"/>
    <w:rsid w:val="003F475C"/>
    <w:rsid w:val="003F51D1"/>
    <w:rsid w:val="003F51E1"/>
    <w:rsid w:val="003F5A9A"/>
    <w:rsid w:val="003F5BC8"/>
    <w:rsid w:val="003F6868"/>
    <w:rsid w:val="003F68E3"/>
    <w:rsid w:val="003F6C74"/>
    <w:rsid w:val="003F78E4"/>
    <w:rsid w:val="003F7A0B"/>
    <w:rsid w:val="00400237"/>
    <w:rsid w:val="004020C0"/>
    <w:rsid w:val="00402AE0"/>
    <w:rsid w:val="004045E6"/>
    <w:rsid w:val="00404DBF"/>
    <w:rsid w:val="00405616"/>
    <w:rsid w:val="00405E43"/>
    <w:rsid w:val="00406DAD"/>
    <w:rsid w:val="00407AC7"/>
    <w:rsid w:val="004112A2"/>
    <w:rsid w:val="004117AC"/>
    <w:rsid w:val="00411803"/>
    <w:rsid w:val="00413720"/>
    <w:rsid w:val="0041381E"/>
    <w:rsid w:val="00413E66"/>
    <w:rsid w:val="00414873"/>
    <w:rsid w:val="00414DFD"/>
    <w:rsid w:val="004169A7"/>
    <w:rsid w:val="00416DD3"/>
    <w:rsid w:val="00417F8E"/>
    <w:rsid w:val="00420808"/>
    <w:rsid w:val="004215A9"/>
    <w:rsid w:val="00422651"/>
    <w:rsid w:val="00422A15"/>
    <w:rsid w:val="00422A99"/>
    <w:rsid w:val="0042327E"/>
    <w:rsid w:val="00423F98"/>
    <w:rsid w:val="00424BFA"/>
    <w:rsid w:val="00425AD3"/>
    <w:rsid w:val="004266C8"/>
    <w:rsid w:val="00426F63"/>
    <w:rsid w:val="0042715B"/>
    <w:rsid w:val="0042716E"/>
    <w:rsid w:val="004304D2"/>
    <w:rsid w:val="00431023"/>
    <w:rsid w:val="00431B20"/>
    <w:rsid w:val="00433818"/>
    <w:rsid w:val="004370FC"/>
    <w:rsid w:val="00437DE0"/>
    <w:rsid w:val="00437F6D"/>
    <w:rsid w:val="004405E5"/>
    <w:rsid w:val="00441B98"/>
    <w:rsid w:val="00442446"/>
    <w:rsid w:val="00443138"/>
    <w:rsid w:val="0044447B"/>
    <w:rsid w:val="004452C7"/>
    <w:rsid w:val="00445434"/>
    <w:rsid w:val="0044699A"/>
    <w:rsid w:val="00446F70"/>
    <w:rsid w:val="00447013"/>
    <w:rsid w:val="004503C7"/>
    <w:rsid w:val="00450CF4"/>
    <w:rsid w:val="004511C6"/>
    <w:rsid w:val="004516A5"/>
    <w:rsid w:val="00452371"/>
    <w:rsid w:val="00452A45"/>
    <w:rsid w:val="00452F26"/>
    <w:rsid w:val="0045358E"/>
    <w:rsid w:val="00453D9E"/>
    <w:rsid w:val="00453EA3"/>
    <w:rsid w:val="004549AA"/>
    <w:rsid w:val="004552DC"/>
    <w:rsid w:val="0045787F"/>
    <w:rsid w:val="00457D8A"/>
    <w:rsid w:val="004602CC"/>
    <w:rsid w:val="0046059D"/>
    <w:rsid w:val="00461B37"/>
    <w:rsid w:val="0046279E"/>
    <w:rsid w:val="00462CB8"/>
    <w:rsid w:val="0046360D"/>
    <w:rsid w:val="00463AFF"/>
    <w:rsid w:val="004648E2"/>
    <w:rsid w:val="00464D80"/>
    <w:rsid w:val="00465741"/>
    <w:rsid w:val="00466135"/>
    <w:rsid w:val="0046672C"/>
    <w:rsid w:val="00467C4F"/>
    <w:rsid w:val="00470DF5"/>
    <w:rsid w:val="0047164D"/>
    <w:rsid w:val="00471F8B"/>
    <w:rsid w:val="00472A1A"/>
    <w:rsid w:val="00473479"/>
    <w:rsid w:val="00474957"/>
    <w:rsid w:val="00475B39"/>
    <w:rsid w:val="00476C17"/>
    <w:rsid w:val="0047705A"/>
    <w:rsid w:val="00477A7F"/>
    <w:rsid w:val="00477B1A"/>
    <w:rsid w:val="00482BDA"/>
    <w:rsid w:val="00482CF6"/>
    <w:rsid w:val="00484DA7"/>
    <w:rsid w:val="00485C57"/>
    <w:rsid w:val="00485F15"/>
    <w:rsid w:val="00485F7C"/>
    <w:rsid w:val="004866A3"/>
    <w:rsid w:val="00486A16"/>
    <w:rsid w:val="00487012"/>
    <w:rsid w:val="004877FF"/>
    <w:rsid w:val="00491A30"/>
    <w:rsid w:val="0049266D"/>
    <w:rsid w:val="00492986"/>
    <w:rsid w:val="00492A40"/>
    <w:rsid w:val="00493C53"/>
    <w:rsid w:val="004943E9"/>
    <w:rsid w:val="00494E59"/>
    <w:rsid w:val="004957F6"/>
    <w:rsid w:val="00495830"/>
    <w:rsid w:val="004958EF"/>
    <w:rsid w:val="004967FB"/>
    <w:rsid w:val="004973AE"/>
    <w:rsid w:val="004A032F"/>
    <w:rsid w:val="004A0769"/>
    <w:rsid w:val="004A2098"/>
    <w:rsid w:val="004A24F7"/>
    <w:rsid w:val="004A355A"/>
    <w:rsid w:val="004A45B5"/>
    <w:rsid w:val="004A4B51"/>
    <w:rsid w:val="004A5064"/>
    <w:rsid w:val="004A5A82"/>
    <w:rsid w:val="004A5F3E"/>
    <w:rsid w:val="004A5FEF"/>
    <w:rsid w:val="004A632C"/>
    <w:rsid w:val="004A6547"/>
    <w:rsid w:val="004A7435"/>
    <w:rsid w:val="004A765C"/>
    <w:rsid w:val="004A7986"/>
    <w:rsid w:val="004B0478"/>
    <w:rsid w:val="004B1B66"/>
    <w:rsid w:val="004B1BA6"/>
    <w:rsid w:val="004B1F4C"/>
    <w:rsid w:val="004B1FD6"/>
    <w:rsid w:val="004B273B"/>
    <w:rsid w:val="004B2817"/>
    <w:rsid w:val="004B282F"/>
    <w:rsid w:val="004B48BA"/>
    <w:rsid w:val="004B5AF0"/>
    <w:rsid w:val="004B5FFE"/>
    <w:rsid w:val="004B675D"/>
    <w:rsid w:val="004B691B"/>
    <w:rsid w:val="004B6BD9"/>
    <w:rsid w:val="004B7241"/>
    <w:rsid w:val="004B7BD9"/>
    <w:rsid w:val="004B7DDA"/>
    <w:rsid w:val="004C096E"/>
    <w:rsid w:val="004C115C"/>
    <w:rsid w:val="004C186B"/>
    <w:rsid w:val="004C3A3F"/>
    <w:rsid w:val="004C3E36"/>
    <w:rsid w:val="004D013D"/>
    <w:rsid w:val="004D0D60"/>
    <w:rsid w:val="004D16B4"/>
    <w:rsid w:val="004D1B20"/>
    <w:rsid w:val="004D1BB9"/>
    <w:rsid w:val="004D315C"/>
    <w:rsid w:val="004D4592"/>
    <w:rsid w:val="004D574D"/>
    <w:rsid w:val="004D6898"/>
    <w:rsid w:val="004D747D"/>
    <w:rsid w:val="004D7525"/>
    <w:rsid w:val="004E1524"/>
    <w:rsid w:val="004E23A1"/>
    <w:rsid w:val="004E26D7"/>
    <w:rsid w:val="004E4C3C"/>
    <w:rsid w:val="004E5B47"/>
    <w:rsid w:val="004E7B78"/>
    <w:rsid w:val="004F0F98"/>
    <w:rsid w:val="004F212F"/>
    <w:rsid w:val="004F21C8"/>
    <w:rsid w:val="004F235C"/>
    <w:rsid w:val="004F378D"/>
    <w:rsid w:val="004F4867"/>
    <w:rsid w:val="004F523D"/>
    <w:rsid w:val="004F55AE"/>
    <w:rsid w:val="004F594C"/>
    <w:rsid w:val="004F5C67"/>
    <w:rsid w:val="004F6B82"/>
    <w:rsid w:val="004F72B7"/>
    <w:rsid w:val="0050007C"/>
    <w:rsid w:val="00500CA4"/>
    <w:rsid w:val="00502DC8"/>
    <w:rsid w:val="00503250"/>
    <w:rsid w:val="00503862"/>
    <w:rsid w:val="005038B1"/>
    <w:rsid w:val="00503A06"/>
    <w:rsid w:val="005044FB"/>
    <w:rsid w:val="005045DE"/>
    <w:rsid w:val="005047B2"/>
    <w:rsid w:val="005048B9"/>
    <w:rsid w:val="0050509D"/>
    <w:rsid w:val="0051014C"/>
    <w:rsid w:val="005101C2"/>
    <w:rsid w:val="00510838"/>
    <w:rsid w:val="00510CF9"/>
    <w:rsid w:val="00510DA9"/>
    <w:rsid w:val="00512628"/>
    <w:rsid w:val="00513E2D"/>
    <w:rsid w:val="005141C1"/>
    <w:rsid w:val="005144FA"/>
    <w:rsid w:val="00515DBE"/>
    <w:rsid w:val="00516B7A"/>
    <w:rsid w:val="00517B7E"/>
    <w:rsid w:val="00517EB8"/>
    <w:rsid w:val="00520A4C"/>
    <w:rsid w:val="005217EF"/>
    <w:rsid w:val="00521C51"/>
    <w:rsid w:val="00523120"/>
    <w:rsid w:val="00523342"/>
    <w:rsid w:val="005248AC"/>
    <w:rsid w:val="005252C3"/>
    <w:rsid w:val="00525700"/>
    <w:rsid w:val="00525F13"/>
    <w:rsid w:val="0052643A"/>
    <w:rsid w:val="005266F8"/>
    <w:rsid w:val="00526B99"/>
    <w:rsid w:val="005275AD"/>
    <w:rsid w:val="0053036C"/>
    <w:rsid w:val="005307C0"/>
    <w:rsid w:val="005308AF"/>
    <w:rsid w:val="0053124B"/>
    <w:rsid w:val="005322C1"/>
    <w:rsid w:val="00532A1B"/>
    <w:rsid w:val="00533EB7"/>
    <w:rsid w:val="0053602A"/>
    <w:rsid w:val="005366D6"/>
    <w:rsid w:val="005376E0"/>
    <w:rsid w:val="0054094F"/>
    <w:rsid w:val="00540C32"/>
    <w:rsid w:val="00540DC4"/>
    <w:rsid w:val="0054256A"/>
    <w:rsid w:val="005425A9"/>
    <w:rsid w:val="005428E4"/>
    <w:rsid w:val="00542B86"/>
    <w:rsid w:val="005434AC"/>
    <w:rsid w:val="00543E36"/>
    <w:rsid w:val="00544A13"/>
    <w:rsid w:val="00546010"/>
    <w:rsid w:val="00546717"/>
    <w:rsid w:val="00546C6D"/>
    <w:rsid w:val="00551775"/>
    <w:rsid w:val="00552678"/>
    <w:rsid w:val="00553368"/>
    <w:rsid w:val="00553717"/>
    <w:rsid w:val="005542C8"/>
    <w:rsid w:val="0055445D"/>
    <w:rsid w:val="00554505"/>
    <w:rsid w:val="0055495A"/>
    <w:rsid w:val="00555326"/>
    <w:rsid w:val="00555674"/>
    <w:rsid w:val="00555F37"/>
    <w:rsid w:val="00555F76"/>
    <w:rsid w:val="0055639D"/>
    <w:rsid w:val="005579BD"/>
    <w:rsid w:val="00560017"/>
    <w:rsid w:val="00560BE5"/>
    <w:rsid w:val="00561933"/>
    <w:rsid w:val="00562C0E"/>
    <w:rsid w:val="00563CD3"/>
    <w:rsid w:val="0056427E"/>
    <w:rsid w:val="00564E2D"/>
    <w:rsid w:val="005650D0"/>
    <w:rsid w:val="00565783"/>
    <w:rsid w:val="00566698"/>
    <w:rsid w:val="00566F7B"/>
    <w:rsid w:val="005671BA"/>
    <w:rsid w:val="00567C34"/>
    <w:rsid w:val="00567FE7"/>
    <w:rsid w:val="00570519"/>
    <w:rsid w:val="00570F72"/>
    <w:rsid w:val="005725A4"/>
    <w:rsid w:val="005728B4"/>
    <w:rsid w:val="0057349B"/>
    <w:rsid w:val="005747A3"/>
    <w:rsid w:val="00574ACB"/>
    <w:rsid w:val="005752D6"/>
    <w:rsid w:val="005759A7"/>
    <w:rsid w:val="0057699A"/>
    <w:rsid w:val="00580274"/>
    <w:rsid w:val="005805FB"/>
    <w:rsid w:val="0058107D"/>
    <w:rsid w:val="00582DF8"/>
    <w:rsid w:val="00583180"/>
    <w:rsid w:val="005850DE"/>
    <w:rsid w:val="00585D9F"/>
    <w:rsid w:val="00585EC9"/>
    <w:rsid w:val="00586369"/>
    <w:rsid w:val="00590670"/>
    <w:rsid w:val="00590C5D"/>
    <w:rsid w:val="00591907"/>
    <w:rsid w:val="00591AF3"/>
    <w:rsid w:val="00592D73"/>
    <w:rsid w:val="00592DD6"/>
    <w:rsid w:val="00594091"/>
    <w:rsid w:val="00594125"/>
    <w:rsid w:val="0059511D"/>
    <w:rsid w:val="0059612B"/>
    <w:rsid w:val="00596411"/>
    <w:rsid w:val="0059644E"/>
    <w:rsid w:val="005971A4"/>
    <w:rsid w:val="0059740C"/>
    <w:rsid w:val="005A0488"/>
    <w:rsid w:val="005A098F"/>
    <w:rsid w:val="005A505E"/>
    <w:rsid w:val="005A65BD"/>
    <w:rsid w:val="005A6E2E"/>
    <w:rsid w:val="005A711A"/>
    <w:rsid w:val="005A7F15"/>
    <w:rsid w:val="005B1B7B"/>
    <w:rsid w:val="005B2CBB"/>
    <w:rsid w:val="005B3F07"/>
    <w:rsid w:val="005B4232"/>
    <w:rsid w:val="005B52FF"/>
    <w:rsid w:val="005B576A"/>
    <w:rsid w:val="005B5C5C"/>
    <w:rsid w:val="005B640C"/>
    <w:rsid w:val="005B6609"/>
    <w:rsid w:val="005B687F"/>
    <w:rsid w:val="005B75DA"/>
    <w:rsid w:val="005B77A7"/>
    <w:rsid w:val="005C0B0B"/>
    <w:rsid w:val="005C0DBC"/>
    <w:rsid w:val="005C1B24"/>
    <w:rsid w:val="005C1E21"/>
    <w:rsid w:val="005C1FDE"/>
    <w:rsid w:val="005C24AC"/>
    <w:rsid w:val="005C2BD9"/>
    <w:rsid w:val="005C35FA"/>
    <w:rsid w:val="005C389A"/>
    <w:rsid w:val="005C3D2E"/>
    <w:rsid w:val="005C4EFD"/>
    <w:rsid w:val="005C6034"/>
    <w:rsid w:val="005C7E5C"/>
    <w:rsid w:val="005D0527"/>
    <w:rsid w:val="005D1404"/>
    <w:rsid w:val="005D2252"/>
    <w:rsid w:val="005D305E"/>
    <w:rsid w:val="005D32D3"/>
    <w:rsid w:val="005D421A"/>
    <w:rsid w:val="005D425E"/>
    <w:rsid w:val="005D4ABF"/>
    <w:rsid w:val="005D5524"/>
    <w:rsid w:val="005D59F8"/>
    <w:rsid w:val="005D5B06"/>
    <w:rsid w:val="005D5EB9"/>
    <w:rsid w:val="005D6765"/>
    <w:rsid w:val="005D6790"/>
    <w:rsid w:val="005D6D38"/>
    <w:rsid w:val="005D784F"/>
    <w:rsid w:val="005D7F72"/>
    <w:rsid w:val="005E06C5"/>
    <w:rsid w:val="005E1A1E"/>
    <w:rsid w:val="005E1D53"/>
    <w:rsid w:val="005E1E43"/>
    <w:rsid w:val="005E2D8B"/>
    <w:rsid w:val="005E3F09"/>
    <w:rsid w:val="005E4BCE"/>
    <w:rsid w:val="005E527C"/>
    <w:rsid w:val="005E58B6"/>
    <w:rsid w:val="005E597E"/>
    <w:rsid w:val="005E6F89"/>
    <w:rsid w:val="005E710B"/>
    <w:rsid w:val="005E7CE0"/>
    <w:rsid w:val="005F216F"/>
    <w:rsid w:val="005F2515"/>
    <w:rsid w:val="005F3343"/>
    <w:rsid w:val="005F3552"/>
    <w:rsid w:val="005F3D48"/>
    <w:rsid w:val="005F3FB1"/>
    <w:rsid w:val="005F4B02"/>
    <w:rsid w:val="005F6770"/>
    <w:rsid w:val="005F7009"/>
    <w:rsid w:val="005F70AF"/>
    <w:rsid w:val="005F7797"/>
    <w:rsid w:val="005F7E67"/>
    <w:rsid w:val="0060127E"/>
    <w:rsid w:val="00601E2C"/>
    <w:rsid w:val="00603030"/>
    <w:rsid w:val="006036EF"/>
    <w:rsid w:val="00603B61"/>
    <w:rsid w:val="00603BF8"/>
    <w:rsid w:val="00603CD7"/>
    <w:rsid w:val="00604584"/>
    <w:rsid w:val="006050CE"/>
    <w:rsid w:val="0060544A"/>
    <w:rsid w:val="0060745F"/>
    <w:rsid w:val="00607574"/>
    <w:rsid w:val="006102A2"/>
    <w:rsid w:val="00610453"/>
    <w:rsid w:val="00610B4E"/>
    <w:rsid w:val="00612385"/>
    <w:rsid w:val="00612506"/>
    <w:rsid w:val="00612577"/>
    <w:rsid w:val="00612B0B"/>
    <w:rsid w:val="00613148"/>
    <w:rsid w:val="00613614"/>
    <w:rsid w:val="006144C4"/>
    <w:rsid w:val="00615878"/>
    <w:rsid w:val="00615977"/>
    <w:rsid w:val="00615D08"/>
    <w:rsid w:val="0061637E"/>
    <w:rsid w:val="0061661C"/>
    <w:rsid w:val="006166EE"/>
    <w:rsid w:val="00617C35"/>
    <w:rsid w:val="006203DF"/>
    <w:rsid w:val="0062063C"/>
    <w:rsid w:val="0062099B"/>
    <w:rsid w:val="006212B1"/>
    <w:rsid w:val="00621308"/>
    <w:rsid w:val="00621E6C"/>
    <w:rsid w:val="00621F80"/>
    <w:rsid w:val="00622FAF"/>
    <w:rsid w:val="006230C1"/>
    <w:rsid w:val="006236D5"/>
    <w:rsid w:val="00623F5F"/>
    <w:rsid w:val="00624063"/>
    <w:rsid w:val="00625371"/>
    <w:rsid w:val="006259CF"/>
    <w:rsid w:val="00625A06"/>
    <w:rsid w:val="00626269"/>
    <w:rsid w:val="00626579"/>
    <w:rsid w:val="00626B81"/>
    <w:rsid w:val="00626CD9"/>
    <w:rsid w:val="006274A5"/>
    <w:rsid w:val="006275C8"/>
    <w:rsid w:val="00630688"/>
    <w:rsid w:val="0063097B"/>
    <w:rsid w:val="00630A44"/>
    <w:rsid w:val="00630F3C"/>
    <w:rsid w:val="0063159D"/>
    <w:rsid w:val="00632736"/>
    <w:rsid w:val="00632A66"/>
    <w:rsid w:val="00632AAE"/>
    <w:rsid w:val="00633F29"/>
    <w:rsid w:val="006347E2"/>
    <w:rsid w:val="00635128"/>
    <w:rsid w:val="006364C7"/>
    <w:rsid w:val="00636B7C"/>
    <w:rsid w:val="00636BC5"/>
    <w:rsid w:val="00640A54"/>
    <w:rsid w:val="00640AAB"/>
    <w:rsid w:val="0064147E"/>
    <w:rsid w:val="006419D7"/>
    <w:rsid w:val="00641D32"/>
    <w:rsid w:val="00642385"/>
    <w:rsid w:val="00642449"/>
    <w:rsid w:val="006426DB"/>
    <w:rsid w:val="00642838"/>
    <w:rsid w:val="006431C0"/>
    <w:rsid w:val="006433CF"/>
    <w:rsid w:val="00643D25"/>
    <w:rsid w:val="00643DCF"/>
    <w:rsid w:val="006440F1"/>
    <w:rsid w:val="00646615"/>
    <w:rsid w:val="006468D2"/>
    <w:rsid w:val="00646CBB"/>
    <w:rsid w:val="00647D8E"/>
    <w:rsid w:val="00650DB8"/>
    <w:rsid w:val="00651054"/>
    <w:rsid w:val="00652A77"/>
    <w:rsid w:val="00652FFE"/>
    <w:rsid w:val="00654600"/>
    <w:rsid w:val="00656430"/>
    <w:rsid w:val="006569A5"/>
    <w:rsid w:val="00657211"/>
    <w:rsid w:val="0066023B"/>
    <w:rsid w:val="00661BCA"/>
    <w:rsid w:val="00662695"/>
    <w:rsid w:val="00662FE9"/>
    <w:rsid w:val="006633ED"/>
    <w:rsid w:val="006637BE"/>
    <w:rsid w:val="00664597"/>
    <w:rsid w:val="00665794"/>
    <w:rsid w:val="006669BE"/>
    <w:rsid w:val="00667AF6"/>
    <w:rsid w:val="00670E9D"/>
    <w:rsid w:val="00673463"/>
    <w:rsid w:val="00673B21"/>
    <w:rsid w:val="00673B7B"/>
    <w:rsid w:val="006746EA"/>
    <w:rsid w:val="00675B0A"/>
    <w:rsid w:val="006763A1"/>
    <w:rsid w:val="00676F68"/>
    <w:rsid w:val="0068129E"/>
    <w:rsid w:val="00681D80"/>
    <w:rsid w:val="0068290F"/>
    <w:rsid w:val="00682985"/>
    <w:rsid w:val="00682F74"/>
    <w:rsid w:val="0068338E"/>
    <w:rsid w:val="006834A6"/>
    <w:rsid w:val="006856A1"/>
    <w:rsid w:val="0068598D"/>
    <w:rsid w:val="0068681C"/>
    <w:rsid w:val="00690881"/>
    <w:rsid w:val="00690EAC"/>
    <w:rsid w:val="00690F9C"/>
    <w:rsid w:val="0069284B"/>
    <w:rsid w:val="00694686"/>
    <w:rsid w:val="00694930"/>
    <w:rsid w:val="00694AE5"/>
    <w:rsid w:val="0069563B"/>
    <w:rsid w:val="006956F1"/>
    <w:rsid w:val="0069672A"/>
    <w:rsid w:val="006968DC"/>
    <w:rsid w:val="00696A8B"/>
    <w:rsid w:val="0069732B"/>
    <w:rsid w:val="006973DF"/>
    <w:rsid w:val="00697C33"/>
    <w:rsid w:val="006A0107"/>
    <w:rsid w:val="006A04BF"/>
    <w:rsid w:val="006A10BE"/>
    <w:rsid w:val="006A1228"/>
    <w:rsid w:val="006A2483"/>
    <w:rsid w:val="006A29A1"/>
    <w:rsid w:val="006A369B"/>
    <w:rsid w:val="006A3A94"/>
    <w:rsid w:val="006A3BAA"/>
    <w:rsid w:val="006A45E9"/>
    <w:rsid w:val="006A5768"/>
    <w:rsid w:val="006A7FA7"/>
    <w:rsid w:val="006B03EB"/>
    <w:rsid w:val="006B1C62"/>
    <w:rsid w:val="006B350C"/>
    <w:rsid w:val="006B4198"/>
    <w:rsid w:val="006B472D"/>
    <w:rsid w:val="006B4A10"/>
    <w:rsid w:val="006B4C11"/>
    <w:rsid w:val="006B51B8"/>
    <w:rsid w:val="006B6037"/>
    <w:rsid w:val="006B765B"/>
    <w:rsid w:val="006B7DD1"/>
    <w:rsid w:val="006C033B"/>
    <w:rsid w:val="006C3280"/>
    <w:rsid w:val="006C3726"/>
    <w:rsid w:val="006C47DB"/>
    <w:rsid w:val="006C497F"/>
    <w:rsid w:val="006C4D62"/>
    <w:rsid w:val="006C6192"/>
    <w:rsid w:val="006C72E3"/>
    <w:rsid w:val="006C7DBB"/>
    <w:rsid w:val="006C7E8F"/>
    <w:rsid w:val="006D0E8A"/>
    <w:rsid w:val="006D17AA"/>
    <w:rsid w:val="006D36F0"/>
    <w:rsid w:val="006D388A"/>
    <w:rsid w:val="006D3D3B"/>
    <w:rsid w:val="006D4D08"/>
    <w:rsid w:val="006D4F50"/>
    <w:rsid w:val="006D51E3"/>
    <w:rsid w:val="006D551E"/>
    <w:rsid w:val="006D6619"/>
    <w:rsid w:val="006D6AE4"/>
    <w:rsid w:val="006D6AEC"/>
    <w:rsid w:val="006D6CEA"/>
    <w:rsid w:val="006D6E48"/>
    <w:rsid w:val="006D7EDA"/>
    <w:rsid w:val="006E026A"/>
    <w:rsid w:val="006E0A89"/>
    <w:rsid w:val="006E114F"/>
    <w:rsid w:val="006E1F95"/>
    <w:rsid w:val="006E2BBF"/>
    <w:rsid w:val="006E4089"/>
    <w:rsid w:val="006E4A0E"/>
    <w:rsid w:val="006E4C32"/>
    <w:rsid w:val="006E4C93"/>
    <w:rsid w:val="006E4E11"/>
    <w:rsid w:val="006E575A"/>
    <w:rsid w:val="006E5BB2"/>
    <w:rsid w:val="006E65CF"/>
    <w:rsid w:val="006E681A"/>
    <w:rsid w:val="006E7E2A"/>
    <w:rsid w:val="006F07C4"/>
    <w:rsid w:val="006F0856"/>
    <w:rsid w:val="006F08B1"/>
    <w:rsid w:val="006F1785"/>
    <w:rsid w:val="006F1BEE"/>
    <w:rsid w:val="006F2031"/>
    <w:rsid w:val="006F312B"/>
    <w:rsid w:val="006F323F"/>
    <w:rsid w:val="006F427B"/>
    <w:rsid w:val="006F4E39"/>
    <w:rsid w:val="006F5DBC"/>
    <w:rsid w:val="006F7692"/>
    <w:rsid w:val="007019CC"/>
    <w:rsid w:val="00701D5B"/>
    <w:rsid w:val="00702E4B"/>
    <w:rsid w:val="00702F42"/>
    <w:rsid w:val="00703CFC"/>
    <w:rsid w:val="00704371"/>
    <w:rsid w:val="0070534A"/>
    <w:rsid w:val="00712CAC"/>
    <w:rsid w:val="007153DC"/>
    <w:rsid w:val="00716495"/>
    <w:rsid w:val="00716C7A"/>
    <w:rsid w:val="00717030"/>
    <w:rsid w:val="00720717"/>
    <w:rsid w:val="0072088E"/>
    <w:rsid w:val="00720E05"/>
    <w:rsid w:val="007222E5"/>
    <w:rsid w:val="00722BB9"/>
    <w:rsid w:val="007235CF"/>
    <w:rsid w:val="007249D8"/>
    <w:rsid w:val="0072512E"/>
    <w:rsid w:val="007267C9"/>
    <w:rsid w:val="00726E6D"/>
    <w:rsid w:val="00726F07"/>
    <w:rsid w:val="0072716F"/>
    <w:rsid w:val="007272E9"/>
    <w:rsid w:val="00727D8A"/>
    <w:rsid w:val="00730201"/>
    <w:rsid w:val="007321ED"/>
    <w:rsid w:val="007328A3"/>
    <w:rsid w:val="00732A62"/>
    <w:rsid w:val="00733E9E"/>
    <w:rsid w:val="00733FC0"/>
    <w:rsid w:val="00733FC8"/>
    <w:rsid w:val="00735042"/>
    <w:rsid w:val="0073565B"/>
    <w:rsid w:val="00735DF4"/>
    <w:rsid w:val="007369D2"/>
    <w:rsid w:val="007403BB"/>
    <w:rsid w:val="00740BD3"/>
    <w:rsid w:val="007414E6"/>
    <w:rsid w:val="00742791"/>
    <w:rsid w:val="0074300E"/>
    <w:rsid w:val="0074378B"/>
    <w:rsid w:val="00744254"/>
    <w:rsid w:val="0074515F"/>
    <w:rsid w:val="007455C5"/>
    <w:rsid w:val="00745DB5"/>
    <w:rsid w:val="00745EFA"/>
    <w:rsid w:val="00745FEC"/>
    <w:rsid w:val="00747FB1"/>
    <w:rsid w:val="0075027D"/>
    <w:rsid w:val="00750901"/>
    <w:rsid w:val="00750A25"/>
    <w:rsid w:val="00751137"/>
    <w:rsid w:val="00751504"/>
    <w:rsid w:val="007518ED"/>
    <w:rsid w:val="0075192B"/>
    <w:rsid w:val="0075227D"/>
    <w:rsid w:val="007530C9"/>
    <w:rsid w:val="007532C4"/>
    <w:rsid w:val="00753869"/>
    <w:rsid w:val="00753C5A"/>
    <w:rsid w:val="00754999"/>
    <w:rsid w:val="00754FD3"/>
    <w:rsid w:val="0075510C"/>
    <w:rsid w:val="0075558C"/>
    <w:rsid w:val="00755649"/>
    <w:rsid w:val="007556F0"/>
    <w:rsid w:val="00756B7D"/>
    <w:rsid w:val="00756C4B"/>
    <w:rsid w:val="00757A39"/>
    <w:rsid w:val="00757B78"/>
    <w:rsid w:val="007600D1"/>
    <w:rsid w:val="0076053B"/>
    <w:rsid w:val="00760A6E"/>
    <w:rsid w:val="007614B7"/>
    <w:rsid w:val="007627F9"/>
    <w:rsid w:val="00763678"/>
    <w:rsid w:val="007639ED"/>
    <w:rsid w:val="00763C39"/>
    <w:rsid w:val="00764409"/>
    <w:rsid w:val="007660AA"/>
    <w:rsid w:val="00767855"/>
    <w:rsid w:val="007719B3"/>
    <w:rsid w:val="00772BBF"/>
    <w:rsid w:val="00773280"/>
    <w:rsid w:val="00773576"/>
    <w:rsid w:val="00774539"/>
    <w:rsid w:val="00775274"/>
    <w:rsid w:val="00775E41"/>
    <w:rsid w:val="0077631D"/>
    <w:rsid w:val="007768C9"/>
    <w:rsid w:val="00777899"/>
    <w:rsid w:val="00780335"/>
    <w:rsid w:val="0078048A"/>
    <w:rsid w:val="007807C6"/>
    <w:rsid w:val="00780E96"/>
    <w:rsid w:val="007813D8"/>
    <w:rsid w:val="007822EC"/>
    <w:rsid w:val="00782441"/>
    <w:rsid w:val="007825A8"/>
    <w:rsid w:val="00783705"/>
    <w:rsid w:val="007878E8"/>
    <w:rsid w:val="00791E87"/>
    <w:rsid w:val="00793890"/>
    <w:rsid w:val="007943D8"/>
    <w:rsid w:val="00794C3F"/>
    <w:rsid w:val="00794F3C"/>
    <w:rsid w:val="00796834"/>
    <w:rsid w:val="00797362"/>
    <w:rsid w:val="00797454"/>
    <w:rsid w:val="00797805"/>
    <w:rsid w:val="00797F85"/>
    <w:rsid w:val="007A082C"/>
    <w:rsid w:val="007A11BC"/>
    <w:rsid w:val="007A12E8"/>
    <w:rsid w:val="007A1F36"/>
    <w:rsid w:val="007A25B3"/>
    <w:rsid w:val="007A39C7"/>
    <w:rsid w:val="007A4276"/>
    <w:rsid w:val="007A57E8"/>
    <w:rsid w:val="007A5C4C"/>
    <w:rsid w:val="007A5D34"/>
    <w:rsid w:val="007A5E53"/>
    <w:rsid w:val="007A5FF4"/>
    <w:rsid w:val="007A75BB"/>
    <w:rsid w:val="007A779B"/>
    <w:rsid w:val="007B1BAB"/>
    <w:rsid w:val="007B1D7E"/>
    <w:rsid w:val="007B4553"/>
    <w:rsid w:val="007B4F5D"/>
    <w:rsid w:val="007B5E34"/>
    <w:rsid w:val="007B7464"/>
    <w:rsid w:val="007B7533"/>
    <w:rsid w:val="007B770C"/>
    <w:rsid w:val="007B79E4"/>
    <w:rsid w:val="007B7BF1"/>
    <w:rsid w:val="007C3193"/>
    <w:rsid w:val="007C39E4"/>
    <w:rsid w:val="007C4025"/>
    <w:rsid w:val="007C440A"/>
    <w:rsid w:val="007C4A66"/>
    <w:rsid w:val="007C4C8E"/>
    <w:rsid w:val="007C54FA"/>
    <w:rsid w:val="007C5DBB"/>
    <w:rsid w:val="007C610A"/>
    <w:rsid w:val="007C647E"/>
    <w:rsid w:val="007C6A81"/>
    <w:rsid w:val="007C75B2"/>
    <w:rsid w:val="007C774D"/>
    <w:rsid w:val="007C7CF2"/>
    <w:rsid w:val="007D0118"/>
    <w:rsid w:val="007D0389"/>
    <w:rsid w:val="007D0980"/>
    <w:rsid w:val="007D0D88"/>
    <w:rsid w:val="007D0F1C"/>
    <w:rsid w:val="007D0F28"/>
    <w:rsid w:val="007D1C6E"/>
    <w:rsid w:val="007D400F"/>
    <w:rsid w:val="007D49F2"/>
    <w:rsid w:val="007D6323"/>
    <w:rsid w:val="007D666E"/>
    <w:rsid w:val="007D7051"/>
    <w:rsid w:val="007D74A3"/>
    <w:rsid w:val="007E0FD6"/>
    <w:rsid w:val="007E40A9"/>
    <w:rsid w:val="007E45F2"/>
    <w:rsid w:val="007E4D9D"/>
    <w:rsid w:val="007E512D"/>
    <w:rsid w:val="007E75F9"/>
    <w:rsid w:val="007E77D6"/>
    <w:rsid w:val="007E787C"/>
    <w:rsid w:val="007E78A9"/>
    <w:rsid w:val="007E7A7C"/>
    <w:rsid w:val="007F01F9"/>
    <w:rsid w:val="007F0FC1"/>
    <w:rsid w:val="007F12F3"/>
    <w:rsid w:val="007F1858"/>
    <w:rsid w:val="007F2280"/>
    <w:rsid w:val="007F35F0"/>
    <w:rsid w:val="007F3632"/>
    <w:rsid w:val="007F3788"/>
    <w:rsid w:val="007F3800"/>
    <w:rsid w:val="007F39D4"/>
    <w:rsid w:val="007F4AC0"/>
    <w:rsid w:val="007F4BE0"/>
    <w:rsid w:val="007F4CC1"/>
    <w:rsid w:val="007F5375"/>
    <w:rsid w:val="007F55FF"/>
    <w:rsid w:val="007F5A89"/>
    <w:rsid w:val="007F6756"/>
    <w:rsid w:val="007F6B64"/>
    <w:rsid w:val="007F6C44"/>
    <w:rsid w:val="007F6D19"/>
    <w:rsid w:val="007F737B"/>
    <w:rsid w:val="007F7627"/>
    <w:rsid w:val="007F7A03"/>
    <w:rsid w:val="007F7C55"/>
    <w:rsid w:val="008011D3"/>
    <w:rsid w:val="008015C2"/>
    <w:rsid w:val="008027C1"/>
    <w:rsid w:val="00802A5D"/>
    <w:rsid w:val="00803774"/>
    <w:rsid w:val="0080474B"/>
    <w:rsid w:val="00804FAB"/>
    <w:rsid w:val="00805C8B"/>
    <w:rsid w:val="00806961"/>
    <w:rsid w:val="00806A29"/>
    <w:rsid w:val="00806B1B"/>
    <w:rsid w:val="008078BD"/>
    <w:rsid w:val="00807F8F"/>
    <w:rsid w:val="00810062"/>
    <w:rsid w:val="00810F27"/>
    <w:rsid w:val="008110BD"/>
    <w:rsid w:val="00812F7B"/>
    <w:rsid w:val="00813473"/>
    <w:rsid w:val="00815899"/>
    <w:rsid w:val="008163F7"/>
    <w:rsid w:val="0081669B"/>
    <w:rsid w:val="00816745"/>
    <w:rsid w:val="00820B64"/>
    <w:rsid w:val="00820E9E"/>
    <w:rsid w:val="008211B6"/>
    <w:rsid w:val="0082201A"/>
    <w:rsid w:val="00822094"/>
    <w:rsid w:val="008220F6"/>
    <w:rsid w:val="00822616"/>
    <w:rsid w:val="00822A4A"/>
    <w:rsid w:val="00822F84"/>
    <w:rsid w:val="00823B18"/>
    <w:rsid w:val="008245EC"/>
    <w:rsid w:val="00825B2F"/>
    <w:rsid w:val="00826201"/>
    <w:rsid w:val="0082721F"/>
    <w:rsid w:val="00827380"/>
    <w:rsid w:val="00827B9C"/>
    <w:rsid w:val="008307C3"/>
    <w:rsid w:val="00830AE4"/>
    <w:rsid w:val="00831125"/>
    <w:rsid w:val="00831692"/>
    <w:rsid w:val="00832390"/>
    <w:rsid w:val="008334DB"/>
    <w:rsid w:val="008343EE"/>
    <w:rsid w:val="00837247"/>
    <w:rsid w:val="008376F7"/>
    <w:rsid w:val="00837F11"/>
    <w:rsid w:val="00840FE0"/>
    <w:rsid w:val="008416F9"/>
    <w:rsid w:val="00842611"/>
    <w:rsid w:val="0084378C"/>
    <w:rsid w:val="0084434F"/>
    <w:rsid w:val="00844834"/>
    <w:rsid w:val="00844D18"/>
    <w:rsid w:val="008470D2"/>
    <w:rsid w:val="008476C0"/>
    <w:rsid w:val="00847A76"/>
    <w:rsid w:val="00847CC1"/>
    <w:rsid w:val="008501B7"/>
    <w:rsid w:val="008501D1"/>
    <w:rsid w:val="008514F6"/>
    <w:rsid w:val="00851A9E"/>
    <w:rsid w:val="00853ED2"/>
    <w:rsid w:val="008546EF"/>
    <w:rsid w:val="00856B7C"/>
    <w:rsid w:val="0085742A"/>
    <w:rsid w:val="00857B7C"/>
    <w:rsid w:val="00857D94"/>
    <w:rsid w:val="0086004E"/>
    <w:rsid w:val="008608B3"/>
    <w:rsid w:val="008609E9"/>
    <w:rsid w:val="00862208"/>
    <w:rsid w:val="008629B7"/>
    <w:rsid w:val="00863111"/>
    <w:rsid w:val="008635BF"/>
    <w:rsid w:val="0086363C"/>
    <w:rsid w:val="00864E5F"/>
    <w:rsid w:val="0086509D"/>
    <w:rsid w:val="00865FA9"/>
    <w:rsid w:val="00866301"/>
    <w:rsid w:val="00866CF0"/>
    <w:rsid w:val="008702F4"/>
    <w:rsid w:val="0087158B"/>
    <w:rsid w:val="0087169A"/>
    <w:rsid w:val="00871704"/>
    <w:rsid w:val="008719F2"/>
    <w:rsid w:val="0087237B"/>
    <w:rsid w:val="00873726"/>
    <w:rsid w:val="008738B4"/>
    <w:rsid w:val="00873AF0"/>
    <w:rsid w:val="008741F6"/>
    <w:rsid w:val="00874B54"/>
    <w:rsid w:val="0087593E"/>
    <w:rsid w:val="00875B3C"/>
    <w:rsid w:val="00875DBE"/>
    <w:rsid w:val="00876C23"/>
    <w:rsid w:val="00876C37"/>
    <w:rsid w:val="00876CD1"/>
    <w:rsid w:val="00877DD4"/>
    <w:rsid w:val="00880127"/>
    <w:rsid w:val="00880F44"/>
    <w:rsid w:val="00880F50"/>
    <w:rsid w:val="0088172D"/>
    <w:rsid w:val="00881762"/>
    <w:rsid w:val="00881802"/>
    <w:rsid w:val="0088191F"/>
    <w:rsid w:val="00882195"/>
    <w:rsid w:val="008826BD"/>
    <w:rsid w:val="00882A8B"/>
    <w:rsid w:val="00882C99"/>
    <w:rsid w:val="00882D52"/>
    <w:rsid w:val="00883699"/>
    <w:rsid w:val="0088594C"/>
    <w:rsid w:val="00885AAC"/>
    <w:rsid w:val="00887FD8"/>
    <w:rsid w:val="0089062C"/>
    <w:rsid w:val="00890710"/>
    <w:rsid w:val="00891D7A"/>
    <w:rsid w:val="00892758"/>
    <w:rsid w:val="00892B86"/>
    <w:rsid w:val="0089330E"/>
    <w:rsid w:val="00894B2B"/>
    <w:rsid w:val="008960C2"/>
    <w:rsid w:val="00897303"/>
    <w:rsid w:val="00897B97"/>
    <w:rsid w:val="008A0761"/>
    <w:rsid w:val="008A1270"/>
    <w:rsid w:val="008A306E"/>
    <w:rsid w:val="008A3F22"/>
    <w:rsid w:val="008A4EB8"/>
    <w:rsid w:val="008A507E"/>
    <w:rsid w:val="008A556B"/>
    <w:rsid w:val="008A5DCE"/>
    <w:rsid w:val="008A7256"/>
    <w:rsid w:val="008A7BC9"/>
    <w:rsid w:val="008B02DD"/>
    <w:rsid w:val="008B12DF"/>
    <w:rsid w:val="008B24C5"/>
    <w:rsid w:val="008B38F7"/>
    <w:rsid w:val="008B3D9E"/>
    <w:rsid w:val="008B42DD"/>
    <w:rsid w:val="008B4C61"/>
    <w:rsid w:val="008B4F2E"/>
    <w:rsid w:val="008B5B19"/>
    <w:rsid w:val="008B5FF2"/>
    <w:rsid w:val="008B62B7"/>
    <w:rsid w:val="008B7AED"/>
    <w:rsid w:val="008C073A"/>
    <w:rsid w:val="008C192D"/>
    <w:rsid w:val="008C2292"/>
    <w:rsid w:val="008C3069"/>
    <w:rsid w:val="008C450A"/>
    <w:rsid w:val="008C4961"/>
    <w:rsid w:val="008C5CCD"/>
    <w:rsid w:val="008C66BA"/>
    <w:rsid w:val="008C767F"/>
    <w:rsid w:val="008D036D"/>
    <w:rsid w:val="008D078A"/>
    <w:rsid w:val="008D219F"/>
    <w:rsid w:val="008D22D9"/>
    <w:rsid w:val="008D2A4C"/>
    <w:rsid w:val="008D2CF3"/>
    <w:rsid w:val="008D45C2"/>
    <w:rsid w:val="008D525F"/>
    <w:rsid w:val="008D6DCE"/>
    <w:rsid w:val="008D6E6E"/>
    <w:rsid w:val="008D752E"/>
    <w:rsid w:val="008E0354"/>
    <w:rsid w:val="008E0788"/>
    <w:rsid w:val="008E2320"/>
    <w:rsid w:val="008E2883"/>
    <w:rsid w:val="008E2CDA"/>
    <w:rsid w:val="008E2FEA"/>
    <w:rsid w:val="008E3D32"/>
    <w:rsid w:val="008E42A3"/>
    <w:rsid w:val="008E5A52"/>
    <w:rsid w:val="008E6E30"/>
    <w:rsid w:val="008E7BBC"/>
    <w:rsid w:val="008E7FAE"/>
    <w:rsid w:val="008F0391"/>
    <w:rsid w:val="008F0C21"/>
    <w:rsid w:val="008F1100"/>
    <w:rsid w:val="008F1F86"/>
    <w:rsid w:val="008F2EEB"/>
    <w:rsid w:val="008F34EE"/>
    <w:rsid w:val="008F48E4"/>
    <w:rsid w:val="008F4DDD"/>
    <w:rsid w:val="008F5431"/>
    <w:rsid w:val="008F76F6"/>
    <w:rsid w:val="008F7B74"/>
    <w:rsid w:val="008F7F1E"/>
    <w:rsid w:val="00900840"/>
    <w:rsid w:val="0090170A"/>
    <w:rsid w:val="00902A0A"/>
    <w:rsid w:val="00902B6F"/>
    <w:rsid w:val="00904364"/>
    <w:rsid w:val="0090438E"/>
    <w:rsid w:val="00905135"/>
    <w:rsid w:val="009064F8"/>
    <w:rsid w:val="00907940"/>
    <w:rsid w:val="00907A3C"/>
    <w:rsid w:val="00907C71"/>
    <w:rsid w:val="00907D90"/>
    <w:rsid w:val="00907F86"/>
    <w:rsid w:val="0091002D"/>
    <w:rsid w:val="0091014A"/>
    <w:rsid w:val="009106B1"/>
    <w:rsid w:val="00910A6B"/>
    <w:rsid w:val="00910DCB"/>
    <w:rsid w:val="00911695"/>
    <w:rsid w:val="009122F6"/>
    <w:rsid w:val="009131CB"/>
    <w:rsid w:val="00914208"/>
    <w:rsid w:val="009156B1"/>
    <w:rsid w:val="00916B04"/>
    <w:rsid w:val="0091714F"/>
    <w:rsid w:val="00917803"/>
    <w:rsid w:val="0092001C"/>
    <w:rsid w:val="00920988"/>
    <w:rsid w:val="00920FBA"/>
    <w:rsid w:val="00920FD4"/>
    <w:rsid w:val="00922D8D"/>
    <w:rsid w:val="009243E0"/>
    <w:rsid w:val="009246A6"/>
    <w:rsid w:val="00924C61"/>
    <w:rsid w:val="00924E45"/>
    <w:rsid w:val="009256F8"/>
    <w:rsid w:val="00925757"/>
    <w:rsid w:val="00925AAA"/>
    <w:rsid w:val="00925CBC"/>
    <w:rsid w:val="00926E59"/>
    <w:rsid w:val="00927FC5"/>
    <w:rsid w:val="00930ADE"/>
    <w:rsid w:val="00931500"/>
    <w:rsid w:val="00931F55"/>
    <w:rsid w:val="00932E14"/>
    <w:rsid w:val="00933E54"/>
    <w:rsid w:val="00933F1D"/>
    <w:rsid w:val="00934C15"/>
    <w:rsid w:val="00935B91"/>
    <w:rsid w:val="00936797"/>
    <w:rsid w:val="00936DD7"/>
    <w:rsid w:val="00937691"/>
    <w:rsid w:val="00937B95"/>
    <w:rsid w:val="0094129E"/>
    <w:rsid w:val="009413D5"/>
    <w:rsid w:val="00941ED4"/>
    <w:rsid w:val="00942FA3"/>
    <w:rsid w:val="00943DFA"/>
    <w:rsid w:val="00944892"/>
    <w:rsid w:val="00944A46"/>
    <w:rsid w:val="00944F70"/>
    <w:rsid w:val="0094558D"/>
    <w:rsid w:val="00945699"/>
    <w:rsid w:val="00946B85"/>
    <w:rsid w:val="00946BF1"/>
    <w:rsid w:val="00946C4C"/>
    <w:rsid w:val="00947F4C"/>
    <w:rsid w:val="00950261"/>
    <w:rsid w:val="00950814"/>
    <w:rsid w:val="009515A6"/>
    <w:rsid w:val="00952624"/>
    <w:rsid w:val="00953641"/>
    <w:rsid w:val="00953713"/>
    <w:rsid w:val="00953AB2"/>
    <w:rsid w:val="0095473F"/>
    <w:rsid w:val="009547FE"/>
    <w:rsid w:val="00955853"/>
    <w:rsid w:val="00955C3E"/>
    <w:rsid w:val="009564F0"/>
    <w:rsid w:val="009568E0"/>
    <w:rsid w:val="00956A97"/>
    <w:rsid w:val="00956AF8"/>
    <w:rsid w:val="00960078"/>
    <w:rsid w:val="0096056E"/>
    <w:rsid w:val="00961EB2"/>
    <w:rsid w:val="009650AF"/>
    <w:rsid w:val="00965B18"/>
    <w:rsid w:val="0096641D"/>
    <w:rsid w:val="0096731C"/>
    <w:rsid w:val="009676E8"/>
    <w:rsid w:val="00967760"/>
    <w:rsid w:val="00971D3B"/>
    <w:rsid w:val="009721C4"/>
    <w:rsid w:val="00972C54"/>
    <w:rsid w:val="009746F1"/>
    <w:rsid w:val="00974BC4"/>
    <w:rsid w:val="00974ED9"/>
    <w:rsid w:val="009761E3"/>
    <w:rsid w:val="00976483"/>
    <w:rsid w:val="00976D84"/>
    <w:rsid w:val="00977045"/>
    <w:rsid w:val="00977075"/>
    <w:rsid w:val="00977F37"/>
    <w:rsid w:val="0098001F"/>
    <w:rsid w:val="00980F48"/>
    <w:rsid w:val="0098311C"/>
    <w:rsid w:val="00983694"/>
    <w:rsid w:val="00983842"/>
    <w:rsid w:val="00983BCE"/>
    <w:rsid w:val="00984663"/>
    <w:rsid w:val="00984F45"/>
    <w:rsid w:val="00984FB2"/>
    <w:rsid w:val="00986ACF"/>
    <w:rsid w:val="0098796E"/>
    <w:rsid w:val="009904CC"/>
    <w:rsid w:val="009918F3"/>
    <w:rsid w:val="009926C1"/>
    <w:rsid w:val="00992939"/>
    <w:rsid w:val="00992F89"/>
    <w:rsid w:val="00993F33"/>
    <w:rsid w:val="00994370"/>
    <w:rsid w:val="00994D80"/>
    <w:rsid w:val="00995179"/>
    <w:rsid w:val="00996368"/>
    <w:rsid w:val="0099661A"/>
    <w:rsid w:val="009978A1"/>
    <w:rsid w:val="009A0779"/>
    <w:rsid w:val="009A18C8"/>
    <w:rsid w:val="009A2387"/>
    <w:rsid w:val="009A40B2"/>
    <w:rsid w:val="009A53D0"/>
    <w:rsid w:val="009A630C"/>
    <w:rsid w:val="009A6E80"/>
    <w:rsid w:val="009A7639"/>
    <w:rsid w:val="009A78D6"/>
    <w:rsid w:val="009B05AA"/>
    <w:rsid w:val="009B0A95"/>
    <w:rsid w:val="009B0B98"/>
    <w:rsid w:val="009B0ED2"/>
    <w:rsid w:val="009B1060"/>
    <w:rsid w:val="009B1B2E"/>
    <w:rsid w:val="009B1C04"/>
    <w:rsid w:val="009B1F04"/>
    <w:rsid w:val="009B2959"/>
    <w:rsid w:val="009B2FE7"/>
    <w:rsid w:val="009B30FA"/>
    <w:rsid w:val="009B33B1"/>
    <w:rsid w:val="009B3606"/>
    <w:rsid w:val="009B3832"/>
    <w:rsid w:val="009B3851"/>
    <w:rsid w:val="009B526D"/>
    <w:rsid w:val="009B6848"/>
    <w:rsid w:val="009B7271"/>
    <w:rsid w:val="009B74A3"/>
    <w:rsid w:val="009C0185"/>
    <w:rsid w:val="009C04BB"/>
    <w:rsid w:val="009C103B"/>
    <w:rsid w:val="009C1C70"/>
    <w:rsid w:val="009C1D32"/>
    <w:rsid w:val="009C3549"/>
    <w:rsid w:val="009C4018"/>
    <w:rsid w:val="009C415B"/>
    <w:rsid w:val="009C485B"/>
    <w:rsid w:val="009C5E1B"/>
    <w:rsid w:val="009C7969"/>
    <w:rsid w:val="009C7CAE"/>
    <w:rsid w:val="009C7E5A"/>
    <w:rsid w:val="009D081E"/>
    <w:rsid w:val="009D0AD3"/>
    <w:rsid w:val="009D145F"/>
    <w:rsid w:val="009D2486"/>
    <w:rsid w:val="009D34AE"/>
    <w:rsid w:val="009D3FA8"/>
    <w:rsid w:val="009D48DB"/>
    <w:rsid w:val="009D4C82"/>
    <w:rsid w:val="009D4FB6"/>
    <w:rsid w:val="009D56A3"/>
    <w:rsid w:val="009D6A7F"/>
    <w:rsid w:val="009D7B35"/>
    <w:rsid w:val="009E0220"/>
    <w:rsid w:val="009E0638"/>
    <w:rsid w:val="009E1CAE"/>
    <w:rsid w:val="009E20C6"/>
    <w:rsid w:val="009E2C88"/>
    <w:rsid w:val="009E2CD8"/>
    <w:rsid w:val="009E5336"/>
    <w:rsid w:val="009E563C"/>
    <w:rsid w:val="009E73F9"/>
    <w:rsid w:val="009F0497"/>
    <w:rsid w:val="009F18C0"/>
    <w:rsid w:val="009F1F89"/>
    <w:rsid w:val="009F4701"/>
    <w:rsid w:val="009F4B77"/>
    <w:rsid w:val="009F572A"/>
    <w:rsid w:val="009F6415"/>
    <w:rsid w:val="009F6A64"/>
    <w:rsid w:val="009F6F6E"/>
    <w:rsid w:val="00A00164"/>
    <w:rsid w:val="00A00296"/>
    <w:rsid w:val="00A014A6"/>
    <w:rsid w:val="00A03554"/>
    <w:rsid w:val="00A03A77"/>
    <w:rsid w:val="00A03BA7"/>
    <w:rsid w:val="00A03D6B"/>
    <w:rsid w:val="00A0445C"/>
    <w:rsid w:val="00A04588"/>
    <w:rsid w:val="00A0532C"/>
    <w:rsid w:val="00A05499"/>
    <w:rsid w:val="00A10B96"/>
    <w:rsid w:val="00A10BB9"/>
    <w:rsid w:val="00A111FD"/>
    <w:rsid w:val="00A12316"/>
    <w:rsid w:val="00A123FD"/>
    <w:rsid w:val="00A13061"/>
    <w:rsid w:val="00A132E0"/>
    <w:rsid w:val="00A134EC"/>
    <w:rsid w:val="00A13CC7"/>
    <w:rsid w:val="00A14759"/>
    <w:rsid w:val="00A1518F"/>
    <w:rsid w:val="00A15C98"/>
    <w:rsid w:val="00A17108"/>
    <w:rsid w:val="00A175E1"/>
    <w:rsid w:val="00A17ABA"/>
    <w:rsid w:val="00A17BC1"/>
    <w:rsid w:val="00A204B4"/>
    <w:rsid w:val="00A22170"/>
    <w:rsid w:val="00A2480F"/>
    <w:rsid w:val="00A24A92"/>
    <w:rsid w:val="00A2602E"/>
    <w:rsid w:val="00A27475"/>
    <w:rsid w:val="00A31665"/>
    <w:rsid w:val="00A31BCE"/>
    <w:rsid w:val="00A31E72"/>
    <w:rsid w:val="00A3267F"/>
    <w:rsid w:val="00A3284D"/>
    <w:rsid w:val="00A33062"/>
    <w:rsid w:val="00A334C4"/>
    <w:rsid w:val="00A35CE5"/>
    <w:rsid w:val="00A375F2"/>
    <w:rsid w:val="00A37D42"/>
    <w:rsid w:val="00A4092B"/>
    <w:rsid w:val="00A40E57"/>
    <w:rsid w:val="00A40F2E"/>
    <w:rsid w:val="00A4176E"/>
    <w:rsid w:val="00A419FE"/>
    <w:rsid w:val="00A42357"/>
    <w:rsid w:val="00A43069"/>
    <w:rsid w:val="00A43B8D"/>
    <w:rsid w:val="00A43C68"/>
    <w:rsid w:val="00A4430E"/>
    <w:rsid w:val="00A44324"/>
    <w:rsid w:val="00A45778"/>
    <w:rsid w:val="00A457A1"/>
    <w:rsid w:val="00A50C48"/>
    <w:rsid w:val="00A50E55"/>
    <w:rsid w:val="00A52598"/>
    <w:rsid w:val="00A5278F"/>
    <w:rsid w:val="00A55511"/>
    <w:rsid w:val="00A5566D"/>
    <w:rsid w:val="00A557B5"/>
    <w:rsid w:val="00A56FC4"/>
    <w:rsid w:val="00A57888"/>
    <w:rsid w:val="00A60CCB"/>
    <w:rsid w:val="00A611E6"/>
    <w:rsid w:val="00A6186A"/>
    <w:rsid w:val="00A63325"/>
    <w:rsid w:val="00A637E5"/>
    <w:rsid w:val="00A63D91"/>
    <w:rsid w:val="00A643EC"/>
    <w:rsid w:val="00A645AC"/>
    <w:rsid w:val="00A647CB"/>
    <w:rsid w:val="00A663CE"/>
    <w:rsid w:val="00A664EE"/>
    <w:rsid w:val="00A66CD1"/>
    <w:rsid w:val="00A67A57"/>
    <w:rsid w:val="00A70F3E"/>
    <w:rsid w:val="00A717FA"/>
    <w:rsid w:val="00A71CF3"/>
    <w:rsid w:val="00A71DA2"/>
    <w:rsid w:val="00A72EE5"/>
    <w:rsid w:val="00A73130"/>
    <w:rsid w:val="00A733B9"/>
    <w:rsid w:val="00A7383A"/>
    <w:rsid w:val="00A744E3"/>
    <w:rsid w:val="00A7456C"/>
    <w:rsid w:val="00A758D5"/>
    <w:rsid w:val="00A75D62"/>
    <w:rsid w:val="00A7617E"/>
    <w:rsid w:val="00A76339"/>
    <w:rsid w:val="00A77528"/>
    <w:rsid w:val="00A7752B"/>
    <w:rsid w:val="00A77546"/>
    <w:rsid w:val="00A803A2"/>
    <w:rsid w:val="00A810A1"/>
    <w:rsid w:val="00A81A2E"/>
    <w:rsid w:val="00A849A4"/>
    <w:rsid w:val="00A8513E"/>
    <w:rsid w:val="00A85A63"/>
    <w:rsid w:val="00A8733B"/>
    <w:rsid w:val="00A90200"/>
    <w:rsid w:val="00A9092F"/>
    <w:rsid w:val="00A90B55"/>
    <w:rsid w:val="00A90CC6"/>
    <w:rsid w:val="00A915F9"/>
    <w:rsid w:val="00A91F88"/>
    <w:rsid w:val="00A93733"/>
    <w:rsid w:val="00A93E79"/>
    <w:rsid w:val="00A93FC9"/>
    <w:rsid w:val="00A944F1"/>
    <w:rsid w:val="00A947DE"/>
    <w:rsid w:val="00A952FB"/>
    <w:rsid w:val="00A95C1A"/>
    <w:rsid w:val="00A966A4"/>
    <w:rsid w:val="00A96C47"/>
    <w:rsid w:val="00AA0F8A"/>
    <w:rsid w:val="00AA17DF"/>
    <w:rsid w:val="00AA1C73"/>
    <w:rsid w:val="00AA1EFC"/>
    <w:rsid w:val="00AA33FA"/>
    <w:rsid w:val="00AA58EA"/>
    <w:rsid w:val="00AA7BDF"/>
    <w:rsid w:val="00AA7D8F"/>
    <w:rsid w:val="00AB2C88"/>
    <w:rsid w:val="00AB3005"/>
    <w:rsid w:val="00AB30DE"/>
    <w:rsid w:val="00AB32FC"/>
    <w:rsid w:val="00AB37A9"/>
    <w:rsid w:val="00AB3D17"/>
    <w:rsid w:val="00AB3F41"/>
    <w:rsid w:val="00AB4255"/>
    <w:rsid w:val="00AB44CA"/>
    <w:rsid w:val="00AB46DA"/>
    <w:rsid w:val="00AB4D93"/>
    <w:rsid w:val="00AB5D24"/>
    <w:rsid w:val="00AB6162"/>
    <w:rsid w:val="00AB67E7"/>
    <w:rsid w:val="00AC00B3"/>
    <w:rsid w:val="00AC0241"/>
    <w:rsid w:val="00AC03E6"/>
    <w:rsid w:val="00AC0998"/>
    <w:rsid w:val="00AC0AE2"/>
    <w:rsid w:val="00AC203B"/>
    <w:rsid w:val="00AC26BE"/>
    <w:rsid w:val="00AC2C05"/>
    <w:rsid w:val="00AC32DF"/>
    <w:rsid w:val="00AC3841"/>
    <w:rsid w:val="00AC3B6C"/>
    <w:rsid w:val="00AC4D9C"/>
    <w:rsid w:val="00AC5740"/>
    <w:rsid w:val="00AC5EB9"/>
    <w:rsid w:val="00AC6333"/>
    <w:rsid w:val="00AC6483"/>
    <w:rsid w:val="00AC6487"/>
    <w:rsid w:val="00AC649A"/>
    <w:rsid w:val="00AC79E7"/>
    <w:rsid w:val="00AD1B93"/>
    <w:rsid w:val="00AD1C56"/>
    <w:rsid w:val="00AD1F6F"/>
    <w:rsid w:val="00AD2050"/>
    <w:rsid w:val="00AD2325"/>
    <w:rsid w:val="00AD269F"/>
    <w:rsid w:val="00AD2C2B"/>
    <w:rsid w:val="00AD2C9B"/>
    <w:rsid w:val="00AD2D4C"/>
    <w:rsid w:val="00AD38E7"/>
    <w:rsid w:val="00AD476C"/>
    <w:rsid w:val="00AD4F89"/>
    <w:rsid w:val="00AD5DCA"/>
    <w:rsid w:val="00AE008C"/>
    <w:rsid w:val="00AE16CD"/>
    <w:rsid w:val="00AE1FB0"/>
    <w:rsid w:val="00AE249D"/>
    <w:rsid w:val="00AE269A"/>
    <w:rsid w:val="00AE29C1"/>
    <w:rsid w:val="00AE307D"/>
    <w:rsid w:val="00AE3136"/>
    <w:rsid w:val="00AE4BF0"/>
    <w:rsid w:val="00AE50D9"/>
    <w:rsid w:val="00AE5A03"/>
    <w:rsid w:val="00AE6387"/>
    <w:rsid w:val="00AE68C9"/>
    <w:rsid w:val="00AE73F0"/>
    <w:rsid w:val="00AE7DBB"/>
    <w:rsid w:val="00AF022E"/>
    <w:rsid w:val="00AF248B"/>
    <w:rsid w:val="00AF3379"/>
    <w:rsid w:val="00AF4242"/>
    <w:rsid w:val="00AF42B2"/>
    <w:rsid w:val="00AF47B4"/>
    <w:rsid w:val="00AF5667"/>
    <w:rsid w:val="00AF64BC"/>
    <w:rsid w:val="00B00770"/>
    <w:rsid w:val="00B00B4B"/>
    <w:rsid w:val="00B02EA9"/>
    <w:rsid w:val="00B03CA7"/>
    <w:rsid w:val="00B044F2"/>
    <w:rsid w:val="00B049A4"/>
    <w:rsid w:val="00B04CB3"/>
    <w:rsid w:val="00B05E70"/>
    <w:rsid w:val="00B0653A"/>
    <w:rsid w:val="00B072E9"/>
    <w:rsid w:val="00B078D8"/>
    <w:rsid w:val="00B07CBC"/>
    <w:rsid w:val="00B10DFA"/>
    <w:rsid w:val="00B11803"/>
    <w:rsid w:val="00B11ED2"/>
    <w:rsid w:val="00B12534"/>
    <w:rsid w:val="00B13801"/>
    <w:rsid w:val="00B13AE8"/>
    <w:rsid w:val="00B17703"/>
    <w:rsid w:val="00B201F6"/>
    <w:rsid w:val="00B20658"/>
    <w:rsid w:val="00B20D05"/>
    <w:rsid w:val="00B21B5E"/>
    <w:rsid w:val="00B21C66"/>
    <w:rsid w:val="00B224F7"/>
    <w:rsid w:val="00B228A5"/>
    <w:rsid w:val="00B22C14"/>
    <w:rsid w:val="00B23374"/>
    <w:rsid w:val="00B23EF1"/>
    <w:rsid w:val="00B25E14"/>
    <w:rsid w:val="00B262E3"/>
    <w:rsid w:val="00B27E9B"/>
    <w:rsid w:val="00B3033F"/>
    <w:rsid w:val="00B318C4"/>
    <w:rsid w:val="00B31CE1"/>
    <w:rsid w:val="00B32AC3"/>
    <w:rsid w:val="00B32F11"/>
    <w:rsid w:val="00B33497"/>
    <w:rsid w:val="00B334A8"/>
    <w:rsid w:val="00B33D2E"/>
    <w:rsid w:val="00B372E6"/>
    <w:rsid w:val="00B37622"/>
    <w:rsid w:val="00B405C2"/>
    <w:rsid w:val="00B41457"/>
    <w:rsid w:val="00B41484"/>
    <w:rsid w:val="00B41C34"/>
    <w:rsid w:val="00B41F17"/>
    <w:rsid w:val="00B42021"/>
    <w:rsid w:val="00B425E8"/>
    <w:rsid w:val="00B4325B"/>
    <w:rsid w:val="00B4355C"/>
    <w:rsid w:val="00B438A7"/>
    <w:rsid w:val="00B43D7C"/>
    <w:rsid w:val="00B462C0"/>
    <w:rsid w:val="00B467EA"/>
    <w:rsid w:val="00B477C3"/>
    <w:rsid w:val="00B50445"/>
    <w:rsid w:val="00B50AB2"/>
    <w:rsid w:val="00B5180A"/>
    <w:rsid w:val="00B51C0C"/>
    <w:rsid w:val="00B525C4"/>
    <w:rsid w:val="00B52A6C"/>
    <w:rsid w:val="00B54085"/>
    <w:rsid w:val="00B5450B"/>
    <w:rsid w:val="00B54DAB"/>
    <w:rsid w:val="00B55A7D"/>
    <w:rsid w:val="00B55FDF"/>
    <w:rsid w:val="00B560E6"/>
    <w:rsid w:val="00B56AB0"/>
    <w:rsid w:val="00B56B87"/>
    <w:rsid w:val="00B56D3C"/>
    <w:rsid w:val="00B57827"/>
    <w:rsid w:val="00B6051F"/>
    <w:rsid w:val="00B60895"/>
    <w:rsid w:val="00B60D7D"/>
    <w:rsid w:val="00B61B5F"/>
    <w:rsid w:val="00B61BE8"/>
    <w:rsid w:val="00B61C2D"/>
    <w:rsid w:val="00B61C92"/>
    <w:rsid w:val="00B62355"/>
    <w:rsid w:val="00B63331"/>
    <w:rsid w:val="00B646E4"/>
    <w:rsid w:val="00B64F0A"/>
    <w:rsid w:val="00B65B22"/>
    <w:rsid w:val="00B6686A"/>
    <w:rsid w:val="00B668D9"/>
    <w:rsid w:val="00B6794D"/>
    <w:rsid w:val="00B67A30"/>
    <w:rsid w:val="00B70180"/>
    <w:rsid w:val="00B702FB"/>
    <w:rsid w:val="00B71634"/>
    <w:rsid w:val="00B72BD5"/>
    <w:rsid w:val="00B72D42"/>
    <w:rsid w:val="00B7354F"/>
    <w:rsid w:val="00B741ED"/>
    <w:rsid w:val="00B7429C"/>
    <w:rsid w:val="00B7493E"/>
    <w:rsid w:val="00B7499D"/>
    <w:rsid w:val="00B75A8F"/>
    <w:rsid w:val="00B75E2C"/>
    <w:rsid w:val="00B7614F"/>
    <w:rsid w:val="00B7644C"/>
    <w:rsid w:val="00B76477"/>
    <w:rsid w:val="00B77606"/>
    <w:rsid w:val="00B80704"/>
    <w:rsid w:val="00B8072D"/>
    <w:rsid w:val="00B83072"/>
    <w:rsid w:val="00B832F5"/>
    <w:rsid w:val="00B83670"/>
    <w:rsid w:val="00B83E08"/>
    <w:rsid w:val="00B846AA"/>
    <w:rsid w:val="00B847D6"/>
    <w:rsid w:val="00B84F4F"/>
    <w:rsid w:val="00B84FD0"/>
    <w:rsid w:val="00B8745E"/>
    <w:rsid w:val="00B90087"/>
    <w:rsid w:val="00B901D2"/>
    <w:rsid w:val="00B90E1B"/>
    <w:rsid w:val="00B90E2D"/>
    <w:rsid w:val="00B9215D"/>
    <w:rsid w:val="00B929AC"/>
    <w:rsid w:val="00B92CE8"/>
    <w:rsid w:val="00B93189"/>
    <w:rsid w:val="00B938B7"/>
    <w:rsid w:val="00B942D2"/>
    <w:rsid w:val="00B94FAA"/>
    <w:rsid w:val="00B954B9"/>
    <w:rsid w:val="00B9557F"/>
    <w:rsid w:val="00B955C2"/>
    <w:rsid w:val="00B979BE"/>
    <w:rsid w:val="00B97FE9"/>
    <w:rsid w:val="00BA0766"/>
    <w:rsid w:val="00BA0F94"/>
    <w:rsid w:val="00BA1EA4"/>
    <w:rsid w:val="00BA20F6"/>
    <w:rsid w:val="00BA25EA"/>
    <w:rsid w:val="00BA2E4F"/>
    <w:rsid w:val="00BA4E86"/>
    <w:rsid w:val="00BA5087"/>
    <w:rsid w:val="00BA56E5"/>
    <w:rsid w:val="00BA5E71"/>
    <w:rsid w:val="00BA6BAD"/>
    <w:rsid w:val="00BA71E0"/>
    <w:rsid w:val="00BA7623"/>
    <w:rsid w:val="00BA7F15"/>
    <w:rsid w:val="00BB03D6"/>
    <w:rsid w:val="00BB0B97"/>
    <w:rsid w:val="00BB1D0B"/>
    <w:rsid w:val="00BB1DFB"/>
    <w:rsid w:val="00BB21C3"/>
    <w:rsid w:val="00BB2FE1"/>
    <w:rsid w:val="00BB5651"/>
    <w:rsid w:val="00BB7351"/>
    <w:rsid w:val="00BB7CA8"/>
    <w:rsid w:val="00BB7E18"/>
    <w:rsid w:val="00BB7EE7"/>
    <w:rsid w:val="00BC0BE7"/>
    <w:rsid w:val="00BC127C"/>
    <w:rsid w:val="00BC1460"/>
    <w:rsid w:val="00BC14ED"/>
    <w:rsid w:val="00BC21DA"/>
    <w:rsid w:val="00BC250E"/>
    <w:rsid w:val="00BC2E96"/>
    <w:rsid w:val="00BC313E"/>
    <w:rsid w:val="00BC35B4"/>
    <w:rsid w:val="00BC3851"/>
    <w:rsid w:val="00BC3F32"/>
    <w:rsid w:val="00BC5ECD"/>
    <w:rsid w:val="00BC61AB"/>
    <w:rsid w:val="00BC7C62"/>
    <w:rsid w:val="00BC7D78"/>
    <w:rsid w:val="00BD0EC9"/>
    <w:rsid w:val="00BD1156"/>
    <w:rsid w:val="00BD4F86"/>
    <w:rsid w:val="00BE01CB"/>
    <w:rsid w:val="00BE0559"/>
    <w:rsid w:val="00BE06D6"/>
    <w:rsid w:val="00BE0C5E"/>
    <w:rsid w:val="00BE169B"/>
    <w:rsid w:val="00BE1825"/>
    <w:rsid w:val="00BE189D"/>
    <w:rsid w:val="00BE2BF5"/>
    <w:rsid w:val="00BE2FD0"/>
    <w:rsid w:val="00BE47C0"/>
    <w:rsid w:val="00BE4D52"/>
    <w:rsid w:val="00BE5582"/>
    <w:rsid w:val="00BE6AE6"/>
    <w:rsid w:val="00BE6E2E"/>
    <w:rsid w:val="00BE72C4"/>
    <w:rsid w:val="00BE7828"/>
    <w:rsid w:val="00BE7FDF"/>
    <w:rsid w:val="00BF1FB3"/>
    <w:rsid w:val="00BF2213"/>
    <w:rsid w:val="00BF22C7"/>
    <w:rsid w:val="00BF2A2F"/>
    <w:rsid w:val="00BF3348"/>
    <w:rsid w:val="00BF33C7"/>
    <w:rsid w:val="00BF3A1C"/>
    <w:rsid w:val="00BF3EE1"/>
    <w:rsid w:val="00BF428B"/>
    <w:rsid w:val="00BF4401"/>
    <w:rsid w:val="00BF478E"/>
    <w:rsid w:val="00BF49BF"/>
    <w:rsid w:val="00BF502C"/>
    <w:rsid w:val="00BF508E"/>
    <w:rsid w:val="00C007C8"/>
    <w:rsid w:val="00C00FA9"/>
    <w:rsid w:val="00C01692"/>
    <w:rsid w:val="00C02906"/>
    <w:rsid w:val="00C0363E"/>
    <w:rsid w:val="00C042CC"/>
    <w:rsid w:val="00C045EF"/>
    <w:rsid w:val="00C04BDC"/>
    <w:rsid w:val="00C0513E"/>
    <w:rsid w:val="00C0524F"/>
    <w:rsid w:val="00C0596B"/>
    <w:rsid w:val="00C062F2"/>
    <w:rsid w:val="00C063CF"/>
    <w:rsid w:val="00C07DA0"/>
    <w:rsid w:val="00C07E71"/>
    <w:rsid w:val="00C1034F"/>
    <w:rsid w:val="00C1039D"/>
    <w:rsid w:val="00C1043B"/>
    <w:rsid w:val="00C10516"/>
    <w:rsid w:val="00C11798"/>
    <w:rsid w:val="00C11A2A"/>
    <w:rsid w:val="00C13531"/>
    <w:rsid w:val="00C14A61"/>
    <w:rsid w:val="00C14FEA"/>
    <w:rsid w:val="00C15531"/>
    <w:rsid w:val="00C155D8"/>
    <w:rsid w:val="00C15E04"/>
    <w:rsid w:val="00C16C53"/>
    <w:rsid w:val="00C16F04"/>
    <w:rsid w:val="00C17654"/>
    <w:rsid w:val="00C200F5"/>
    <w:rsid w:val="00C20875"/>
    <w:rsid w:val="00C2138C"/>
    <w:rsid w:val="00C21CAA"/>
    <w:rsid w:val="00C22996"/>
    <w:rsid w:val="00C23577"/>
    <w:rsid w:val="00C2507B"/>
    <w:rsid w:val="00C25704"/>
    <w:rsid w:val="00C26DD6"/>
    <w:rsid w:val="00C26FB6"/>
    <w:rsid w:val="00C3041C"/>
    <w:rsid w:val="00C315CE"/>
    <w:rsid w:val="00C3221D"/>
    <w:rsid w:val="00C32998"/>
    <w:rsid w:val="00C33486"/>
    <w:rsid w:val="00C33F73"/>
    <w:rsid w:val="00C33FCC"/>
    <w:rsid w:val="00C34370"/>
    <w:rsid w:val="00C352F6"/>
    <w:rsid w:val="00C362CA"/>
    <w:rsid w:val="00C36D64"/>
    <w:rsid w:val="00C370B6"/>
    <w:rsid w:val="00C37E60"/>
    <w:rsid w:val="00C407F6"/>
    <w:rsid w:val="00C40AB1"/>
    <w:rsid w:val="00C40E15"/>
    <w:rsid w:val="00C41D1D"/>
    <w:rsid w:val="00C42CD7"/>
    <w:rsid w:val="00C44DEC"/>
    <w:rsid w:val="00C464A7"/>
    <w:rsid w:val="00C509A2"/>
    <w:rsid w:val="00C50CA9"/>
    <w:rsid w:val="00C51296"/>
    <w:rsid w:val="00C512D9"/>
    <w:rsid w:val="00C51935"/>
    <w:rsid w:val="00C51E1E"/>
    <w:rsid w:val="00C51F6F"/>
    <w:rsid w:val="00C521C5"/>
    <w:rsid w:val="00C52725"/>
    <w:rsid w:val="00C529F4"/>
    <w:rsid w:val="00C5308E"/>
    <w:rsid w:val="00C531EB"/>
    <w:rsid w:val="00C53348"/>
    <w:rsid w:val="00C540EB"/>
    <w:rsid w:val="00C54986"/>
    <w:rsid w:val="00C55094"/>
    <w:rsid w:val="00C55E43"/>
    <w:rsid w:val="00C55F4F"/>
    <w:rsid w:val="00C602B2"/>
    <w:rsid w:val="00C60AAA"/>
    <w:rsid w:val="00C60DF8"/>
    <w:rsid w:val="00C6105F"/>
    <w:rsid w:val="00C6356C"/>
    <w:rsid w:val="00C6553C"/>
    <w:rsid w:val="00C65637"/>
    <w:rsid w:val="00C65920"/>
    <w:rsid w:val="00C70E32"/>
    <w:rsid w:val="00C71302"/>
    <w:rsid w:val="00C7217A"/>
    <w:rsid w:val="00C72B4E"/>
    <w:rsid w:val="00C7321D"/>
    <w:rsid w:val="00C74703"/>
    <w:rsid w:val="00C74B4D"/>
    <w:rsid w:val="00C74F0D"/>
    <w:rsid w:val="00C75E89"/>
    <w:rsid w:val="00C7677B"/>
    <w:rsid w:val="00C771AE"/>
    <w:rsid w:val="00C77386"/>
    <w:rsid w:val="00C77397"/>
    <w:rsid w:val="00C774F8"/>
    <w:rsid w:val="00C775A1"/>
    <w:rsid w:val="00C77CD5"/>
    <w:rsid w:val="00C77E2B"/>
    <w:rsid w:val="00C77FE4"/>
    <w:rsid w:val="00C80E73"/>
    <w:rsid w:val="00C81CC2"/>
    <w:rsid w:val="00C82520"/>
    <w:rsid w:val="00C835C7"/>
    <w:rsid w:val="00C8446A"/>
    <w:rsid w:val="00C84F87"/>
    <w:rsid w:val="00C8673F"/>
    <w:rsid w:val="00C8740B"/>
    <w:rsid w:val="00C87E70"/>
    <w:rsid w:val="00C90725"/>
    <w:rsid w:val="00C913AD"/>
    <w:rsid w:val="00C918F8"/>
    <w:rsid w:val="00C91A76"/>
    <w:rsid w:val="00C91EBA"/>
    <w:rsid w:val="00C92BFE"/>
    <w:rsid w:val="00C9365A"/>
    <w:rsid w:val="00C94291"/>
    <w:rsid w:val="00C949B0"/>
    <w:rsid w:val="00C95471"/>
    <w:rsid w:val="00C95EEE"/>
    <w:rsid w:val="00C9612D"/>
    <w:rsid w:val="00C965B5"/>
    <w:rsid w:val="00C97A28"/>
    <w:rsid w:val="00CA0008"/>
    <w:rsid w:val="00CA0E88"/>
    <w:rsid w:val="00CA132F"/>
    <w:rsid w:val="00CA13BF"/>
    <w:rsid w:val="00CA1953"/>
    <w:rsid w:val="00CA1C94"/>
    <w:rsid w:val="00CA2F1D"/>
    <w:rsid w:val="00CA45E1"/>
    <w:rsid w:val="00CA4887"/>
    <w:rsid w:val="00CA4F82"/>
    <w:rsid w:val="00CA63CD"/>
    <w:rsid w:val="00CA65BE"/>
    <w:rsid w:val="00CA706D"/>
    <w:rsid w:val="00CA74DE"/>
    <w:rsid w:val="00CA7567"/>
    <w:rsid w:val="00CB061D"/>
    <w:rsid w:val="00CB1A27"/>
    <w:rsid w:val="00CB1F0C"/>
    <w:rsid w:val="00CB21A7"/>
    <w:rsid w:val="00CB24B8"/>
    <w:rsid w:val="00CB35F9"/>
    <w:rsid w:val="00CB3829"/>
    <w:rsid w:val="00CB4290"/>
    <w:rsid w:val="00CB5D69"/>
    <w:rsid w:val="00CB6041"/>
    <w:rsid w:val="00CB651C"/>
    <w:rsid w:val="00CB699B"/>
    <w:rsid w:val="00CB74EC"/>
    <w:rsid w:val="00CB7771"/>
    <w:rsid w:val="00CB7911"/>
    <w:rsid w:val="00CC044D"/>
    <w:rsid w:val="00CC0978"/>
    <w:rsid w:val="00CC1281"/>
    <w:rsid w:val="00CC22E4"/>
    <w:rsid w:val="00CC287A"/>
    <w:rsid w:val="00CC3AFF"/>
    <w:rsid w:val="00CC43B1"/>
    <w:rsid w:val="00CC55D6"/>
    <w:rsid w:val="00CC7B80"/>
    <w:rsid w:val="00CD17D3"/>
    <w:rsid w:val="00CD235C"/>
    <w:rsid w:val="00CD2ABA"/>
    <w:rsid w:val="00CD2F33"/>
    <w:rsid w:val="00CD44AD"/>
    <w:rsid w:val="00CD4AD4"/>
    <w:rsid w:val="00CD5A7B"/>
    <w:rsid w:val="00CD5F21"/>
    <w:rsid w:val="00CD61E9"/>
    <w:rsid w:val="00CD6A5F"/>
    <w:rsid w:val="00CD719A"/>
    <w:rsid w:val="00CD7666"/>
    <w:rsid w:val="00CD79B0"/>
    <w:rsid w:val="00CD7A76"/>
    <w:rsid w:val="00CE0379"/>
    <w:rsid w:val="00CE1A96"/>
    <w:rsid w:val="00CE2564"/>
    <w:rsid w:val="00CE2912"/>
    <w:rsid w:val="00CE543F"/>
    <w:rsid w:val="00CE6246"/>
    <w:rsid w:val="00CE7469"/>
    <w:rsid w:val="00CF09E6"/>
    <w:rsid w:val="00CF2813"/>
    <w:rsid w:val="00CF3DA4"/>
    <w:rsid w:val="00CF3F42"/>
    <w:rsid w:val="00CF4093"/>
    <w:rsid w:val="00CF422C"/>
    <w:rsid w:val="00CF4D79"/>
    <w:rsid w:val="00CF4FCA"/>
    <w:rsid w:val="00CF5490"/>
    <w:rsid w:val="00CF65C5"/>
    <w:rsid w:val="00CF6A44"/>
    <w:rsid w:val="00CF7079"/>
    <w:rsid w:val="00CF762F"/>
    <w:rsid w:val="00CF78A1"/>
    <w:rsid w:val="00CF7EC0"/>
    <w:rsid w:val="00D00832"/>
    <w:rsid w:val="00D019F1"/>
    <w:rsid w:val="00D01DDE"/>
    <w:rsid w:val="00D01EE5"/>
    <w:rsid w:val="00D02475"/>
    <w:rsid w:val="00D028D5"/>
    <w:rsid w:val="00D03046"/>
    <w:rsid w:val="00D03393"/>
    <w:rsid w:val="00D0341E"/>
    <w:rsid w:val="00D03B24"/>
    <w:rsid w:val="00D03CB9"/>
    <w:rsid w:val="00D04AB1"/>
    <w:rsid w:val="00D05823"/>
    <w:rsid w:val="00D05C4E"/>
    <w:rsid w:val="00D06B1F"/>
    <w:rsid w:val="00D06E21"/>
    <w:rsid w:val="00D07716"/>
    <w:rsid w:val="00D07DDE"/>
    <w:rsid w:val="00D07E75"/>
    <w:rsid w:val="00D10C94"/>
    <w:rsid w:val="00D113DB"/>
    <w:rsid w:val="00D11912"/>
    <w:rsid w:val="00D11C03"/>
    <w:rsid w:val="00D1292E"/>
    <w:rsid w:val="00D13003"/>
    <w:rsid w:val="00D137BE"/>
    <w:rsid w:val="00D13B85"/>
    <w:rsid w:val="00D14C84"/>
    <w:rsid w:val="00D152B9"/>
    <w:rsid w:val="00D158D9"/>
    <w:rsid w:val="00D16DA9"/>
    <w:rsid w:val="00D172C3"/>
    <w:rsid w:val="00D173D9"/>
    <w:rsid w:val="00D178DD"/>
    <w:rsid w:val="00D203BA"/>
    <w:rsid w:val="00D20722"/>
    <w:rsid w:val="00D2088E"/>
    <w:rsid w:val="00D20C16"/>
    <w:rsid w:val="00D21227"/>
    <w:rsid w:val="00D213DB"/>
    <w:rsid w:val="00D22136"/>
    <w:rsid w:val="00D22574"/>
    <w:rsid w:val="00D23FC1"/>
    <w:rsid w:val="00D24135"/>
    <w:rsid w:val="00D261DD"/>
    <w:rsid w:val="00D2699C"/>
    <w:rsid w:val="00D27B28"/>
    <w:rsid w:val="00D3011D"/>
    <w:rsid w:val="00D30728"/>
    <w:rsid w:val="00D30A57"/>
    <w:rsid w:val="00D30F61"/>
    <w:rsid w:val="00D3109B"/>
    <w:rsid w:val="00D326CD"/>
    <w:rsid w:val="00D3274F"/>
    <w:rsid w:val="00D33DC5"/>
    <w:rsid w:val="00D341AF"/>
    <w:rsid w:val="00D342B9"/>
    <w:rsid w:val="00D34D15"/>
    <w:rsid w:val="00D35254"/>
    <w:rsid w:val="00D354A9"/>
    <w:rsid w:val="00D36751"/>
    <w:rsid w:val="00D36E62"/>
    <w:rsid w:val="00D37557"/>
    <w:rsid w:val="00D37B76"/>
    <w:rsid w:val="00D37C62"/>
    <w:rsid w:val="00D400CA"/>
    <w:rsid w:val="00D404FC"/>
    <w:rsid w:val="00D40944"/>
    <w:rsid w:val="00D40A92"/>
    <w:rsid w:val="00D414ED"/>
    <w:rsid w:val="00D42819"/>
    <w:rsid w:val="00D42D4C"/>
    <w:rsid w:val="00D44089"/>
    <w:rsid w:val="00D4433E"/>
    <w:rsid w:val="00D44445"/>
    <w:rsid w:val="00D4681B"/>
    <w:rsid w:val="00D46CC5"/>
    <w:rsid w:val="00D4702A"/>
    <w:rsid w:val="00D47287"/>
    <w:rsid w:val="00D51604"/>
    <w:rsid w:val="00D51BC8"/>
    <w:rsid w:val="00D52082"/>
    <w:rsid w:val="00D5370E"/>
    <w:rsid w:val="00D5409E"/>
    <w:rsid w:val="00D54649"/>
    <w:rsid w:val="00D56C64"/>
    <w:rsid w:val="00D57031"/>
    <w:rsid w:val="00D5716E"/>
    <w:rsid w:val="00D61292"/>
    <w:rsid w:val="00D615CB"/>
    <w:rsid w:val="00D62A8A"/>
    <w:rsid w:val="00D62F65"/>
    <w:rsid w:val="00D6401A"/>
    <w:rsid w:val="00D64170"/>
    <w:rsid w:val="00D6465E"/>
    <w:rsid w:val="00D6512E"/>
    <w:rsid w:val="00D65B5D"/>
    <w:rsid w:val="00D65CD7"/>
    <w:rsid w:val="00D67371"/>
    <w:rsid w:val="00D6784E"/>
    <w:rsid w:val="00D67861"/>
    <w:rsid w:val="00D718B9"/>
    <w:rsid w:val="00D72682"/>
    <w:rsid w:val="00D72E83"/>
    <w:rsid w:val="00D73C8A"/>
    <w:rsid w:val="00D74479"/>
    <w:rsid w:val="00D745DE"/>
    <w:rsid w:val="00D768C1"/>
    <w:rsid w:val="00D806A9"/>
    <w:rsid w:val="00D8153B"/>
    <w:rsid w:val="00D82544"/>
    <w:rsid w:val="00D84666"/>
    <w:rsid w:val="00D847D8"/>
    <w:rsid w:val="00D84890"/>
    <w:rsid w:val="00D848AB"/>
    <w:rsid w:val="00D85449"/>
    <w:rsid w:val="00D85830"/>
    <w:rsid w:val="00D8766A"/>
    <w:rsid w:val="00D9066A"/>
    <w:rsid w:val="00D90FA4"/>
    <w:rsid w:val="00D91680"/>
    <w:rsid w:val="00D9205C"/>
    <w:rsid w:val="00D92343"/>
    <w:rsid w:val="00D949B4"/>
    <w:rsid w:val="00D94D78"/>
    <w:rsid w:val="00D955B6"/>
    <w:rsid w:val="00D95F87"/>
    <w:rsid w:val="00D966F7"/>
    <w:rsid w:val="00DA0F4B"/>
    <w:rsid w:val="00DA1090"/>
    <w:rsid w:val="00DA1A3B"/>
    <w:rsid w:val="00DA2D95"/>
    <w:rsid w:val="00DA3F31"/>
    <w:rsid w:val="00DA45A5"/>
    <w:rsid w:val="00DA53E6"/>
    <w:rsid w:val="00DA5668"/>
    <w:rsid w:val="00DA6378"/>
    <w:rsid w:val="00DA643A"/>
    <w:rsid w:val="00DA699C"/>
    <w:rsid w:val="00DA6AF6"/>
    <w:rsid w:val="00DB0481"/>
    <w:rsid w:val="00DB05E5"/>
    <w:rsid w:val="00DB2763"/>
    <w:rsid w:val="00DB3B22"/>
    <w:rsid w:val="00DB3EFE"/>
    <w:rsid w:val="00DB4DF0"/>
    <w:rsid w:val="00DB51D1"/>
    <w:rsid w:val="00DB6108"/>
    <w:rsid w:val="00DB6651"/>
    <w:rsid w:val="00DB6C4E"/>
    <w:rsid w:val="00DB6D2C"/>
    <w:rsid w:val="00DC1D4E"/>
    <w:rsid w:val="00DC2027"/>
    <w:rsid w:val="00DC21D8"/>
    <w:rsid w:val="00DC2B0D"/>
    <w:rsid w:val="00DC35B2"/>
    <w:rsid w:val="00DC3B38"/>
    <w:rsid w:val="00DC43DC"/>
    <w:rsid w:val="00DC47E3"/>
    <w:rsid w:val="00DC4C15"/>
    <w:rsid w:val="00DC679E"/>
    <w:rsid w:val="00DC746B"/>
    <w:rsid w:val="00DC7692"/>
    <w:rsid w:val="00DD078E"/>
    <w:rsid w:val="00DD0DA2"/>
    <w:rsid w:val="00DD1059"/>
    <w:rsid w:val="00DD163F"/>
    <w:rsid w:val="00DD29E1"/>
    <w:rsid w:val="00DD41CA"/>
    <w:rsid w:val="00DD4E56"/>
    <w:rsid w:val="00DD5D59"/>
    <w:rsid w:val="00DD6E7F"/>
    <w:rsid w:val="00DD6FE7"/>
    <w:rsid w:val="00DD72BD"/>
    <w:rsid w:val="00DD74EF"/>
    <w:rsid w:val="00DD78B0"/>
    <w:rsid w:val="00DE0578"/>
    <w:rsid w:val="00DE0F1F"/>
    <w:rsid w:val="00DE10F3"/>
    <w:rsid w:val="00DE2201"/>
    <w:rsid w:val="00DE26A1"/>
    <w:rsid w:val="00DE2BA9"/>
    <w:rsid w:val="00DE4349"/>
    <w:rsid w:val="00DE4B64"/>
    <w:rsid w:val="00DE688F"/>
    <w:rsid w:val="00DF0664"/>
    <w:rsid w:val="00DF087A"/>
    <w:rsid w:val="00DF0DED"/>
    <w:rsid w:val="00DF1919"/>
    <w:rsid w:val="00DF2630"/>
    <w:rsid w:val="00DF2938"/>
    <w:rsid w:val="00DF2973"/>
    <w:rsid w:val="00DF30B6"/>
    <w:rsid w:val="00DF42A3"/>
    <w:rsid w:val="00DF4B10"/>
    <w:rsid w:val="00DF51AC"/>
    <w:rsid w:val="00DF5D84"/>
    <w:rsid w:val="00DF61A4"/>
    <w:rsid w:val="00DF6FFC"/>
    <w:rsid w:val="00DF76F0"/>
    <w:rsid w:val="00DF79F9"/>
    <w:rsid w:val="00DF7A93"/>
    <w:rsid w:val="00E01232"/>
    <w:rsid w:val="00E014D3"/>
    <w:rsid w:val="00E018CB"/>
    <w:rsid w:val="00E01E22"/>
    <w:rsid w:val="00E02272"/>
    <w:rsid w:val="00E025AA"/>
    <w:rsid w:val="00E02776"/>
    <w:rsid w:val="00E027F5"/>
    <w:rsid w:val="00E02D8B"/>
    <w:rsid w:val="00E0399A"/>
    <w:rsid w:val="00E0415C"/>
    <w:rsid w:val="00E05215"/>
    <w:rsid w:val="00E05CEE"/>
    <w:rsid w:val="00E05D9E"/>
    <w:rsid w:val="00E0669D"/>
    <w:rsid w:val="00E0713A"/>
    <w:rsid w:val="00E077DB"/>
    <w:rsid w:val="00E079BA"/>
    <w:rsid w:val="00E07BBF"/>
    <w:rsid w:val="00E10A5E"/>
    <w:rsid w:val="00E10C4F"/>
    <w:rsid w:val="00E1197D"/>
    <w:rsid w:val="00E13D00"/>
    <w:rsid w:val="00E14BD8"/>
    <w:rsid w:val="00E152ED"/>
    <w:rsid w:val="00E15872"/>
    <w:rsid w:val="00E16F9C"/>
    <w:rsid w:val="00E17E1C"/>
    <w:rsid w:val="00E20534"/>
    <w:rsid w:val="00E21508"/>
    <w:rsid w:val="00E21A44"/>
    <w:rsid w:val="00E23CD2"/>
    <w:rsid w:val="00E23EC3"/>
    <w:rsid w:val="00E2448D"/>
    <w:rsid w:val="00E26284"/>
    <w:rsid w:val="00E2665B"/>
    <w:rsid w:val="00E271C5"/>
    <w:rsid w:val="00E2750E"/>
    <w:rsid w:val="00E3020A"/>
    <w:rsid w:val="00E32130"/>
    <w:rsid w:val="00E32455"/>
    <w:rsid w:val="00E324AB"/>
    <w:rsid w:val="00E32534"/>
    <w:rsid w:val="00E3254F"/>
    <w:rsid w:val="00E327A7"/>
    <w:rsid w:val="00E32BA5"/>
    <w:rsid w:val="00E331AC"/>
    <w:rsid w:val="00E33E36"/>
    <w:rsid w:val="00E3489B"/>
    <w:rsid w:val="00E34B68"/>
    <w:rsid w:val="00E35738"/>
    <w:rsid w:val="00E35B02"/>
    <w:rsid w:val="00E368A4"/>
    <w:rsid w:val="00E36A3C"/>
    <w:rsid w:val="00E37351"/>
    <w:rsid w:val="00E377C8"/>
    <w:rsid w:val="00E37805"/>
    <w:rsid w:val="00E37F2D"/>
    <w:rsid w:val="00E4019F"/>
    <w:rsid w:val="00E406BB"/>
    <w:rsid w:val="00E408A5"/>
    <w:rsid w:val="00E40D5E"/>
    <w:rsid w:val="00E41A44"/>
    <w:rsid w:val="00E43B86"/>
    <w:rsid w:val="00E4423F"/>
    <w:rsid w:val="00E45A97"/>
    <w:rsid w:val="00E46E7E"/>
    <w:rsid w:val="00E47D6F"/>
    <w:rsid w:val="00E50A00"/>
    <w:rsid w:val="00E51AE3"/>
    <w:rsid w:val="00E52141"/>
    <w:rsid w:val="00E52B56"/>
    <w:rsid w:val="00E52CC8"/>
    <w:rsid w:val="00E53FD9"/>
    <w:rsid w:val="00E544E0"/>
    <w:rsid w:val="00E545CD"/>
    <w:rsid w:val="00E559F6"/>
    <w:rsid w:val="00E56673"/>
    <w:rsid w:val="00E56B14"/>
    <w:rsid w:val="00E5736B"/>
    <w:rsid w:val="00E57726"/>
    <w:rsid w:val="00E578FD"/>
    <w:rsid w:val="00E60073"/>
    <w:rsid w:val="00E60AF6"/>
    <w:rsid w:val="00E64006"/>
    <w:rsid w:val="00E64AD7"/>
    <w:rsid w:val="00E657E0"/>
    <w:rsid w:val="00E65EAC"/>
    <w:rsid w:val="00E707BC"/>
    <w:rsid w:val="00E70D29"/>
    <w:rsid w:val="00E7100C"/>
    <w:rsid w:val="00E71EE4"/>
    <w:rsid w:val="00E72F32"/>
    <w:rsid w:val="00E736E6"/>
    <w:rsid w:val="00E73CB1"/>
    <w:rsid w:val="00E74809"/>
    <w:rsid w:val="00E75ADD"/>
    <w:rsid w:val="00E762B0"/>
    <w:rsid w:val="00E76A68"/>
    <w:rsid w:val="00E8031B"/>
    <w:rsid w:val="00E8088D"/>
    <w:rsid w:val="00E80B29"/>
    <w:rsid w:val="00E80CF7"/>
    <w:rsid w:val="00E82C39"/>
    <w:rsid w:val="00E842B8"/>
    <w:rsid w:val="00E86334"/>
    <w:rsid w:val="00E864A9"/>
    <w:rsid w:val="00E866CD"/>
    <w:rsid w:val="00E8701C"/>
    <w:rsid w:val="00E8701D"/>
    <w:rsid w:val="00E87679"/>
    <w:rsid w:val="00E9283F"/>
    <w:rsid w:val="00E9286E"/>
    <w:rsid w:val="00E94128"/>
    <w:rsid w:val="00E94F2D"/>
    <w:rsid w:val="00E9527A"/>
    <w:rsid w:val="00E959A8"/>
    <w:rsid w:val="00E95B14"/>
    <w:rsid w:val="00E966AC"/>
    <w:rsid w:val="00E966EA"/>
    <w:rsid w:val="00E9743A"/>
    <w:rsid w:val="00E977C4"/>
    <w:rsid w:val="00E9781C"/>
    <w:rsid w:val="00EA0AC8"/>
    <w:rsid w:val="00EA1064"/>
    <w:rsid w:val="00EA10E4"/>
    <w:rsid w:val="00EA1979"/>
    <w:rsid w:val="00EA1DE1"/>
    <w:rsid w:val="00EA43D5"/>
    <w:rsid w:val="00EA4B8C"/>
    <w:rsid w:val="00EA53B2"/>
    <w:rsid w:val="00EA73C3"/>
    <w:rsid w:val="00EB22DD"/>
    <w:rsid w:val="00EB2AB4"/>
    <w:rsid w:val="00EB318A"/>
    <w:rsid w:val="00EB329D"/>
    <w:rsid w:val="00EB4672"/>
    <w:rsid w:val="00EB5121"/>
    <w:rsid w:val="00EB52F1"/>
    <w:rsid w:val="00EB5D08"/>
    <w:rsid w:val="00EB6939"/>
    <w:rsid w:val="00EC0219"/>
    <w:rsid w:val="00EC022C"/>
    <w:rsid w:val="00EC0608"/>
    <w:rsid w:val="00EC2127"/>
    <w:rsid w:val="00EC2D71"/>
    <w:rsid w:val="00EC2DC7"/>
    <w:rsid w:val="00EC324B"/>
    <w:rsid w:val="00EC351E"/>
    <w:rsid w:val="00EC4110"/>
    <w:rsid w:val="00EC43C2"/>
    <w:rsid w:val="00EC49AA"/>
    <w:rsid w:val="00EC5852"/>
    <w:rsid w:val="00EC634D"/>
    <w:rsid w:val="00EC6556"/>
    <w:rsid w:val="00EC6F8E"/>
    <w:rsid w:val="00EC727D"/>
    <w:rsid w:val="00ED0560"/>
    <w:rsid w:val="00ED07C9"/>
    <w:rsid w:val="00ED0FBD"/>
    <w:rsid w:val="00ED104B"/>
    <w:rsid w:val="00ED1169"/>
    <w:rsid w:val="00ED12FA"/>
    <w:rsid w:val="00ED1813"/>
    <w:rsid w:val="00ED18E9"/>
    <w:rsid w:val="00ED1C45"/>
    <w:rsid w:val="00ED1D4D"/>
    <w:rsid w:val="00ED2597"/>
    <w:rsid w:val="00ED30BA"/>
    <w:rsid w:val="00ED357E"/>
    <w:rsid w:val="00ED3C9D"/>
    <w:rsid w:val="00ED4500"/>
    <w:rsid w:val="00ED4BEA"/>
    <w:rsid w:val="00ED576A"/>
    <w:rsid w:val="00ED6192"/>
    <w:rsid w:val="00EE0749"/>
    <w:rsid w:val="00EE08A9"/>
    <w:rsid w:val="00EE0A97"/>
    <w:rsid w:val="00EE1BED"/>
    <w:rsid w:val="00EE2006"/>
    <w:rsid w:val="00EE2780"/>
    <w:rsid w:val="00EE2982"/>
    <w:rsid w:val="00EE29CC"/>
    <w:rsid w:val="00EE29CD"/>
    <w:rsid w:val="00EE2B3F"/>
    <w:rsid w:val="00EE2C37"/>
    <w:rsid w:val="00EE32B3"/>
    <w:rsid w:val="00EE33B7"/>
    <w:rsid w:val="00EE3804"/>
    <w:rsid w:val="00EE3C43"/>
    <w:rsid w:val="00EE3F7B"/>
    <w:rsid w:val="00EE469B"/>
    <w:rsid w:val="00EE5C5E"/>
    <w:rsid w:val="00EE6423"/>
    <w:rsid w:val="00EE79F3"/>
    <w:rsid w:val="00EF03F0"/>
    <w:rsid w:val="00EF08EA"/>
    <w:rsid w:val="00EF13AC"/>
    <w:rsid w:val="00EF1E2F"/>
    <w:rsid w:val="00EF1F98"/>
    <w:rsid w:val="00EF2119"/>
    <w:rsid w:val="00EF45A8"/>
    <w:rsid w:val="00EF4676"/>
    <w:rsid w:val="00EF4DB2"/>
    <w:rsid w:val="00EF4F1C"/>
    <w:rsid w:val="00EF55BC"/>
    <w:rsid w:val="00EF5742"/>
    <w:rsid w:val="00EF5C9E"/>
    <w:rsid w:val="00EF60D0"/>
    <w:rsid w:val="00EF78D1"/>
    <w:rsid w:val="00EF7A0A"/>
    <w:rsid w:val="00F00C13"/>
    <w:rsid w:val="00F00DA1"/>
    <w:rsid w:val="00F01D7F"/>
    <w:rsid w:val="00F02DD5"/>
    <w:rsid w:val="00F0434C"/>
    <w:rsid w:val="00F0599F"/>
    <w:rsid w:val="00F05C1D"/>
    <w:rsid w:val="00F06B51"/>
    <w:rsid w:val="00F073BF"/>
    <w:rsid w:val="00F108E3"/>
    <w:rsid w:val="00F10CD2"/>
    <w:rsid w:val="00F112B4"/>
    <w:rsid w:val="00F11D1B"/>
    <w:rsid w:val="00F11F40"/>
    <w:rsid w:val="00F11FF2"/>
    <w:rsid w:val="00F127B7"/>
    <w:rsid w:val="00F12AB3"/>
    <w:rsid w:val="00F137CF"/>
    <w:rsid w:val="00F13A97"/>
    <w:rsid w:val="00F13D23"/>
    <w:rsid w:val="00F14BFB"/>
    <w:rsid w:val="00F16801"/>
    <w:rsid w:val="00F17087"/>
    <w:rsid w:val="00F17E53"/>
    <w:rsid w:val="00F2040E"/>
    <w:rsid w:val="00F2127B"/>
    <w:rsid w:val="00F2184C"/>
    <w:rsid w:val="00F2198E"/>
    <w:rsid w:val="00F2288E"/>
    <w:rsid w:val="00F229B3"/>
    <w:rsid w:val="00F22B2A"/>
    <w:rsid w:val="00F22FEC"/>
    <w:rsid w:val="00F230B3"/>
    <w:rsid w:val="00F230F3"/>
    <w:rsid w:val="00F23A88"/>
    <w:rsid w:val="00F24ADC"/>
    <w:rsid w:val="00F24B57"/>
    <w:rsid w:val="00F24CC1"/>
    <w:rsid w:val="00F24E0C"/>
    <w:rsid w:val="00F254EA"/>
    <w:rsid w:val="00F25772"/>
    <w:rsid w:val="00F2595F"/>
    <w:rsid w:val="00F25C7D"/>
    <w:rsid w:val="00F25EA8"/>
    <w:rsid w:val="00F26B0D"/>
    <w:rsid w:val="00F272DC"/>
    <w:rsid w:val="00F27768"/>
    <w:rsid w:val="00F30FE7"/>
    <w:rsid w:val="00F3117D"/>
    <w:rsid w:val="00F3145A"/>
    <w:rsid w:val="00F32DF9"/>
    <w:rsid w:val="00F32EFE"/>
    <w:rsid w:val="00F334C4"/>
    <w:rsid w:val="00F34083"/>
    <w:rsid w:val="00F341FB"/>
    <w:rsid w:val="00F347DA"/>
    <w:rsid w:val="00F34829"/>
    <w:rsid w:val="00F352FE"/>
    <w:rsid w:val="00F3651D"/>
    <w:rsid w:val="00F368FA"/>
    <w:rsid w:val="00F36B8A"/>
    <w:rsid w:val="00F3715F"/>
    <w:rsid w:val="00F40290"/>
    <w:rsid w:val="00F4081B"/>
    <w:rsid w:val="00F40F79"/>
    <w:rsid w:val="00F4336A"/>
    <w:rsid w:val="00F43B1F"/>
    <w:rsid w:val="00F44090"/>
    <w:rsid w:val="00F44131"/>
    <w:rsid w:val="00F44E0A"/>
    <w:rsid w:val="00F45227"/>
    <w:rsid w:val="00F456EB"/>
    <w:rsid w:val="00F4729D"/>
    <w:rsid w:val="00F47379"/>
    <w:rsid w:val="00F5049C"/>
    <w:rsid w:val="00F50582"/>
    <w:rsid w:val="00F50EEA"/>
    <w:rsid w:val="00F513F8"/>
    <w:rsid w:val="00F51FDA"/>
    <w:rsid w:val="00F53296"/>
    <w:rsid w:val="00F534A1"/>
    <w:rsid w:val="00F53D58"/>
    <w:rsid w:val="00F5408A"/>
    <w:rsid w:val="00F54914"/>
    <w:rsid w:val="00F5537A"/>
    <w:rsid w:val="00F56784"/>
    <w:rsid w:val="00F5745D"/>
    <w:rsid w:val="00F57894"/>
    <w:rsid w:val="00F57B30"/>
    <w:rsid w:val="00F57ED9"/>
    <w:rsid w:val="00F6082F"/>
    <w:rsid w:val="00F61826"/>
    <w:rsid w:val="00F61AED"/>
    <w:rsid w:val="00F63BB5"/>
    <w:rsid w:val="00F64C29"/>
    <w:rsid w:val="00F64D31"/>
    <w:rsid w:val="00F6755E"/>
    <w:rsid w:val="00F7043C"/>
    <w:rsid w:val="00F70C10"/>
    <w:rsid w:val="00F7104A"/>
    <w:rsid w:val="00F712B8"/>
    <w:rsid w:val="00F71AE3"/>
    <w:rsid w:val="00F71B9B"/>
    <w:rsid w:val="00F71E16"/>
    <w:rsid w:val="00F72F67"/>
    <w:rsid w:val="00F737AD"/>
    <w:rsid w:val="00F7453E"/>
    <w:rsid w:val="00F763A3"/>
    <w:rsid w:val="00F7675B"/>
    <w:rsid w:val="00F80917"/>
    <w:rsid w:val="00F81756"/>
    <w:rsid w:val="00F818BA"/>
    <w:rsid w:val="00F84EC0"/>
    <w:rsid w:val="00F856E2"/>
    <w:rsid w:val="00F86260"/>
    <w:rsid w:val="00F876AC"/>
    <w:rsid w:val="00F87C1A"/>
    <w:rsid w:val="00F90AF8"/>
    <w:rsid w:val="00F91C0B"/>
    <w:rsid w:val="00F92FF2"/>
    <w:rsid w:val="00F958D1"/>
    <w:rsid w:val="00F95EEE"/>
    <w:rsid w:val="00F963F3"/>
    <w:rsid w:val="00F966F2"/>
    <w:rsid w:val="00F96E1D"/>
    <w:rsid w:val="00F96FF0"/>
    <w:rsid w:val="00F973AA"/>
    <w:rsid w:val="00FA0050"/>
    <w:rsid w:val="00FA04A9"/>
    <w:rsid w:val="00FA1C5D"/>
    <w:rsid w:val="00FA2456"/>
    <w:rsid w:val="00FA27B2"/>
    <w:rsid w:val="00FA2CA8"/>
    <w:rsid w:val="00FA6490"/>
    <w:rsid w:val="00FA7FEE"/>
    <w:rsid w:val="00FB03E1"/>
    <w:rsid w:val="00FB09A9"/>
    <w:rsid w:val="00FB09F5"/>
    <w:rsid w:val="00FB0D67"/>
    <w:rsid w:val="00FB0F09"/>
    <w:rsid w:val="00FB1703"/>
    <w:rsid w:val="00FB1F12"/>
    <w:rsid w:val="00FB2392"/>
    <w:rsid w:val="00FB2CDE"/>
    <w:rsid w:val="00FB3152"/>
    <w:rsid w:val="00FB3A0F"/>
    <w:rsid w:val="00FB4256"/>
    <w:rsid w:val="00FB4C0E"/>
    <w:rsid w:val="00FB4D2C"/>
    <w:rsid w:val="00FB5693"/>
    <w:rsid w:val="00FB58C4"/>
    <w:rsid w:val="00FB5E01"/>
    <w:rsid w:val="00FC03BE"/>
    <w:rsid w:val="00FC137B"/>
    <w:rsid w:val="00FC2926"/>
    <w:rsid w:val="00FC37AE"/>
    <w:rsid w:val="00FC3AD4"/>
    <w:rsid w:val="00FC4BF3"/>
    <w:rsid w:val="00FC5EC0"/>
    <w:rsid w:val="00FC6219"/>
    <w:rsid w:val="00FC7A8E"/>
    <w:rsid w:val="00FD0547"/>
    <w:rsid w:val="00FD4472"/>
    <w:rsid w:val="00FD4F8E"/>
    <w:rsid w:val="00FD7D17"/>
    <w:rsid w:val="00FD7EFB"/>
    <w:rsid w:val="00FE09DB"/>
    <w:rsid w:val="00FE10B6"/>
    <w:rsid w:val="00FE385A"/>
    <w:rsid w:val="00FE5EAB"/>
    <w:rsid w:val="00FE5EED"/>
    <w:rsid w:val="00FE730A"/>
    <w:rsid w:val="00FE78C2"/>
    <w:rsid w:val="00FE7CAA"/>
    <w:rsid w:val="00FF0105"/>
    <w:rsid w:val="00FF0268"/>
    <w:rsid w:val="00FF0ED3"/>
    <w:rsid w:val="00FF1015"/>
    <w:rsid w:val="00FF294F"/>
    <w:rsid w:val="00FF31FB"/>
    <w:rsid w:val="00FF48DA"/>
    <w:rsid w:val="00FF4920"/>
    <w:rsid w:val="00FF5423"/>
    <w:rsid w:val="00FF5C0D"/>
    <w:rsid w:val="00FF6E75"/>
    <w:rsid w:val="00FF6FBC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1281DE76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26E6D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84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D6E6E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3C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ylvia.carna@apa.s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1.png@01D92CB6.711A2870" TargetMode="External"/><Relationship Id="rId14" Type="http://schemas.openxmlformats.org/officeDocument/2006/relationships/hyperlink" Target="mailto:miroslav.marko@apa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750F902-3E06-4599-B24D-21C0D85D4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16</TotalTime>
  <Pages>4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Prehľad odbytových cien mlieka a mliečnych výrobkov</vt:lpstr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odbytových cien mlieka a mliečnych výrobkov</dc:title>
  <dc:subject>2. týždeň 2026</dc:subject>
  <dc:creator>PPA-ATIS</dc:creator>
  <cp:keywords/>
  <dc:description/>
  <cp:lastModifiedBy>Marko Miroslav</cp:lastModifiedBy>
  <cp:revision>6</cp:revision>
  <cp:lastPrinted>2023-09-27T12:16:00Z</cp:lastPrinted>
  <dcterms:created xsi:type="dcterms:W3CDTF">2026-01-15T14:49:00Z</dcterms:created>
  <dcterms:modified xsi:type="dcterms:W3CDTF">2026-01-15T15:40:00Z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9,b,e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2023-09-21T12:16:22Z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b60ee8a4-73d0-464d-b012-97c928a6776d</vt:lpwstr>
  </property>
  <property fmtid="{D5CDD505-2E9C-101B-9397-08002B2CF9AE}" pid="12" name="MSIP_Label_54743a8a-75f7-4ac9-9741-a35bd0337f21_ContentBits">
    <vt:lpwstr>2</vt:lpwstr>
  </property>
</Properties>
</file>