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BFD3A" w14:textId="4688E411" w:rsidR="00BA7623" w:rsidRPr="00B83670" w:rsidRDefault="00E842B8" w:rsidP="000508F1">
      <w:r>
        <w:rPr>
          <w:noProof/>
        </w:rPr>
        <w:drawing>
          <wp:inline distT="0" distB="0" distL="0" distR="0" wp14:anchorId="0CA22CFB" wp14:editId="44A453A1">
            <wp:extent cx="2626242" cy="1052366"/>
            <wp:effectExtent l="0" t="0" r="317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57" cy="10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FB2" w:rsidRPr="00B836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A65008A" wp14:editId="6878E85B">
            <wp:simplePos x="0" y="0"/>
            <wp:positionH relativeFrom="column">
              <wp:posOffset>-208887</wp:posOffset>
            </wp:positionH>
            <wp:positionV relativeFrom="paragraph">
              <wp:posOffset>1251898</wp:posOffset>
            </wp:positionV>
            <wp:extent cx="6710045" cy="3943985"/>
            <wp:effectExtent l="57150" t="57150" r="90805" b="9461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39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tl" rotWithShape="0">
                        <a:schemeClr val="tx2">
                          <a:lumMod val="40000"/>
                          <a:lumOff val="60000"/>
                          <a:alpha val="40000"/>
                        </a:scheme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8E9" w:rsidRPr="00B8367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988F6" wp14:editId="50A67EF0">
                <wp:simplePos x="0" y="0"/>
                <wp:positionH relativeFrom="margin">
                  <wp:posOffset>6495415</wp:posOffset>
                </wp:positionH>
                <wp:positionV relativeFrom="margin">
                  <wp:posOffset>-226324</wp:posOffset>
                </wp:positionV>
                <wp:extent cx="254635" cy="6312535"/>
                <wp:effectExtent l="0" t="0" r="0" b="0"/>
                <wp:wrapNone/>
                <wp:docPr id="7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63125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63E9D" id="Obdĺžnik 8" o:spid="_x0000_s1026" style="position:absolute;margin-left:511.45pt;margin-top:-17.8pt;width:20.05pt;height:497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" fillcolor="#92d050" stroked="f" strokeweight="1.5pt">
                <w10:wrap anchorx="margin" anchory="margin"/>
              </v:rect>
            </w:pict>
          </mc:Fallback>
        </mc:AlternateContent>
      </w:r>
    </w:p>
    <w:sdt>
      <w:sdtPr>
        <w:rPr>
          <w:rFonts w:ascii="Calibri" w:hAnsi="Calibri" w:cs="Calibri"/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14:paraId="4AEE7868" w14:textId="6CCACB7F" w:rsidR="00143488" w:rsidRPr="005376E0" w:rsidRDefault="00FB5E01" w:rsidP="00200C41">
          <w:pPr>
            <w:spacing w:after="0" w:line="240" w:lineRule="auto"/>
            <w:rPr>
              <w:rFonts w:ascii="Calibri" w:eastAsiaTheme="majorEastAsia" w:hAnsi="Calibri" w:cs="Calibr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 w:rsidRPr="005376E0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C4DB0EC" wp14:editId="3CEF3728">
                    <wp:simplePos x="0" y="0"/>
                    <wp:positionH relativeFrom="margin">
                      <wp:posOffset>592142</wp:posOffset>
                    </wp:positionH>
                    <wp:positionV relativeFrom="margin">
                      <wp:posOffset>5291635</wp:posOffset>
                    </wp:positionV>
                    <wp:extent cx="5152030" cy="928047"/>
                    <wp:effectExtent l="0" t="0" r="0" b="5715"/>
                    <wp:wrapNone/>
                    <wp:docPr id="5" name="Textové pole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52030" cy="9280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35459A" w14:textId="18FA734F" w:rsidR="00133E84" w:rsidRPr="00747FB1" w:rsidRDefault="001B3455" w:rsidP="008037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color w:val="50651F" w:themeColor="accent1" w:themeShade="80"/>
                                      <w:sz w:val="56"/>
                                      <w:szCs w:val="56"/>
                                    </w:rPr>
                                    <w:alias w:val="Názov"/>
                                    <w:id w:val="162801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33E84" w:rsidRPr="00747FB1">
                                      <w:rPr>
                                        <w:rFonts w:ascii="Calibri" w:hAnsi="Calibri" w:cs="Calibri"/>
                                        <w:b/>
                                        <w:color w:val="50651F" w:themeColor="accent1" w:themeShade="80"/>
                                        <w:sz w:val="56"/>
                                        <w:szCs w:val="56"/>
                                      </w:rPr>
                                      <w:t>Prehľad odbytových cien mlieka a mliečnych výrobkov</w:t>
                                    </w:r>
                                  </w:sdtContent>
                                </w:sdt>
                                <w:r w:rsidR="00133E84" w:rsidRPr="00747FB1"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  <w:p w14:paraId="62BBF3B1" w14:textId="77777777" w:rsidR="00133E84" w:rsidRDefault="00133E84"/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4DB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6" o:spid="_x0000_s1026" type="#_x0000_t202" style="position:absolute;margin-left:46.65pt;margin-top:416.65pt;width:405.65pt;height:73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" filled="f" stroked="f">
                    <v:textbox>
                      <w:txbxContent>
                        <w:p w14:paraId="3C35459A" w14:textId="18FA734F" w:rsidR="00133E84" w:rsidRPr="00747FB1" w:rsidRDefault="00806961" w:rsidP="0080377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color w:val="50651F" w:themeColor="accent1" w:themeShade="80"/>
                                <w:sz w:val="56"/>
                                <w:szCs w:val="56"/>
                              </w:rPr>
                              <w:alias w:val="Názov"/>
                              <w:id w:val="162801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33E84" w:rsidRPr="00747FB1">
                                <w:rPr>
                                  <w:rFonts w:ascii="Calibri" w:hAnsi="Calibri" w:cs="Calibri"/>
                                  <w:b/>
                                  <w:color w:val="50651F" w:themeColor="accent1" w:themeShade="80"/>
                                  <w:sz w:val="56"/>
                                  <w:szCs w:val="56"/>
                                </w:rPr>
                                <w:t>Prehľad odbytových cien mlieka a mliečnych výrobkov</w:t>
                              </w:r>
                            </w:sdtContent>
                          </w:sdt>
                          <w:r w:rsidR="00133E84" w:rsidRPr="00747FB1"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14:paraId="62BBF3B1" w14:textId="77777777" w:rsidR="00133E84" w:rsidRDefault="00133E84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D18E9" w:rsidRPr="005376E0">
            <w:rPr>
              <w:rFonts w:ascii="Calibri" w:hAnsi="Calibri" w:cs="Calibri"/>
              <w:b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2AF9E67" wp14:editId="765C999A">
                    <wp:simplePos x="0" y="0"/>
                    <wp:positionH relativeFrom="margin">
                      <wp:posOffset>-218440</wp:posOffset>
                    </wp:positionH>
                    <wp:positionV relativeFrom="margin">
                      <wp:posOffset>-218440</wp:posOffset>
                    </wp:positionV>
                    <wp:extent cx="6887845" cy="9061450"/>
                    <wp:effectExtent l="0" t="0" r="27305" b="21590"/>
                    <wp:wrapNone/>
                    <wp:docPr id="6" name="Obdĺžni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87845" cy="9061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95A9492" id="Obdĺžnik 4" o:spid="_x0000_s1026" style="position:absolute;margin-left:-17.2pt;margin-top:-17.2pt;width:542.35pt;height:713.5pt;z-index:251670528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" filled="f" strokecolor="#77972f [2404]" strokeweight="1.5pt">
                    <w10:wrap anchorx="margin" anchory="margin"/>
                  </v:rect>
                </w:pict>
              </mc:Fallback>
            </mc:AlternateContent>
          </w:r>
        </w:p>
      </w:sdtContent>
    </w:sdt>
    <w:p w14:paraId="398DFB8F" w14:textId="77777777" w:rsidR="00D178DD" w:rsidRPr="00747FB1" w:rsidRDefault="00580274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D8E06" wp14:editId="40BE575E">
                <wp:simplePos x="0" y="0"/>
                <wp:positionH relativeFrom="margin">
                  <wp:posOffset>6499631</wp:posOffset>
                </wp:positionH>
                <wp:positionV relativeFrom="margin">
                  <wp:posOffset>6053785</wp:posOffset>
                </wp:positionV>
                <wp:extent cx="254635" cy="2816352"/>
                <wp:effectExtent l="0" t="0" r="0" b="3175"/>
                <wp:wrapNone/>
                <wp:docPr id="2" name="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8163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8A5E" id="Obdĺžnik 9" o:spid="_x0000_s1026" style="position:absolute;margin-left:511.8pt;margin-top:476.7pt;width:20.05pt;height:2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" fillcolor="#033b64 [814]" stroked="f">
                <w10:wrap anchorx="margin" anchory="margin"/>
              </v:rect>
            </w:pict>
          </mc:Fallback>
        </mc:AlternateContent>
      </w:r>
    </w:p>
    <w:p w14:paraId="16F86542" w14:textId="77777777" w:rsidR="00E736E6" w:rsidRPr="00747FB1" w:rsidRDefault="00E736E6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2515351" w14:textId="22781379" w:rsidR="00947F4C" w:rsidRPr="00747FB1" w:rsidRDefault="00B31CE1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2A8D29" wp14:editId="738FCC9D">
                <wp:simplePos x="0" y="0"/>
                <wp:positionH relativeFrom="margin">
                  <wp:align>right</wp:align>
                </wp:positionH>
                <wp:positionV relativeFrom="margin">
                  <wp:posOffset>6274388</wp:posOffset>
                </wp:positionV>
                <wp:extent cx="2367887" cy="381635"/>
                <wp:effectExtent l="0" t="0" r="0" b="0"/>
                <wp:wrapNone/>
                <wp:docPr id="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87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BC5DF" w14:textId="28331F44" w:rsidR="00133E84" w:rsidRPr="00747FB1" w:rsidRDefault="001B3455" w:rsidP="00984FB2">
                            <w:pPr>
                              <w:pStyle w:val="Podtitul"/>
                              <w:spacing w:after="60" w:line="240" w:lineRule="auto"/>
                              <w:jc w:val="right"/>
                              <w:rPr>
                                <w:color w:val="033C66" w:themeColor="background2" w:themeShade="40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033C66"/>
                                  <w:sz w:val="40"/>
                                  <w:szCs w:val="40"/>
                                </w:rPr>
                                <w:alias w:val="Podnadpis"/>
                                <w:id w:val="2072610515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944CA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3</w:t>
                                </w:r>
                                <w:r w:rsidR="00133E84" w:rsidRPr="009C3549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. týždeň 202</w:t>
                                </w:r>
                                <w:r w:rsidR="00CB6041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6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A8D29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7" type="#_x0000_t202" style="position:absolute;margin-left:135.25pt;margin-top:494.05pt;width:186.45pt;height:30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" filled="f" stroked="f">
                <v:textbox>
                  <w:txbxContent>
                    <w:p w14:paraId="6ACBC5DF" w14:textId="28331F44" w:rsidR="00133E84" w:rsidRPr="00747FB1" w:rsidRDefault="00C343FB" w:rsidP="00984FB2">
                      <w:pPr>
                        <w:pStyle w:val="Podtitul"/>
                        <w:spacing w:after="60" w:line="240" w:lineRule="auto"/>
                        <w:jc w:val="right"/>
                        <w:rPr>
                          <w:color w:val="033C66" w:themeColor="background2" w:themeShade="40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b/>
                            <w:caps w:val="0"/>
                            <w:color w:val="033C66"/>
                            <w:sz w:val="40"/>
                            <w:szCs w:val="40"/>
                          </w:rPr>
                          <w:alias w:val="Podnadpis"/>
                          <w:id w:val="2072610515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r w:rsidR="00B944CA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3</w:t>
                          </w:r>
                          <w:r w:rsidR="00133E84" w:rsidRPr="009C3549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. týždeň 202</w:t>
                          </w:r>
                          <w:r w:rsidR="00CB6041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6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F62910" w14:textId="281E0379" w:rsidR="00E736E6" w:rsidRPr="00747FB1" w:rsidRDefault="00E736E6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CC00BBF" w14:textId="77777777" w:rsidR="00984FB2" w:rsidRPr="00984FB2" w:rsidRDefault="00984FB2" w:rsidP="00984FB2">
      <w:pPr>
        <w:spacing w:after="0" w:line="240" w:lineRule="auto"/>
        <w:ind w:right="198" w:firstLine="425"/>
        <w:rPr>
          <w:rStyle w:val="Hypertextovprepojenie"/>
          <w:rFonts w:ascii="Calibri" w:hAnsi="Calibri" w:cs="Calibri"/>
          <w:color w:val="50651F" w:themeColor="accent1" w:themeShade="80"/>
          <w:sz w:val="18"/>
          <w:szCs w:val="18"/>
          <w:u w:val="none"/>
        </w:rPr>
      </w:pPr>
    </w:p>
    <w:p w14:paraId="231BCC3A" w14:textId="77777777" w:rsidR="00984FB2" w:rsidRPr="00E21508" w:rsidRDefault="00984FB2" w:rsidP="00984FB2">
      <w:pPr>
        <w:spacing w:after="0" w:line="240" w:lineRule="auto"/>
        <w:ind w:right="198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0"/>
          <w:szCs w:val="20"/>
          <w:u w:val="none"/>
        </w:rPr>
      </w:pPr>
    </w:p>
    <w:p w14:paraId="78951DD3" w14:textId="4AACBA11" w:rsidR="002A6466" w:rsidRPr="00984FB2" w:rsidRDefault="002A6466" w:rsidP="00B31CE1">
      <w:pPr>
        <w:spacing w:after="0" w:line="240" w:lineRule="auto"/>
        <w:ind w:right="55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Číslo </w:t>
      </w:r>
      <w:r w:rsidR="00B944CA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3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/20</w:t>
      </w:r>
      <w:r w:rsidR="001A3C1A"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CB604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6</w:t>
      </w:r>
    </w:p>
    <w:p w14:paraId="0BA6320C" w14:textId="616B54ED" w:rsidR="002A6466" w:rsidRPr="00984FB2" w:rsidRDefault="002A6466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Ročník </w:t>
      </w:r>
      <w:r w:rsidR="00BA0F94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="00CB604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</w:p>
    <w:p w14:paraId="01DABCB9" w14:textId="11007627" w:rsidR="002A6466" w:rsidRPr="00CB7771" w:rsidRDefault="00B944CA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  <w:r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22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C11798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2A646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20</w:t>
      </w:r>
      <w:r w:rsidR="001A3C1A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2A7E2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6</w:t>
      </w:r>
    </w:p>
    <w:p w14:paraId="794D38E0" w14:textId="1AEE47AB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p w14:paraId="42402D22" w14:textId="77777777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tbl>
      <w:tblPr>
        <w:tblStyle w:val="Mriekatabuky"/>
        <w:tblW w:w="4253" w:type="dxa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B31CE1" w:rsidRPr="009B048F" w14:paraId="204D81D4" w14:textId="77777777" w:rsidTr="00B31CE1">
        <w:trPr>
          <w:trHeight w:val="968"/>
        </w:trPr>
        <w:tc>
          <w:tcPr>
            <w:tcW w:w="4253" w:type="dxa"/>
          </w:tcPr>
          <w:p w14:paraId="35E4A9A9" w14:textId="39397296" w:rsidR="00B31CE1" w:rsidRPr="009B048F" w:rsidRDefault="00203C39" w:rsidP="00114886">
            <w:pPr>
              <w:tabs>
                <w:tab w:val="right" w:pos="9356"/>
              </w:tabs>
              <w:ind w:right="621"/>
              <w:jc w:val="right"/>
              <w:rPr>
                <w:rFonts w:ascii="Calibri" w:hAnsi="Calibri" w:cs="Calibri"/>
                <w:color w:val="50651F" w:themeColor="accent1" w:themeShade="80"/>
                <w:sz w:val="20"/>
                <w:szCs w:val="20"/>
              </w:rPr>
            </w:pPr>
            <w:bookmarkStart w:id="0" w:name="_Hlk132280362"/>
            <w:r w:rsidRPr="006719D6">
              <w:rPr>
                <w:rFonts w:ascii="Times New Roman" w:hAnsi="Times New Roman" w:cs="Times New Roman"/>
                <w:noProof/>
                <w:sz w:val="18"/>
              </w:rPr>
              <w:drawing>
                <wp:anchor distT="0" distB="0" distL="114300" distR="114300" simplePos="0" relativeHeight="251678720" behindDoc="1" locked="0" layoutInCell="1" allowOverlap="1" wp14:anchorId="6BEDC0CD" wp14:editId="496A162C">
                  <wp:simplePos x="0" y="0"/>
                  <wp:positionH relativeFrom="margin">
                    <wp:posOffset>1738160</wp:posOffset>
                  </wp:positionH>
                  <wp:positionV relativeFrom="paragraph">
                    <wp:posOffset>178739</wp:posOffset>
                  </wp:positionV>
                  <wp:extent cx="793115" cy="450850"/>
                  <wp:effectExtent l="0" t="0" r="6985" b="6350"/>
                  <wp:wrapTight wrapText="bothSides">
                    <wp:wrapPolygon edited="0">
                      <wp:start x="0" y="0"/>
                      <wp:lineTo x="0" y="20992"/>
                      <wp:lineTo x="21271" y="20992"/>
                      <wp:lineTo x="21271" y="0"/>
                      <wp:lineTo x="0" y="0"/>
                    </wp:wrapPolygon>
                  </wp:wrapTight>
                  <wp:docPr id="44" name="Obrázok 44" descr="Logo 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1CE1" w:rsidRPr="009B048F" w14:paraId="683A13ED" w14:textId="77777777" w:rsidTr="00B31CE1">
        <w:trPr>
          <w:trHeight w:val="286"/>
        </w:trPr>
        <w:tc>
          <w:tcPr>
            <w:tcW w:w="4253" w:type="dxa"/>
          </w:tcPr>
          <w:p w14:paraId="587A55CA" w14:textId="0CEF46F8" w:rsidR="00B31CE1" w:rsidRPr="009B048F" w:rsidRDefault="00B31CE1" w:rsidP="00114886">
            <w:pPr>
              <w:tabs>
                <w:tab w:val="right" w:pos="9356"/>
              </w:tabs>
              <w:spacing w:line="240" w:lineRule="auto"/>
              <w:jc w:val="right"/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</w:pPr>
          </w:p>
        </w:tc>
      </w:tr>
      <w:bookmarkEnd w:id="0"/>
    </w:tbl>
    <w:p w14:paraId="5DB489B1" w14:textId="44801DBE" w:rsidR="00200C41" w:rsidRPr="00B31CE1" w:rsidRDefault="00200C4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  <w:r w:rsidRPr="00B31CE1"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  <w:br w:type="page"/>
      </w:r>
    </w:p>
    <w:p w14:paraId="72133120" w14:textId="16040158" w:rsidR="001D30F7" w:rsidRPr="00E35738" w:rsidRDefault="001D30F7" w:rsidP="000D752B">
      <w:pPr>
        <w:spacing w:after="60" w:line="240" w:lineRule="auto"/>
        <w:rPr>
          <w:rFonts w:ascii="Calibri" w:hAnsi="Calibri" w:cs="Calibri"/>
          <w:b/>
          <w:sz w:val="30"/>
          <w:szCs w:val="30"/>
        </w:rPr>
      </w:pPr>
      <w:r w:rsidRPr="00E35738">
        <w:rPr>
          <w:rFonts w:ascii="Calibri" w:hAnsi="Calibri" w:cs="Calibri"/>
          <w:b/>
          <w:sz w:val="30"/>
          <w:szCs w:val="30"/>
        </w:rPr>
        <w:lastRenderedPageBreak/>
        <w:t>Odbytové ceny m</w:t>
      </w:r>
      <w:r w:rsidR="00F25EA8" w:rsidRPr="00E35738">
        <w:rPr>
          <w:rFonts w:ascii="Calibri" w:hAnsi="Calibri" w:cs="Calibri"/>
          <w:b/>
          <w:sz w:val="30"/>
          <w:szCs w:val="30"/>
        </w:rPr>
        <w:t>lieka a mliečnych výrobkov za</w:t>
      </w:r>
      <w:r w:rsidR="005F3343" w:rsidRPr="00E35738">
        <w:rPr>
          <w:rFonts w:ascii="Calibri" w:hAnsi="Calibri" w:cs="Calibri"/>
          <w:b/>
          <w:sz w:val="30"/>
          <w:szCs w:val="30"/>
        </w:rPr>
        <w:t xml:space="preserve"> </w:t>
      </w:r>
      <w:r w:rsidR="00B944CA">
        <w:rPr>
          <w:rFonts w:ascii="Calibri" w:hAnsi="Calibri" w:cs="Calibri"/>
          <w:b/>
          <w:sz w:val="30"/>
          <w:szCs w:val="30"/>
        </w:rPr>
        <w:t>3.</w:t>
      </w:r>
      <w:r w:rsidRPr="00E35738">
        <w:rPr>
          <w:rFonts w:ascii="Calibri" w:hAnsi="Calibri" w:cs="Calibri"/>
          <w:b/>
          <w:sz w:val="30"/>
          <w:szCs w:val="30"/>
        </w:rPr>
        <w:t xml:space="preserve"> týžd</w:t>
      </w:r>
      <w:r w:rsidR="00EF4F1C" w:rsidRPr="00E35738">
        <w:rPr>
          <w:rFonts w:ascii="Calibri" w:hAnsi="Calibri" w:cs="Calibri"/>
          <w:b/>
          <w:sz w:val="30"/>
          <w:szCs w:val="30"/>
        </w:rPr>
        <w:t>e</w:t>
      </w:r>
      <w:r w:rsidRPr="00E35738">
        <w:rPr>
          <w:rFonts w:ascii="Calibri" w:hAnsi="Calibri" w:cs="Calibri"/>
          <w:b/>
          <w:sz w:val="30"/>
          <w:szCs w:val="30"/>
        </w:rPr>
        <w:t>ň 20</w:t>
      </w:r>
      <w:r w:rsidR="00636BC5" w:rsidRPr="00E35738">
        <w:rPr>
          <w:rFonts w:ascii="Calibri" w:hAnsi="Calibri" w:cs="Calibri"/>
          <w:b/>
          <w:sz w:val="30"/>
          <w:szCs w:val="30"/>
        </w:rPr>
        <w:t>2</w:t>
      </w:r>
      <w:r w:rsidR="00CB6041">
        <w:rPr>
          <w:rFonts w:ascii="Calibri" w:hAnsi="Calibri" w:cs="Calibri"/>
          <w:b/>
          <w:sz w:val="30"/>
          <w:szCs w:val="30"/>
        </w:rPr>
        <w:t>6</w:t>
      </w:r>
    </w:p>
    <w:p w14:paraId="6550930E" w14:textId="24C1169B" w:rsidR="001D30F7" w:rsidRPr="007B1BAB" w:rsidRDefault="0021029F" w:rsidP="00E10A5E">
      <w:pPr>
        <w:tabs>
          <w:tab w:val="left" w:pos="7230"/>
        </w:tabs>
        <w:spacing w:after="0" w:line="240" w:lineRule="auto"/>
        <w:ind w:right="-88"/>
        <w:jc w:val="both"/>
        <w:rPr>
          <w:rFonts w:ascii="Calibri" w:hAnsi="Calibri" w:cs="Calibri"/>
          <w:sz w:val="18"/>
          <w:szCs w:val="18"/>
        </w:rPr>
      </w:pPr>
      <w:r w:rsidRPr="00EA73C3">
        <w:rPr>
          <w:rFonts w:ascii="Calibri" w:hAnsi="Calibri" w:cs="Calibri"/>
          <w:i/>
          <w:sz w:val="18"/>
          <w:szCs w:val="18"/>
        </w:rPr>
        <w:t>Ceny za</w:t>
      </w:r>
      <w:r w:rsidR="00DB6108">
        <w:rPr>
          <w:rFonts w:ascii="Calibri" w:hAnsi="Calibri" w:cs="Calibri"/>
          <w:i/>
          <w:sz w:val="18"/>
          <w:szCs w:val="18"/>
        </w:rPr>
        <w:t xml:space="preserve"> </w:t>
      </w:r>
      <w:r w:rsidR="00B944CA">
        <w:rPr>
          <w:rFonts w:ascii="Calibri" w:hAnsi="Calibri" w:cs="Calibri"/>
          <w:i/>
          <w:sz w:val="18"/>
          <w:szCs w:val="18"/>
        </w:rPr>
        <w:t>3</w:t>
      </w:r>
      <w:r w:rsidRPr="00EA73C3">
        <w:rPr>
          <w:rFonts w:ascii="Calibri" w:hAnsi="Calibri" w:cs="Calibri"/>
          <w:i/>
          <w:sz w:val="18"/>
          <w:szCs w:val="18"/>
        </w:rPr>
        <w:t>. týždeň 202</w:t>
      </w:r>
      <w:r w:rsidR="00CB6041">
        <w:rPr>
          <w:rFonts w:ascii="Calibri" w:hAnsi="Calibri" w:cs="Calibri"/>
          <w:i/>
          <w:sz w:val="18"/>
          <w:szCs w:val="18"/>
        </w:rPr>
        <w:t>6</w:t>
      </w:r>
      <w:r w:rsidRPr="00EA73C3">
        <w:rPr>
          <w:rFonts w:ascii="Calibri" w:hAnsi="Calibri" w:cs="Calibri"/>
          <w:i/>
          <w:sz w:val="18"/>
          <w:szCs w:val="18"/>
        </w:rPr>
        <w:t xml:space="preserve"> zisťované v dňoch </w:t>
      </w:r>
      <w:r w:rsidR="00A03554">
        <w:rPr>
          <w:rFonts w:ascii="Calibri" w:hAnsi="Calibri" w:cs="Calibri"/>
          <w:i/>
          <w:sz w:val="18"/>
          <w:szCs w:val="18"/>
        </w:rPr>
        <w:t>1</w:t>
      </w:r>
      <w:r w:rsidR="00B944CA">
        <w:rPr>
          <w:rFonts w:ascii="Calibri" w:hAnsi="Calibri" w:cs="Calibri"/>
          <w:i/>
          <w:sz w:val="18"/>
          <w:szCs w:val="18"/>
        </w:rPr>
        <w:t>9</w:t>
      </w:r>
      <w:r w:rsidRPr="00EA73C3">
        <w:rPr>
          <w:rFonts w:ascii="Calibri" w:hAnsi="Calibri" w:cs="Calibri"/>
          <w:i/>
          <w:sz w:val="18"/>
          <w:szCs w:val="18"/>
        </w:rPr>
        <w:t>.</w:t>
      </w:r>
      <w:r w:rsidR="00CB6041">
        <w:rPr>
          <w:rFonts w:ascii="Calibri" w:hAnsi="Calibri" w:cs="Calibri"/>
          <w:i/>
          <w:sz w:val="18"/>
          <w:szCs w:val="18"/>
        </w:rPr>
        <w:t>1</w:t>
      </w:r>
      <w:r w:rsidRPr="00EA73C3">
        <w:rPr>
          <w:rFonts w:ascii="Calibri" w:hAnsi="Calibri" w:cs="Calibri"/>
          <w:i/>
          <w:sz w:val="18"/>
          <w:szCs w:val="18"/>
        </w:rPr>
        <w:t xml:space="preserve">. </w:t>
      </w:r>
      <w:r w:rsidR="00874B54">
        <w:rPr>
          <w:rFonts w:ascii="Calibri" w:hAnsi="Calibri" w:cs="Calibri"/>
          <w:i/>
          <w:sz w:val="18"/>
          <w:szCs w:val="18"/>
        </w:rPr>
        <w:t>–</w:t>
      </w:r>
      <w:r w:rsidRPr="00EA73C3">
        <w:rPr>
          <w:rFonts w:ascii="Calibri" w:hAnsi="Calibri" w:cs="Calibri"/>
          <w:i/>
          <w:sz w:val="18"/>
          <w:szCs w:val="18"/>
        </w:rPr>
        <w:t xml:space="preserve"> </w:t>
      </w:r>
      <w:r w:rsidR="00B944CA">
        <w:rPr>
          <w:rFonts w:ascii="Calibri" w:hAnsi="Calibri" w:cs="Calibri"/>
          <w:i/>
          <w:sz w:val="18"/>
          <w:szCs w:val="18"/>
        </w:rPr>
        <w:t>21</w:t>
      </w:r>
      <w:r w:rsidR="00C23577">
        <w:rPr>
          <w:rFonts w:ascii="Calibri" w:hAnsi="Calibri" w:cs="Calibri"/>
          <w:i/>
          <w:sz w:val="18"/>
          <w:szCs w:val="18"/>
        </w:rPr>
        <w:t>.</w:t>
      </w:r>
      <w:r w:rsidR="00C11798">
        <w:rPr>
          <w:rFonts w:ascii="Calibri" w:hAnsi="Calibri" w:cs="Calibri"/>
          <w:i/>
          <w:sz w:val="18"/>
          <w:szCs w:val="18"/>
        </w:rPr>
        <w:t>1</w:t>
      </w:r>
      <w:r w:rsidR="0088594C" w:rsidRPr="00EA73C3">
        <w:rPr>
          <w:rFonts w:ascii="Calibri" w:hAnsi="Calibri" w:cs="Calibri"/>
          <w:i/>
          <w:sz w:val="18"/>
          <w:szCs w:val="18"/>
        </w:rPr>
        <w:t>.202</w:t>
      </w:r>
      <w:r w:rsidR="002A7E22">
        <w:rPr>
          <w:rFonts w:ascii="Calibri" w:hAnsi="Calibri" w:cs="Calibri"/>
          <w:i/>
          <w:sz w:val="18"/>
          <w:szCs w:val="18"/>
        </w:rPr>
        <w:t>6</w:t>
      </w:r>
      <w:r w:rsidR="000D752B" w:rsidRPr="008A5DCE">
        <w:rPr>
          <w:rFonts w:ascii="Calibri" w:hAnsi="Calibri" w:cs="Calibri"/>
          <w:i/>
          <w:sz w:val="18"/>
          <w:szCs w:val="18"/>
        </w:rPr>
        <w:tab/>
      </w:r>
      <w:r w:rsidR="001D30F7" w:rsidRPr="008A5DCE">
        <w:rPr>
          <w:rFonts w:ascii="Calibri" w:hAnsi="Calibri" w:cs="Calibri"/>
          <w:i/>
          <w:sz w:val="18"/>
          <w:szCs w:val="18"/>
        </w:rPr>
        <w:t xml:space="preserve">Ceny sa uvádzajú v €/100 kg bez </w:t>
      </w:r>
      <w:r w:rsidR="001D30F7" w:rsidRPr="007B1BAB">
        <w:rPr>
          <w:rFonts w:ascii="Calibri" w:hAnsi="Calibri" w:cs="Calibri"/>
          <w:i/>
          <w:sz w:val="18"/>
          <w:szCs w:val="18"/>
        </w:rPr>
        <w:t>DPH</w:t>
      </w:r>
    </w:p>
    <w:tbl>
      <w:tblPr>
        <w:tblW w:w="997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864"/>
        <w:gridCol w:w="676"/>
        <w:gridCol w:w="992"/>
        <w:gridCol w:w="851"/>
        <w:gridCol w:w="850"/>
        <w:gridCol w:w="903"/>
        <w:gridCol w:w="904"/>
        <w:gridCol w:w="904"/>
        <w:gridCol w:w="904"/>
      </w:tblGrid>
      <w:tr w:rsidR="00C40AB1" w:rsidRPr="007B1BAB" w14:paraId="6EA00411" w14:textId="77777777" w:rsidTr="00950814">
        <w:trPr>
          <w:trHeight w:val="207"/>
        </w:trPr>
        <w:tc>
          <w:tcPr>
            <w:tcW w:w="1131" w:type="dxa"/>
            <w:vMerge w:val="restart"/>
            <w:tcBorders>
              <w:top w:val="threeDEmboss" w:sz="12" w:space="0" w:color="auto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D566A8A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Trend</w:t>
            </w:r>
          </w:p>
          <w:p w14:paraId="27422B64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týždenného</w:t>
            </w:r>
          </w:p>
          <w:p w14:paraId="30876D87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cenového</w:t>
            </w:r>
          </w:p>
          <w:p w14:paraId="5681917C" w14:textId="77777777" w:rsidR="00C40AB1" w:rsidRPr="007B1BAB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vývoja</w:t>
            </w:r>
          </w:p>
        </w:tc>
        <w:tc>
          <w:tcPr>
            <w:tcW w:w="1864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3B719CA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676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626528C2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5DD9742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Otz</w:t>
            </w:r>
          </w:p>
        </w:tc>
        <w:tc>
          <w:tcPr>
            <w:tcW w:w="851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A4A595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Ots</w:t>
            </w:r>
          </w:p>
        </w:tc>
        <w:tc>
          <w:tcPr>
            <w:tcW w:w="850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152D9B1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Otv</w:t>
            </w:r>
          </w:p>
        </w:tc>
        <w:tc>
          <w:tcPr>
            <w:tcW w:w="1807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27628DA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1808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7A0A0CF5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Vývoj cien v %</w:t>
            </w:r>
          </w:p>
        </w:tc>
      </w:tr>
      <w:tr w:rsidR="00C40AB1" w:rsidRPr="00546717" w14:paraId="41D61EB5" w14:textId="77777777" w:rsidTr="00950814">
        <w:trPr>
          <w:trHeight w:val="481"/>
        </w:trPr>
        <w:tc>
          <w:tcPr>
            <w:tcW w:w="1131" w:type="dxa"/>
            <w:vMerge/>
            <w:tcBorders>
              <w:left w:val="threeDEmboss" w:sz="12" w:space="0" w:color="auto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</w:tcPr>
          <w:p w14:paraId="0BC90421" w14:textId="77777777" w:rsidR="00C40AB1" w:rsidRPr="007B1BAB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9B01485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3100470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08871987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1EB058B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040737E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39BAC58" w14:textId="1FB42A64" w:rsidR="00C40AB1" w:rsidRPr="00745FEC" w:rsidRDefault="00B944CA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3</w:t>
            </w:r>
            <w:r w:rsidR="00C40AB1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362FAAAC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5DB36851" w14:textId="7C79F6F2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 w:rsidR="00CB6041"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6B5D17A" w14:textId="5106B6D7" w:rsidR="00C40AB1" w:rsidRPr="00745FEC" w:rsidRDefault="00B944CA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2</w:t>
            </w:r>
            <w:r w:rsidR="00C40AB1" w:rsidRPr="00745FEC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48321E4B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45C10F71" w14:textId="6396D27D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 w:rsidR="00A03554"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A7A46FB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Týždenný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6001D85C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Medziročný</w:t>
            </w:r>
          </w:p>
        </w:tc>
      </w:tr>
      <w:tr w:rsidR="00F00A4B" w:rsidRPr="00407AC7" w14:paraId="058F3C5B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8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E64E510" w14:textId="315F3D68" w:rsidR="00F00A4B" w:rsidRPr="00FC3AD4" w:rsidRDefault="00620057" w:rsidP="00F00A4B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FB47274" w14:textId="77777777" w:rsidR="00F00A4B" w:rsidRPr="007D1B9F" w:rsidRDefault="00F00A4B" w:rsidP="00F00A4B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Polotučné mlieko trvanlivé</w:t>
            </w:r>
          </w:p>
          <w:p w14:paraId="1897853D" w14:textId="77777777" w:rsidR="00F00A4B" w:rsidRPr="007D1B9F" w:rsidRDefault="00F00A4B" w:rsidP="00F00A4B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1,5 % tuk</w:t>
            </w:r>
          </w:p>
        </w:tc>
        <w:tc>
          <w:tcPr>
            <w:tcW w:w="676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7DF3860" w14:textId="77777777" w:rsidR="00F00A4B" w:rsidRPr="007D1B9F" w:rsidRDefault="00F00A4B" w:rsidP="00F00A4B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826BBB" w14:textId="77BBE14A" w:rsidR="00F00A4B" w:rsidRPr="00586E63" w:rsidRDefault="00F00A4B" w:rsidP="00F00A4B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B6BA8E5" w14:textId="19F8630E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3B295E" w14:textId="43ADBF92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AEBC42" w14:textId="099F495C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792A42" w14:textId="02DD8731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7109A" w14:textId="71CC25C2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C24A9B4" w14:textId="5F1D74EA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-12,7</w:t>
            </w:r>
          </w:p>
        </w:tc>
      </w:tr>
      <w:tr w:rsidR="00F00A4B" w:rsidRPr="00407AC7" w14:paraId="0976DD55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30B19FE" w14:textId="77777777" w:rsidR="00F00A4B" w:rsidRPr="00FC3AD4" w:rsidRDefault="00F00A4B" w:rsidP="00F00A4B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F1022F" w14:textId="77777777" w:rsidR="00F00A4B" w:rsidRPr="007D1B9F" w:rsidRDefault="00F00A4B" w:rsidP="00F00A4B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EDA7E8" w14:textId="77777777" w:rsidR="00F00A4B" w:rsidRPr="007D1B9F" w:rsidRDefault="00F00A4B" w:rsidP="00F00A4B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F3929" w14:textId="7964AE21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150B77A" w14:textId="7D8BDB30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9BBE81" w14:textId="51351C4F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82604" w14:textId="55C8D9C4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49,00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2074869" w14:textId="4BEA1DD1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52,00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71BFA1" w14:textId="1F3604D7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2D17B60" w14:textId="07907C51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-18,3</w:t>
            </w:r>
          </w:p>
        </w:tc>
      </w:tr>
      <w:tr w:rsidR="00F00A4B" w:rsidRPr="00407AC7" w14:paraId="6B7F0CE2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015B5FC" w14:textId="77777777" w:rsidR="00F00A4B" w:rsidRPr="00FC3AD4" w:rsidRDefault="00F00A4B" w:rsidP="00F00A4B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BF34F8D" w14:textId="77777777" w:rsidR="00F00A4B" w:rsidRPr="007D1B9F" w:rsidRDefault="00F00A4B" w:rsidP="00F00A4B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03FA73E" w14:textId="77777777" w:rsidR="00F00A4B" w:rsidRPr="007D1B9F" w:rsidRDefault="00F00A4B" w:rsidP="00F00A4B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FFD941" w14:textId="34329C97" w:rsidR="00F00A4B" w:rsidRPr="002033C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63E6363" w14:textId="1094B6B9" w:rsidR="00F00A4B" w:rsidRPr="002033C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779F76" w14:textId="26792532" w:rsidR="00F00A4B" w:rsidRPr="002033C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2D4B2F" w14:textId="1ED651AC" w:rsidR="00F00A4B" w:rsidRPr="002033C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color w:val="000000"/>
                <w:sz w:val="17"/>
                <w:szCs w:val="17"/>
              </w:rPr>
              <w:t>48,68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AA1156" w14:textId="0C9BE3E6" w:rsidR="00F00A4B" w:rsidRPr="002033C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color w:val="000000"/>
                <w:sz w:val="17"/>
                <w:szCs w:val="17"/>
              </w:rPr>
              <w:t>48,72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67B9C1" w14:textId="53BA53A8" w:rsidR="00F00A4B" w:rsidRPr="002033C3" w:rsidRDefault="00F00A4B" w:rsidP="00F00A4B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F4DECB6" w14:textId="595194B4" w:rsidR="00F00A4B" w:rsidRPr="002033C3" w:rsidRDefault="00F00A4B" w:rsidP="00F00A4B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-14,9</w:t>
            </w:r>
          </w:p>
        </w:tc>
      </w:tr>
      <w:tr w:rsidR="00F00A4B" w:rsidRPr="00407AC7" w14:paraId="15856BCD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41E233B" w14:textId="430DC595" w:rsidR="00F00A4B" w:rsidRPr="00FC3AD4" w:rsidRDefault="00620057" w:rsidP="00F00A4B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33A3BEB" w14:textId="77777777" w:rsidR="00F00A4B" w:rsidRPr="007D1B9F" w:rsidRDefault="00F00A4B" w:rsidP="00F00A4B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kyslá,</w:t>
            </w:r>
          </w:p>
          <w:p w14:paraId="3C1963AA" w14:textId="77777777" w:rsidR="00F00A4B" w:rsidRPr="007D1B9F" w:rsidRDefault="00F00A4B" w:rsidP="00F00A4B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(12 – 14 % tuk),</w:t>
            </w:r>
          </w:p>
          <w:p w14:paraId="35113A90" w14:textId="77777777" w:rsidR="00F00A4B" w:rsidRPr="007D1B9F" w:rsidRDefault="00F00A4B" w:rsidP="00F00A4B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150 - 250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1007CED" w14:textId="77777777" w:rsidR="00F00A4B" w:rsidRPr="007D1B9F" w:rsidRDefault="00F00A4B" w:rsidP="00F00A4B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C58F67" w14:textId="782E374A" w:rsidR="00F00A4B" w:rsidRPr="00586E63" w:rsidRDefault="00F00A4B" w:rsidP="00F00A4B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1B2D45" w14:textId="07054B70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A49B83" w14:textId="34ACB7F5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EEDC90" w14:textId="3F28706F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182,00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4905056" w14:textId="56FD14CA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186,00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66CCC9" w14:textId="73FCEEE8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-2,2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5CAF0D1" w14:textId="701E0CF7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2,2</w:t>
            </w:r>
          </w:p>
        </w:tc>
      </w:tr>
      <w:tr w:rsidR="00F00A4B" w:rsidRPr="00407AC7" w14:paraId="3353DC93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A856433" w14:textId="77777777" w:rsidR="00F00A4B" w:rsidRPr="00FC3AD4" w:rsidRDefault="00F00A4B" w:rsidP="00F00A4B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61D25E" w14:textId="77777777" w:rsidR="00F00A4B" w:rsidRPr="007D1B9F" w:rsidRDefault="00F00A4B" w:rsidP="00F00A4B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5D031D3" w14:textId="77777777" w:rsidR="00F00A4B" w:rsidRPr="007D1B9F" w:rsidRDefault="00F00A4B" w:rsidP="00F00A4B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141EAE" w14:textId="6DFE897A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1E9C76F" w14:textId="79347F24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94DF70" w14:textId="14AE2E57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4CBE07" w14:textId="67194992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320,00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22F36C" w14:textId="350A56AF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320,00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711E" w14:textId="3565E50F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3BD618B" w14:textId="30923C97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-14,7</w:t>
            </w:r>
          </w:p>
        </w:tc>
      </w:tr>
      <w:tr w:rsidR="00F00A4B" w:rsidRPr="00407AC7" w14:paraId="20B8B234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41CD64" w14:textId="77777777" w:rsidR="00F00A4B" w:rsidRPr="00FC3AD4" w:rsidRDefault="00F00A4B" w:rsidP="00F00A4B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E7154EF" w14:textId="77777777" w:rsidR="00F00A4B" w:rsidRPr="007D1B9F" w:rsidRDefault="00F00A4B" w:rsidP="00F00A4B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CD44C55" w14:textId="77777777" w:rsidR="00F00A4B" w:rsidRPr="007D1B9F" w:rsidRDefault="00F00A4B" w:rsidP="00F00A4B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7814E4A" w14:textId="2D047203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6A55EED" w14:textId="176C339B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1376F1B" w14:textId="58ED01D5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6AE43D0" w14:textId="70127A27" w:rsidR="00F00A4B" w:rsidRPr="00586E63" w:rsidRDefault="00F00A4B" w:rsidP="00F00A4B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222,84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66C56B6" w14:textId="6183ED83" w:rsidR="00F00A4B" w:rsidRPr="002033C3" w:rsidRDefault="00F00A4B" w:rsidP="00F00A4B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229,90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4736EC" w14:textId="16A7F8DD" w:rsidR="00F00A4B" w:rsidRPr="002033C3" w:rsidRDefault="00F00A4B" w:rsidP="00F00A4B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812B50F" w14:textId="1AD49AC4" w:rsidR="00F00A4B" w:rsidRPr="002033C3" w:rsidRDefault="00F00A4B" w:rsidP="00F00A4B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-1,3</w:t>
            </w:r>
          </w:p>
        </w:tc>
      </w:tr>
      <w:tr w:rsidR="00586E63" w:rsidRPr="00407AC7" w14:paraId="56FD98D9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8993FBE" w14:textId="47A4E174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A2F4778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sladká,</w:t>
            </w:r>
          </w:p>
          <w:p w14:paraId="62D5B290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(30 – 33 % tuk),</w:t>
            </w:r>
          </w:p>
          <w:p w14:paraId="3B3034B3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100 - 500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629091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0E6D7" w14:textId="52E3A9FE" w:rsidR="00586E63" w:rsidRPr="00586E63" w:rsidRDefault="00586E63" w:rsidP="00586E63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5B4899E" w14:textId="4A9FFF6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A103F1F" w14:textId="23C432B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28878" w14:textId="3A59C99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377,00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4A0EE7" w14:textId="751208C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373,00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A8D4F" w14:textId="04DC8F1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1,1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7BDDED" w14:textId="07454AD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12,9</w:t>
            </w:r>
          </w:p>
        </w:tc>
      </w:tr>
      <w:tr w:rsidR="00586E63" w:rsidRPr="00407AC7" w14:paraId="0B420C65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9DDAF2C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960BDE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F52182B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75FF44" w14:textId="6623F40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CE9EC7" w14:textId="175655B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9AE38A5" w14:textId="1E96B97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BFF18E" w14:textId="053F379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660,00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27F5E" w14:textId="6A0B41F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610,00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FD2E7D" w14:textId="723A77B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8,2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4ED361F" w14:textId="201BA2C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21,1</w:t>
            </w:r>
          </w:p>
        </w:tc>
      </w:tr>
      <w:tr w:rsidR="00586E63" w:rsidRPr="00407AC7" w14:paraId="4A2C8BF4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FE23CF4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5495AAC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A28400B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52DAB61" w14:textId="3E92FA2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41489B9" w14:textId="4316038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2F43DC0" w14:textId="0C55652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F1A36E" w14:textId="2C659A6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404,73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7175AAC" w14:textId="761F57BF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403,97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FE5CAB" w14:textId="6E068ED0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A35B9FB" w14:textId="353CE665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4,8</w:t>
            </w:r>
          </w:p>
        </w:tc>
      </w:tr>
      <w:tr w:rsidR="00586E63" w:rsidRPr="0050007C" w14:paraId="48EC116D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A01EB34" w14:textId="296CA42D" w:rsidR="00586E63" w:rsidRPr="00FC3AD4" w:rsidRDefault="00620057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6A90262" w14:textId="77777777" w:rsidR="00586E63" w:rsidRPr="00A557B5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Maslo čerstvé,</w:t>
            </w:r>
          </w:p>
          <w:p w14:paraId="3CCD30EF" w14:textId="77777777" w:rsidR="00586E63" w:rsidRPr="0050007C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100 - 250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6DB17AB" w14:textId="77777777" w:rsidR="00586E63" w:rsidRPr="0050007C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50007C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27C29A" w14:textId="7DCA7742" w:rsidR="00586E63" w:rsidRPr="00586E63" w:rsidRDefault="00586E63" w:rsidP="00586E63">
            <w:pPr>
              <w:spacing w:line="240" w:lineRule="auto"/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612,00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6172BA" w14:textId="60ACE6D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577,00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7B08D0" w14:textId="4B2D4E9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spacing w:val="-6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555,00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20DD2BB" w14:textId="62FF147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555,00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A0821" w14:textId="1BDDF34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585,00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3F6BCAC" w14:textId="6143A84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-5,1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BB0CE6C" w14:textId="054045E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-22,9</w:t>
            </w:r>
          </w:p>
        </w:tc>
      </w:tr>
      <w:tr w:rsidR="00586E63" w:rsidRPr="00407AC7" w14:paraId="6F5EF19D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36556BF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1BD9031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051611F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07BA62" w14:textId="09334DF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853,00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85FD19" w14:textId="1680EBD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780,00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4B6419" w14:textId="2F64A28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1 152,00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4BFFE0" w14:textId="50F8D44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1 152,00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A42AAF" w14:textId="51AAFE7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1 248,00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067496" w14:textId="0F8178A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-7,7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FB35F62" w14:textId="7444CB5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-8,3</w:t>
            </w:r>
          </w:p>
        </w:tc>
      </w:tr>
      <w:tr w:rsidR="00586E63" w:rsidRPr="00407AC7" w14:paraId="0415BB1B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8680B06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7BA9BD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52B9938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1BFD9" w14:textId="03D81B45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636,09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C49E51D" w14:textId="15F6FFE2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580,06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757FD" w14:textId="409F2E19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pacing w:val="-6"/>
                <w:sz w:val="17"/>
                <w:szCs w:val="17"/>
              </w:rPr>
              <w:t>578,15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B273F35" w14:textId="7C3C93F2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583,04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B093DF" w14:textId="3A317195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675,84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258DA7" w14:textId="31479DDC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-13,7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B82FFD" w14:textId="79ADAB62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-31,8</w:t>
            </w:r>
          </w:p>
        </w:tc>
      </w:tr>
      <w:tr w:rsidR="00586E63" w:rsidRPr="002F1A78" w14:paraId="5AE05582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0B7A524" w14:textId="0CDCDA45" w:rsidR="00586E63" w:rsidRPr="00FC3AD4" w:rsidRDefault="00620057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4747F8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čerstvé</w:t>
            </w:r>
          </w:p>
          <w:p w14:paraId="39A0D288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9B97249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625448" w14:textId="6205D23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612,00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4807FF" w14:textId="2987751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67CA88" w14:textId="29A64CF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D197DA" w14:textId="2B7D938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546,00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BB54DE" w14:textId="67501E8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584,00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B3BE35" w14:textId="72ABD76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-6,5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194F74E" w14:textId="106E231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-24,5</w:t>
            </w:r>
          </w:p>
        </w:tc>
      </w:tr>
      <w:tr w:rsidR="00586E63" w:rsidRPr="00407AC7" w14:paraId="7708FED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B3D44D3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86425F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1AD09C2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5C29C0" w14:textId="597FD8A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853,00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BA6F29" w14:textId="6BD5985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74B83" w14:textId="2793CAB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28D5B4" w14:textId="4735940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853,00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69B308F" w14:textId="43F4249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983,00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A2B372" w14:textId="331CF54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-13,2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ECAD98E" w14:textId="5AC845B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-25,2</w:t>
            </w:r>
          </w:p>
        </w:tc>
      </w:tr>
      <w:tr w:rsidR="00586E63" w:rsidRPr="00407AC7" w14:paraId="0072712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F2476DC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4F0B528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1629433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DC4C1B" w14:textId="36418157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630,22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7609103" w14:textId="6A3E1F20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EA7D478" w14:textId="7C41253A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8EB1CC" w14:textId="07CF63C4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570,05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47AD69" w14:textId="555A2F1D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767,35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D467DD" w14:textId="25DB35F9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-25,7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4FA17781" w14:textId="06AEAC99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-33,2</w:t>
            </w:r>
          </w:p>
        </w:tc>
      </w:tr>
      <w:tr w:rsidR="00586E63" w:rsidRPr="00407AC7" w14:paraId="76626E3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6A8342" w14:textId="06C52F5A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E3A6261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bloky,</w:t>
            </w:r>
          </w:p>
          <w:p w14:paraId="10DCFBA8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(16 % vody)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AF1C66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29A8" w14:textId="4A15CDF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07D924" w14:textId="18E3F7F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733,00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21FC03" w14:textId="732C711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BCDF94B" w14:textId="71CBAF7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645,00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E1BC44" w14:textId="67EDEBB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682,00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0046A9" w14:textId="1D6D3A7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-5,4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7A37F96" w14:textId="3004B19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-7,1</w:t>
            </w:r>
          </w:p>
        </w:tc>
      </w:tr>
      <w:tr w:rsidR="00586E63" w:rsidRPr="00407AC7" w14:paraId="3BCC7C14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92A1954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1A88F4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04BF86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344B13" w14:textId="6C3CEE9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30F81B" w14:textId="6EA2A68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832,00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FAB2CB4" w14:textId="5F9DD85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DEC9D5" w14:textId="6489314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832,00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F1E56B" w14:textId="60F9388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1 020,00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FB0938" w14:textId="470DC45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-18,4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49D90E5" w14:textId="02C4657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-16,8</w:t>
            </w:r>
          </w:p>
        </w:tc>
      </w:tr>
      <w:tr w:rsidR="00586E63" w:rsidRPr="00407AC7" w14:paraId="4A8CF205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EC0F1C5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07D8A0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70E4599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990BF65" w14:textId="789AA44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0B641B" w14:textId="044F97C2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738,25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0C0E31" w14:textId="45816EA0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8931FD" w14:textId="7170A0E9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713,64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44F8121" w14:textId="2BF6A596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731,50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19926D" w14:textId="6A4D5D2A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513255C" w14:textId="434B3FD4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-5,8</w:t>
            </w:r>
          </w:p>
        </w:tc>
      </w:tr>
      <w:tr w:rsidR="00586E63" w:rsidRPr="00C17654" w14:paraId="50DE764F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C2D7B1E" w14:textId="2C88D8D2" w:rsidR="00586E63" w:rsidRPr="00FC3AD4" w:rsidRDefault="00620057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7D8E473" w14:textId="77777777" w:rsidR="00586E63" w:rsidRPr="00911695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Tvaroh mäkký,</w:t>
            </w:r>
          </w:p>
          <w:p w14:paraId="76C0CC3E" w14:textId="77777777" w:rsidR="00586E63" w:rsidRPr="00C17654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D6856C4" w14:textId="77777777" w:rsidR="00586E63" w:rsidRPr="00C17654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C17654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D57AF1" w14:textId="7C71B71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6DA2BF1" w14:textId="3BAC68F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D4A5D3" w14:textId="4002BE5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EA715D" w14:textId="2AC2D9F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199,00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F0BAADD" w14:textId="4F94647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198,00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6D552" w14:textId="23F3AFD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0,5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452A05A" w14:textId="6870D86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-1,5</w:t>
            </w:r>
          </w:p>
        </w:tc>
      </w:tr>
      <w:tr w:rsidR="00586E63" w:rsidRPr="00407AC7" w14:paraId="30EAD74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16D97D5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6685C4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26A3AB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161B8E8" w14:textId="446B48B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FF5155" w14:textId="2360676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DFF470" w14:textId="117DD4F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FB12166" w14:textId="72738B0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584,00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5B2ACB" w14:textId="601321C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552,00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85A329" w14:textId="15E54A5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6D127A5" w14:textId="1601142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-3,9</w:t>
            </w:r>
          </w:p>
        </w:tc>
      </w:tr>
      <w:tr w:rsidR="00586E63" w:rsidRPr="00407AC7" w14:paraId="16C0774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51C60A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274227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521A7D1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2FA1A3" w14:textId="7EBBBDE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958EA90" w14:textId="35043D9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2B9C5B" w14:textId="62D2333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1A4D9D" w14:textId="4812334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275,58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2051DB" w14:textId="19C6BCAF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304,02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F125E4" w14:textId="7A4A6CFA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-9,4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473B73" w14:textId="02605424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-7,2</w:t>
            </w:r>
          </w:p>
        </w:tc>
      </w:tr>
      <w:tr w:rsidR="00586E63" w:rsidRPr="00407AC7" w14:paraId="7A7A0C47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0ACE117" w14:textId="35E54F5A" w:rsidR="00586E63" w:rsidRPr="00FC3AD4" w:rsidRDefault="00620057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42AB0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Tvaroh tučný</w:t>
            </w:r>
          </w:p>
          <w:p w14:paraId="59267B2D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balenie,</w:t>
            </w:r>
          </w:p>
          <w:p w14:paraId="34505400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(tuk 38 % a viac)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B35800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39CDD" w14:textId="46B1735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309,00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E5B236" w14:textId="34258C9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DF298FD" w14:textId="3A4ADDE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E3CD72" w14:textId="036A72B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233,00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4D5658" w14:textId="4397659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232,00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F65631" w14:textId="660A743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0,4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55891D" w14:textId="1E599DD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0,4</w:t>
            </w:r>
          </w:p>
        </w:tc>
      </w:tr>
      <w:tr w:rsidR="00586E63" w:rsidRPr="00407AC7" w14:paraId="07C90E42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35EB77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970ED2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02058EC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0005E9" w14:textId="2AB47FA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454,00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EFB3FB" w14:textId="3F15435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D88178" w14:textId="0371C81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BB7E7" w14:textId="38083B8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454,00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FAF48E" w14:textId="6ABC4AA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447,00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84CB0B" w14:textId="4ECED03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96E4E92" w14:textId="323970A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16,7</w:t>
            </w:r>
          </w:p>
        </w:tc>
      </w:tr>
      <w:tr w:rsidR="00586E63" w:rsidRPr="00407AC7" w14:paraId="3825B781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734BDF0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67705C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44E60E7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DE82B7A" w14:textId="0B9E7F20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356,29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ED8AB94" w14:textId="2588042B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93B38D1" w14:textId="2DC6250C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FF5AB4" w14:textId="349B0F4A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348,62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478EBF" w14:textId="78F08604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340,51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3C09AE" w14:textId="7246AFCC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04C3F4F" w14:textId="69DE3028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6,3</w:t>
            </w:r>
          </w:p>
        </w:tc>
      </w:tr>
      <w:tr w:rsidR="00586E63" w:rsidRPr="00407AC7" w14:paraId="052FF066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9FDA8CE" w14:textId="3A3E9A22" w:rsidR="00586E63" w:rsidRPr="00FC3AD4" w:rsidRDefault="00620057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1B19E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Eidamská tehla,</w:t>
            </w:r>
          </w:p>
          <w:p w14:paraId="7A47B883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45 % t. v s.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C7E69AF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A92E3A" w14:textId="3987AC6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5F1DC4" w14:textId="5DE10EF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05D8F9" w14:textId="1AFF23B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618A18" w14:textId="3BC49C5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470,00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FB990D" w14:textId="6324109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512,00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2B7BEF" w14:textId="4ECCCB0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-8,2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E7589" w14:textId="7E5C3E5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-12,0</w:t>
            </w:r>
          </w:p>
        </w:tc>
      </w:tr>
      <w:tr w:rsidR="00586E63" w:rsidRPr="00407AC7" w14:paraId="382C265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B26348D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3BAC13E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E942DF5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B3DFF4" w14:textId="2146F42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A36637" w14:textId="2AFF5AB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79505E7" w14:textId="6E14B20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B10320E" w14:textId="5D5CC43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731,00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5D1ED6" w14:textId="00CAE8D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785,00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A74CE82" w14:textId="304F635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-6,9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E23381A" w14:textId="39F3BDD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0,1</w:t>
            </w:r>
          </w:p>
        </w:tc>
      </w:tr>
      <w:tr w:rsidR="00586E63" w:rsidRPr="00407AC7" w14:paraId="601AD36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0C7E333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F63DE36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550B0C9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AC976" w14:textId="7F2B653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2FA7C7" w14:textId="5DDCEAD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447D6B" w14:textId="3A11F47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58C6316" w14:textId="450F08C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696,15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C22E71" w14:textId="21A5E83F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715,40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7C6AAA" w14:textId="3D9E1FB6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114A56C" w14:textId="2E06100E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3,1</w:t>
            </w:r>
          </w:p>
        </w:tc>
      </w:tr>
      <w:tr w:rsidR="00586E63" w:rsidRPr="0038479F" w14:paraId="44ADFA9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02D3F50" w14:textId="7374FC6F" w:rsidR="00586E63" w:rsidRPr="00FC3AD4" w:rsidRDefault="00620057" w:rsidP="00586E63">
            <w:pPr>
              <w:spacing w:after="0" w:line="240" w:lineRule="auto"/>
              <w:ind w:left="17" w:right="2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2E27D35" w14:textId="77777777" w:rsidR="00586E63" w:rsidRPr="007D1B9F" w:rsidRDefault="00586E63" w:rsidP="00586E63">
            <w:pPr>
              <w:spacing w:after="0" w:line="240" w:lineRule="auto"/>
              <w:ind w:right="28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neúdená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5EA4D59" w14:textId="77777777" w:rsidR="00586E63" w:rsidRPr="007D1B9F" w:rsidRDefault="00586E63" w:rsidP="00586E63">
            <w:pPr>
              <w:spacing w:after="0" w:line="240" w:lineRule="auto"/>
              <w:ind w:left="17" w:right="28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A61132" w14:textId="20B1539F" w:rsidR="00586E63" w:rsidRPr="00586E63" w:rsidRDefault="00586E63" w:rsidP="00586E63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5EE780B" w14:textId="697842B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7FFF69" w14:textId="3CC7EB4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1762893" w14:textId="0CBC2BB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CFF698B" w14:textId="033118F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710,00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80C0AE" w14:textId="7F2B9FA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-0,3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F6C9C1E" w14:textId="393AB48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3,1</w:t>
            </w:r>
          </w:p>
        </w:tc>
      </w:tr>
      <w:tr w:rsidR="00586E63" w:rsidRPr="00407AC7" w14:paraId="1A8E681E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17489CA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ED6F707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CFAFEB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9CA52F" w14:textId="76CBAFD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579DB9C" w14:textId="3629A5D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EAB9D9" w14:textId="3ED6167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E8B34B" w14:textId="59B1922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33308A8" w14:textId="1CCC47E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DFE8A6" w14:textId="02E2E0A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ED1D6A" w14:textId="142D26D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5,4</w:t>
            </w:r>
          </w:p>
        </w:tc>
      </w:tr>
      <w:tr w:rsidR="00586E63" w:rsidRPr="00407AC7" w14:paraId="00544781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43CFCFF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2C2A206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FCE7C6C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881693" w14:textId="0657C96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2D6C8FC" w14:textId="6FB4CE3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E9659A" w14:textId="7F25FF0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8EBC106" w14:textId="08E2DDA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712,83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58FB97" w14:textId="56758869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735,66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BB8A5B9" w14:textId="51DB7B4D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25BA8A31" w14:textId="24BD142B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-0,9</w:t>
            </w:r>
          </w:p>
        </w:tc>
      </w:tr>
      <w:tr w:rsidR="00586E63" w:rsidRPr="00407AC7" w14:paraId="0257CB4E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47E134" w14:textId="64947A41" w:rsidR="00586E63" w:rsidRPr="00FC3AD4" w:rsidRDefault="00620057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C974A5B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údená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0C4B57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B330FB" w14:textId="28F4852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6AE7FE" w14:textId="7BA29D5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253012B" w14:textId="7E3AE20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560BF3C" w14:textId="4D8AE89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719,00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95614D" w14:textId="39DC7BC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707,00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CC28E3B" w14:textId="57F22D2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1,7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ED73D4E" w14:textId="1E2CF0B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3,5</w:t>
            </w:r>
          </w:p>
        </w:tc>
      </w:tr>
      <w:tr w:rsidR="00586E63" w:rsidRPr="00407AC7" w14:paraId="73E54AA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D1F2D60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1CA501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5F2DBC6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E60E8C" w14:textId="2F2D180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C905F8" w14:textId="6B7629C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EF6F79F" w14:textId="70D661E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68AC5" w14:textId="4875D35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8672A6" w14:textId="19DA251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FE8FDEF" w14:textId="3CAC95F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8627311" w14:textId="367742D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586E63" w:rsidRPr="00407AC7" w14:paraId="44166068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E6F10FD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5EB85AA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396BB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6A8B2E" w14:textId="2F05C3A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A6A384F" w14:textId="5AA60B2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FEE4F2" w14:textId="7000681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A2053D" w14:textId="3D5F912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724,11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AAFA93C" w14:textId="10ECC123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724,94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FFC45DA" w14:textId="2CE8A7DB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1C109AFB" w14:textId="5DD53DB6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1,8</w:t>
            </w:r>
          </w:p>
        </w:tc>
      </w:tr>
      <w:tr w:rsidR="00586E63" w:rsidRPr="00407AC7" w14:paraId="4B276DFD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97D4BBA" w14:textId="618EBF1E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6CEDF29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Oštiepok údený</w:t>
            </w:r>
          </w:p>
          <w:p w14:paraId="0953F167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40 – 50 % t. v s.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60B729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5F8952" w14:textId="0EEB019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3D826" w14:textId="41001A3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27D69D" w14:textId="74498DC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2611056" w14:textId="0B74A49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642,00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BCA223" w14:textId="3020933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644,00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A4EBF6" w14:textId="4266B49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-0,3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4FD0EA4" w14:textId="2279B10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0,3</w:t>
            </w:r>
          </w:p>
        </w:tc>
      </w:tr>
      <w:tr w:rsidR="00586E63" w:rsidRPr="00407AC7" w14:paraId="2BB813ED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2B35688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50B6E27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28DCAB3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4A60AAC" w14:textId="27DDBE4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F43391" w14:textId="25E39BD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6AF54E" w14:textId="0B2F051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16A95" w14:textId="3346CF6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72A748" w14:textId="208ACE1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881DC4" w14:textId="6DD6256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0EAD346" w14:textId="37F55F2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586E63" w:rsidRPr="00407AC7" w14:paraId="1C74BF38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FE1295D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BFCAC74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0A58B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8BC9AC" w14:textId="208C082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C48ED9" w14:textId="306B544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A8D99E" w14:textId="00D96E5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3B18AD8" w14:textId="42C4CA3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701,61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D285177" w14:textId="0BE4E934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791,73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ECA29A2" w14:textId="2D6A7782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-11,4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CABF8CD" w14:textId="4A079A14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-0,4</w:t>
            </w:r>
          </w:p>
        </w:tc>
      </w:tr>
      <w:tr w:rsidR="00586E63" w:rsidRPr="00407AC7" w14:paraId="00831F3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5D88CCD" w14:textId="69D8B382" w:rsidR="00586E63" w:rsidRPr="00FC3AD4" w:rsidRDefault="00620057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9E7CED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Polooštiepok údený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2B4B85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FCE25D" w14:textId="6B202E9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84FAB3" w14:textId="65C96ED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680,00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929B0A" w14:textId="3A09A3F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52ABB1" w14:textId="538551A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599,00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919612" w14:textId="5FA5C6A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634,00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36F23F" w14:textId="577D2F8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-5,5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F8668E" w14:textId="1F6408C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-6,3</w:t>
            </w:r>
          </w:p>
        </w:tc>
      </w:tr>
      <w:tr w:rsidR="00586E63" w:rsidRPr="00407AC7" w14:paraId="3BA7FFD9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525634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EC1EA14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03DB065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A4F633" w14:textId="37206FA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85BE65" w14:textId="55A8E9B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1 230,00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DE6078C" w14:textId="4B480EC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BC846A" w14:textId="5C8CD18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30A867" w14:textId="01529A1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B965B7" w14:textId="58112F5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7FDF57" w14:textId="16EE360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586E63" w:rsidRPr="00407AC7" w14:paraId="13148237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0EF4B6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3CEAB87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9749D6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8F870E1" w14:textId="7269434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0F5548" w14:textId="1DC88F29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pacing w:val="-6"/>
                <w:sz w:val="17"/>
                <w:szCs w:val="17"/>
              </w:rPr>
              <w:t>841,53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D479A6D" w14:textId="266CDE43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EFC1751" w14:textId="437C4AD7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691,78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1788D2" w14:textId="1FE9C11D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724,21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8A6A6" w14:textId="1D59183B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-4,5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5D4DF749" w14:textId="63075E51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3,5</w:t>
            </w:r>
          </w:p>
        </w:tc>
      </w:tr>
      <w:tr w:rsidR="00586E63" w:rsidRPr="00407AC7" w14:paraId="012C21F6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4D43187" w14:textId="5D57FC8F" w:rsidR="00586E63" w:rsidRPr="00FC3AD4" w:rsidRDefault="00620057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B7CCEB4" w14:textId="77777777" w:rsidR="00586E63" w:rsidRPr="00614B8A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Tavené syry 70 % t. v s.</w:t>
            </w:r>
          </w:p>
          <w:p w14:paraId="6E128DE1" w14:textId="77777777" w:rsidR="00586E63" w:rsidRPr="00614B8A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(150 – 180 g bal.)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D9DD4F" w14:textId="77777777" w:rsidR="00586E63" w:rsidRPr="00614B8A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0C012F" w14:textId="3C5B3779" w:rsidR="00586E63" w:rsidRPr="00586E63" w:rsidRDefault="00586E63" w:rsidP="00586E63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96279E" w14:textId="52F0616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7A8D13" w14:textId="0F215E3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2DFFA" w14:textId="186AE87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417,00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ED75E01" w14:textId="246FB71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415,00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3DFA37" w14:textId="1B1C9E9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0,5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FB5167B" w14:textId="3080037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-6,1</w:t>
            </w:r>
          </w:p>
        </w:tc>
      </w:tr>
      <w:tr w:rsidR="00586E63" w:rsidRPr="00407AC7" w14:paraId="06059E37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51F9377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68FF70" w14:textId="77777777" w:rsidR="00586E63" w:rsidRPr="00614B8A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21C74C6" w14:textId="77777777" w:rsidR="00586E63" w:rsidRPr="00614B8A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B87C36" w14:textId="3A5C9728" w:rsidR="00586E63" w:rsidRPr="00586E63" w:rsidRDefault="00586E63" w:rsidP="00586E63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820ADF" w14:textId="032194F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E7CC06" w14:textId="3997799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8AF92A" w14:textId="3C33D0C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522,00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85AB2E" w14:textId="2ADDFEA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527,00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04E557" w14:textId="217EE64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DDF2E72" w14:textId="1D5D46A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1,0</w:t>
            </w:r>
          </w:p>
        </w:tc>
      </w:tr>
      <w:tr w:rsidR="00586E63" w:rsidRPr="00407AC7" w14:paraId="23121CED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0934C72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E86830" w14:textId="77777777" w:rsidR="00586E63" w:rsidRPr="00614B8A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7F1CACF" w14:textId="77777777" w:rsidR="00586E63" w:rsidRPr="00614B8A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1FE4B14" w14:textId="148F5F91" w:rsidR="00586E63" w:rsidRPr="00586E63" w:rsidRDefault="00586E63" w:rsidP="00586E63">
            <w:pPr>
              <w:spacing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31CF9" w14:textId="118ACAB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DCB6D13" w14:textId="0D1FA1B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0244BF8" w14:textId="21C690F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516,01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83294E" w14:textId="59B46371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501,48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1D488BA" w14:textId="7857CEB9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18E16EB" w14:textId="04F7713F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586E63" w:rsidRPr="00407AC7" w14:paraId="660D9C9E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8EC64A0" w14:textId="4ED97795" w:rsidR="00586E63" w:rsidRPr="00FC3AD4" w:rsidRDefault="00620057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FDD0E43" w14:textId="134F18EB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0E790CC4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125 - 250 g balenie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4EB6862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1065BF" w14:textId="41FA3CB7" w:rsidR="00586E63" w:rsidRPr="00586E63" w:rsidRDefault="00586E63" w:rsidP="00586E63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E1C2AAD" w14:textId="4168368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9E03F8" w14:textId="7A924C6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0B01C1" w14:textId="4C7AA35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4F3FF4" w14:textId="04223C2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552A6B" w14:textId="1F715F5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C48F5E2" w14:textId="0066417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-2,8</w:t>
            </w:r>
          </w:p>
        </w:tc>
      </w:tr>
      <w:tr w:rsidR="00586E63" w:rsidRPr="00407AC7" w14:paraId="7D2A2919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3E381C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4FB546C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8E2B3A9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13411F" w14:textId="5B52010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B61D39" w14:textId="6E716F5B" w:rsidR="00586E63" w:rsidRPr="00586E63" w:rsidRDefault="00586E63" w:rsidP="00586E63">
            <w:pPr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8C012E" w14:textId="099D605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1603A6" w14:textId="24A38F2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776,00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96CB26" w14:textId="551265F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961,00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FC5476" w14:textId="20382FE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-19,3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940FCAB" w14:textId="3E7A3B6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-20,3</w:t>
            </w:r>
          </w:p>
        </w:tc>
      </w:tr>
      <w:tr w:rsidR="00586E63" w:rsidRPr="00407AC7" w14:paraId="0372982F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577A362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9C3D7D1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93B5860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BA207D" w14:textId="73FE9B6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7D0512" w14:textId="43CFB24F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761,53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E385D14" w14:textId="7584D46C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57A46D" w14:textId="03A89DA7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738,40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4BD379" w14:textId="10CEB58E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840,62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BFC95AF" w14:textId="5D9EA091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-12,2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4073469" w14:textId="163CFEAA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-6,9</w:t>
            </w:r>
          </w:p>
        </w:tc>
      </w:tr>
      <w:tr w:rsidR="00586E63" w:rsidRPr="00407AC7" w14:paraId="5562464A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E44F619" w14:textId="40ACEB52" w:rsidR="00586E63" w:rsidRPr="00FC3AD4" w:rsidRDefault="00620057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6A211AC" w14:textId="1A3B950C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628CBF3C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2 - 5 - 10 kg (voľná)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915323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2F4698" w14:textId="212B608F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B43019" w14:textId="3A73EBF5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640,00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A62B16" w14:textId="24E050D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CFDC81" w14:textId="77EC755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640,00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4B4843" w14:textId="3C57EBF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635,00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1FEE82" w14:textId="02AB522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0,8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20DC599" w14:textId="0DD4DE2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1,1</w:t>
            </w:r>
          </w:p>
        </w:tc>
      </w:tr>
      <w:tr w:rsidR="00586E63" w:rsidRPr="00407AC7" w14:paraId="375F802F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62F5834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1579C21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90D84A4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A65B94" w14:textId="03D61AA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13E1A2" w14:textId="39FDE92A" w:rsidR="00586E63" w:rsidRPr="00586E63" w:rsidRDefault="00586E63" w:rsidP="00586E63">
            <w:pPr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C3C56B" w14:textId="7881B60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94AE0" w14:textId="6E1CE88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3A4545" w14:textId="5E3A63E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80565D" w14:textId="0CA4AEF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17DEFA5" w14:textId="49602F7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586E63" w:rsidRPr="00407AC7" w14:paraId="0756B7B9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5C54C7C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D1420D7" w14:textId="77777777" w:rsidR="00586E63" w:rsidRPr="007D1B9F" w:rsidRDefault="00586E63" w:rsidP="00586E63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83CB23E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B8EE211" w14:textId="47C8AC2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3839572" w14:textId="7E7C5307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721,17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A090636" w14:textId="233009AD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40309E" w14:textId="7DA1344C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692,32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95DF8F" w14:textId="025C6726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694,82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E59B2" w14:textId="14AD2ABE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0FB3FF52" w14:textId="011624D9" w:rsidR="00586E63" w:rsidRPr="002033C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033C3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-2,6</w:t>
            </w:r>
          </w:p>
        </w:tc>
      </w:tr>
      <w:tr w:rsidR="00586E63" w:rsidRPr="00407AC7" w14:paraId="73346B02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4D2D9E6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tbl>
            <w:tblPr>
              <w:tblW w:w="10000" w:type="dxa"/>
              <w:tblBorders>
                <w:bottom w:val="threeDEmboss" w:sz="12" w:space="0" w:color="auto"/>
                <w:right w:val="single" w:sz="6" w:space="0" w:color="808080" w:themeColor="background1" w:themeShade="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000"/>
            </w:tblGrid>
            <w:tr w:rsidR="00586E63" w:rsidRPr="007D1B9F" w14:paraId="7D8011A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47FE0E0B" w14:textId="77777777" w:rsidR="00586E63" w:rsidRPr="007D1B9F" w:rsidRDefault="00586E63" w:rsidP="00586E63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Sušené plnotučné</w:t>
                  </w:r>
                </w:p>
                <w:p w14:paraId="786D8C64" w14:textId="77777777" w:rsidR="00586E63" w:rsidRPr="007D1B9F" w:rsidRDefault="00586E63" w:rsidP="00586E63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1DAFD4B6" w14:textId="77777777" w:rsidR="00586E63" w:rsidRPr="007D1B9F" w:rsidRDefault="00586E63" w:rsidP="00586E63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  <w:tr w:rsidR="00586E63" w:rsidRPr="007D1B9F" w14:paraId="5FFDA5A6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3532DF3B" w14:textId="77777777" w:rsidR="00586E63" w:rsidRPr="007D1B9F" w:rsidRDefault="00586E63" w:rsidP="00586E63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7BAABC10" w14:textId="77777777" w:rsidR="00586E63" w:rsidRPr="007D1B9F" w:rsidRDefault="00586E63" w:rsidP="00586E63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586E63" w:rsidRPr="007D1B9F" w14:paraId="5211C5C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20C8CA9E" w14:textId="77777777" w:rsidR="00586E63" w:rsidRPr="007D1B9F" w:rsidRDefault="00586E63" w:rsidP="00586E63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</w:tbl>
          <w:p w14:paraId="0EDDF802" w14:textId="77777777" w:rsidR="00586E63" w:rsidRPr="007D1B9F" w:rsidRDefault="00586E63" w:rsidP="00586E63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80107B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00541E1" w14:textId="3D765F4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4BD570B" w14:textId="6E70132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C0EFAD" w14:textId="02343C2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B79FE9" w14:textId="579000BB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E5BE0" w14:textId="1A83BCB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977CFD" w14:textId="547FB08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9A2BCDD" w14:textId="6E285E8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586E63" w:rsidRPr="00407AC7" w14:paraId="188933C4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FA2E54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D01711" w14:textId="77777777" w:rsidR="00586E63" w:rsidRPr="007D1B9F" w:rsidRDefault="00586E63" w:rsidP="00586E63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11DD1E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5C77A1" w14:textId="66F35B5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662A04" w14:textId="64B74C3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669CB7" w14:textId="0B9B6D28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96FA57" w14:textId="6269B04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0E97A1" w14:textId="592B04F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DB9B8F" w14:textId="025A318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5EB8CE6" w14:textId="04EFE614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586E63" w:rsidRPr="00407AC7" w14:paraId="3C348C03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293A25E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4C8EAE1" w14:textId="77777777" w:rsidR="00586E63" w:rsidRPr="007D1B9F" w:rsidRDefault="00586E63" w:rsidP="00586E63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E7A7CF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1D8385" w14:textId="441AFD7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4B5E8E" w14:textId="3119C15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577543C" w14:textId="3000FDE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E77C27" w14:textId="39E20C5C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92D5D6" w14:textId="1473CF3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0223B5A" w14:textId="1FC645E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3C4B9F8C" w14:textId="210389B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586E63" w:rsidRPr="00AB3F41" w14:paraId="0B424FA2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6EC2243" w14:textId="77777777" w:rsidR="00586E63" w:rsidRPr="00FC3AD4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BEB2FA4" w14:textId="77777777" w:rsidR="00586E63" w:rsidRPr="007D1B9F" w:rsidRDefault="00586E63" w:rsidP="00586E63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Sušené odtučnené</w:t>
            </w:r>
          </w:p>
          <w:p w14:paraId="388F9579" w14:textId="77777777" w:rsidR="00586E63" w:rsidRPr="007D1B9F" w:rsidRDefault="00586E63" w:rsidP="00586E63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77661633" w14:textId="77777777" w:rsidR="00586E63" w:rsidRPr="007D1B9F" w:rsidRDefault="00586E63" w:rsidP="00586E63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  <w:p w14:paraId="226E9B2A" w14:textId="77777777" w:rsidR="00586E63" w:rsidRPr="007D1B9F" w:rsidRDefault="00586E63" w:rsidP="00586E63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08435ED2" w14:textId="77777777" w:rsidR="00586E63" w:rsidRPr="007D1B9F" w:rsidRDefault="00586E63" w:rsidP="00586E63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B99597C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0AB08D" w14:textId="48B099C6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240E80" w14:textId="670885E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4D3951" w14:textId="1E0030CE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9C92B7" w14:textId="7678C2D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B582D1" w14:textId="181492B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068945F" w14:textId="0521407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710D182" w14:textId="2B7AA72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86E63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586E63" w:rsidRPr="00AB3F41" w14:paraId="489AA170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9F5A071" w14:textId="77777777" w:rsidR="00586E63" w:rsidRPr="000B65D2" w:rsidRDefault="00586E63" w:rsidP="00586E63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F18D76F" w14:textId="77777777" w:rsidR="00586E63" w:rsidRPr="007D1B9F" w:rsidRDefault="00586E63" w:rsidP="00586E63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70D82A1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95B5E" w14:textId="741DC9B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12E8CF" w14:textId="1AD18D1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7A27DC" w14:textId="2E30A25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81AE3" w14:textId="05ABE303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0C2299" w14:textId="7516C5B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9820E6" w14:textId="126984C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2DECF" w14:textId="5A79EC4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586E63" w:rsidRPr="00AB3F41" w14:paraId="04E91243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</w:tcPr>
          <w:p w14:paraId="6F30114A" w14:textId="77777777" w:rsidR="00586E63" w:rsidRPr="000B65D2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5"/>
                <w:szCs w:val="15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214284A" w14:textId="77777777" w:rsidR="00586E63" w:rsidRPr="007D1B9F" w:rsidRDefault="00586E63" w:rsidP="00586E63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A5A61A4" w14:textId="77777777" w:rsidR="00586E63" w:rsidRPr="007D1B9F" w:rsidRDefault="00586E63" w:rsidP="00586E63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860CAB5" w14:textId="4B577AE7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4D84F4" w14:textId="6D32A7AD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CF26095" w14:textId="69F81460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6FE2BD" w14:textId="5C1D454A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5A1F62" w14:textId="57330A41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072F1AE" w14:textId="204020B2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threeDEmboss" w:sz="12" w:space="0" w:color="auto"/>
            </w:tcBorders>
            <w:shd w:val="clear" w:color="auto" w:fill="C7E6FD"/>
            <w:vAlign w:val="bottom"/>
          </w:tcPr>
          <w:p w14:paraId="14AE7C73" w14:textId="35D0A469" w:rsidR="00586E63" w:rsidRPr="00586E63" w:rsidRDefault="00586E63" w:rsidP="00586E63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</w:tbl>
    <w:p w14:paraId="6BB1E244" w14:textId="75E1B5A6" w:rsidR="000D752B" w:rsidRPr="005376E0" w:rsidRDefault="000148DE" w:rsidP="00B32AC3">
      <w:pPr>
        <w:spacing w:after="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0B65D2">
        <w:rPr>
          <w:rFonts w:ascii="Calibri" w:hAnsi="Calibri" w:cs="Calibri"/>
          <w:i/>
          <w:spacing w:val="-2"/>
          <w:sz w:val="18"/>
          <w:szCs w:val="18"/>
        </w:rPr>
        <w:t>Prameň</w:t>
      </w:r>
      <w:r w:rsidR="001D30F7" w:rsidRPr="000B65D2">
        <w:rPr>
          <w:rFonts w:ascii="Calibri" w:hAnsi="Calibri" w:cs="Calibri"/>
          <w:i/>
          <w:spacing w:val="-2"/>
          <w:sz w:val="18"/>
          <w:szCs w:val="18"/>
        </w:rPr>
        <w:t xml:space="preserve">: PPA – ATIS; </w:t>
      </w:r>
      <w:r w:rsidR="001D30F7" w:rsidRPr="000B65D2">
        <w:rPr>
          <w:rFonts w:ascii="Calibri" w:hAnsi="Calibri" w:cs="Calibri"/>
          <w:i/>
          <w:sz w:val="18"/>
          <w:szCs w:val="18"/>
        </w:rPr>
        <w:t xml:space="preserve">Otz - Oblasť trhu západ (Bratislavský kraj, Trnavský kraj, Trenčiansky kraj, Nitriansky kraj), Ots - Oblasť trhu stred </w:t>
      </w:r>
      <w:r w:rsidR="001D30F7" w:rsidRPr="00546717">
        <w:rPr>
          <w:rFonts w:ascii="Calibri" w:hAnsi="Calibri" w:cs="Calibri"/>
          <w:i/>
          <w:sz w:val="18"/>
          <w:szCs w:val="18"/>
        </w:rPr>
        <w:t>(Žilinský kraj, Banskobystrický kraj), Otv - Oblasť trhu východ (Košický kraj, Prešovský kraj),*1 - údaj nezverejňujeme (menej ako traja respondenti).</w:t>
      </w:r>
      <w:r w:rsidRPr="005376E0">
        <w:rPr>
          <w:rFonts w:ascii="Calibri" w:hAnsi="Calibri" w:cs="Calibri"/>
          <w:i/>
          <w:sz w:val="18"/>
          <w:szCs w:val="18"/>
        </w:rPr>
        <w:br w:type="page"/>
      </w:r>
    </w:p>
    <w:p w14:paraId="6C81F628" w14:textId="7C56A0EE" w:rsidR="00AD2D4C" w:rsidRPr="005E1E43" w:rsidRDefault="00017D40" w:rsidP="005E1E43">
      <w:pPr>
        <w:spacing w:before="120" w:after="100" w:line="240" w:lineRule="auto"/>
        <w:ind w:left="142"/>
        <w:rPr>
          <w:rFonts w:ascii="Calibri" w:hAnsi="Calibri" w:cs="Calibri"/>
          <w:b/>
          <w:sz w:val="30"/>
          <w:szCs w:val="30"/>
        </w:rPr>
      </w:pPr>
      <w:r w:rsidRPr="00424BFA">
        <w:rPr>
          <w:rFonts w:ascii="Calibri" w:hAnsi="Calibri" w:cs="Calibri"/>
          <w:b/>
          <w:sz w:val="30"/>
          <w:szCs w:val="30"/>
        </w:rPr>
        <w:lastRenderedPageBreak/>
        <w:t>Vývoj odbytových cien mliečnych vý</w:t>
      </w:r>
      <w:r w:rsidR="00832390" w:rsidRPr="00424BFA">
        <w:rPr>
          <w:rFonts w:ascii="Calibri" w:hAnsi="Calibri" w:cs="Calibri"/>
          <w:b/>
          <w:sz w:val="30"/>
          <w:szCs w:val="30"/>
        </w:rPr>
        <w:t>robkov v SR v rokoch 20</w:t>
      </w:r>
      <w:r w:rsidR="001F5858">
        <w:rPr>
          <w:rFonts w:ascii="Calibri" w:hAnsi="Calibri" w:cs="Calibri"/>
          <w:b/>
          <w:sz w:val="30"/>
          <w:szCs w:val="30"/>
        </w:rPr>
        <w:t>2</w:t>
      </w:r>
      <w:r w:rsidR="00A40F2E">
        <w:rPr>
          <w:rFonts w:ascii="Calibri" w:hAnsi="Calibri" w:cs="Calibri"/>
          <w:b/>
          <w:sz w:val="30"/>
          <w:szCs w:val="30"/>
        </w:rPr>
        <w:t>4</w:t>
      </w:r>
      <w:r w:rsidR="003E626F" w:rsidRPr="00424BFA">
        <w:rPr>
          <w:rFonts w:ascii="Calibri" w:hAnsi="Calibri" w:cs="Calibri"/>
          <w:b/>
          <w:sz w:val="30"/>
          <w:szCs w:val="30"/>
        </w:rPr>
        <w:t xml:space="preserve"> </w:t>
      </w:r>
      <w:r w:rsidR="00832390" w:rsidRPr="00424BFA">
        <w:rPr>
          <w:rFonts w:ascii="Calibri" w:hAnsi="Calibri" w:cs="Calibri"/>
          <w:b/>
          <w:sz w:val="30"/>
          <w:szCs w:val="30"/>
        </w:rPr>
        <w:t>- 20</w:t>
      </w:r>
      <w:r w:rsidR="009650AF" w:rsidRPr="00424BFA">
        <w:rPr>
          <w:rFonts w:ascii="Calibri" w:hAnsi="Calibri" w:cs="Calibri"/>
          <w:b/>
          <w:sz w:val="30"/>
          <w:szCs w:val="30"/>
        </w:rPr>
        <w:t>2</w:t>
      </w:r>
      <w:r w:rsidR="00A40F2E">
        <w:rPr>
          <w:rFonts w:ascii="Calibri" w:hAnsi="Calibri" w:cs="Calibri"/>
          <w:b/>
          <w:sz w:val="30"/>
          <w:szCs w:val="30"/>
        </w:rPr>
        <w:t>6</w:t>
      </w:r>
    </w:p>
    <w:p w14:paraId="5457FEBE" w14:textId="14892AEE" w:rsidR="004F212F" w:rsidRDefault="00E0713A" w:rsidP="005E1E43">
      <w:pPr>
        <w:spacing w:after="40" w:line="240" w:lineRule="auto"/>
        <w:ind w:left="142"/>
        <w:rPr>
          <w:noProof/>
        </w:rPr>
      </w:pPr>
      <w:r>
        <w:rPr>
          <w:noProof/>
        </w:rPr>
        <w:t xml:space="preserve">   </w:t>
      </w:r>
      <w:r w:rsidR="00474080" w:rsidRPr="00474080">
        <w:rPr>
          <w:noProof/>
        </w:rPr>
        <w:drawing>
          <wp:inline distT="0" distB="0" distL="0" distR="0" wp14:anchorId="64B09FBF" wp14:editId="7961B5A5">
            <wp:extent cx="6245860" cy="3582670"/>
            <wp:effectExtent l="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12F">
        <w:rPr>
          <w:noProof/>
        </w:rPr>
        <w:t xml:space="preserve">    </w:t>
      </w:r>
    </w:p>
    <w:p w14:paraId="71C1A629" w14:textId="19E13493" w:rsidR="0046360D" w:rsidRDefault="00E0713A" w:rsidP="00E0713A">
      <w:pPr>
        <w:spacing w:line="276" w:lineRule="auto"/>
        <w:ind w:left="142" w:right="338"/>
        <w:rPr>
          <w:noProof/>
        </w:rPr>
      </w:pPr>
      <w:r>
        <w:rPr>
          <w:noProof/>
        </w:rPr>
        <w:t xml:space="preserve"> </w:t>
      </w:r>
      <w:r w:rsidR="004F212F">
        <w:rPr>
          <w:noProof/>
        </w:rPr>
        <w:t xml:space="preserve">  </w:t>
      </w:r>
      <w:r w:rsidR="004F212F">
        <w:t xml:space="preserve"> </w:t>
      </w:r>
      <w:r w:rsidR="00474080" w:rsidRPr="00474080">
        <w:rPr>
          <w:noProof/>
        </w:rPr>
        <w:drawing>
          <wp:inline distT="0" distB="0" distL="0" distR="0" wp14:anchorId="0C9A9159" wp14:editId="3B461981">
            <wp:extent cx="6245860" cy="3790315"/>
            <wp:effectExtent l="0" t="0" r="2540" b="63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60D">
        <w:rPr>
          <w:noProof/>
        </w:rPr>
        <w:br w:type="page"/>
      </w:r>
    </w:p>
    <w:p w14:paraId="70929124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6F223126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4623E33B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69007CA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EF74AD0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79DEEE2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99FF212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CE88586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57343D8A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E377DF3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26FC182C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2C0D6D1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2EA6C05B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5D95A43A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7A5C491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EA105CD" w14:textId="2D72F9AB" w:rsidR="0088191F" w:rsidRPr="005376E0" w:rsidRDefault="0088191F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  <w:r w:rsidRPr="006D4F50">
        <w:rPr>
          <w:rFonts w:ascii="Calibri" w:hAnsi="Calibri" w:cs="Calibri"/>
          <w:b/>
          <w:color w:val="0D0D0D"/>
          <w:sz w:val="26"/>
          <w:szCs w:val="26"/>
          <w:u w:val="single"/>
        </w:rPr>
        <w:t>Vydavateľ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a spracovateľ cenových informácií:</w:t>
      </w:r>
    </w:p>
    <w:p w14:paraId="02687646" w14:textId="77777777" w:rsidR="0088191F" w:rsidRPr="005376E0" w:rsidRDefault="0088191F" w:rsidP="0088191F">
      <w:pPr>
        <w:pStyle w:val="Pta"/>
        <w:spacing w:before="40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Pôdohospodárska platobná agentúra</w:t>
      </w:r>
    </w:p>
    <w:p w14:paraId="7C8E0503" w14:textId="1B2DAF3D" w:rsidR="0088191F" w:rsidRPr="005376E0" w:rsidRDefault="0088191F" w:rsidP="0088191F">
      <w:pPr>
        <w:pStyle w:val="Pta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 xml:space="preserve">Odbor </w:t>
      </w:r>
      <w:r w:rsidR="00057D61">
        <w:rPr>
          <w:rFonts w:ascii="Calibri" w:hAnsi="Calibri" w:cs="Calibri"/>
          <w:color w:val="0D0D0D"/>
          <w:sz w:val="26"/>
          <w:szCs w:val="26"/>
        </w:rPr>
        <w:t xml:space="preserve">obchodných mechanizmov a </w:t>
      </w:r>
      <w:r w:rsidRPr="005376E0">
        <w:rPr>
          <w:rFonts w:ascii="Calibri" w:hAnsi="Calibri" w:cs="Calibri"/>
          <w:color w:val="0D0D0D"/>
          <w:sz w:val="26"/>
          <w:szCs w:val="26"/>
        </w:rPr>
        <w:t>ATIS</w:t>
      </w:r>
    </w:p>
    <w:p w14:paraId="6F633D06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Hraničná 12</w:t>
      </w:r>
    </w:p>
    <w:p w14:paraId="4D29068A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815 26 Bratislava</w:t>
      </w:r>
    </w:p>
    <w:bookmarkStart w:id="1" w:name="_Hlk132290041"/>
    <w:p w14:paraId="39ECC39C" w14:textId="77777777" w:rsidR="0088191F" w:rsidRPr="00203499" w:rsidRDefault="0088191F" w:rsidP="0088191F">
      <w:pPr>
        <w:tabs>
          <w:tab w:val="right" w:pos="9356"/>
        </w:tabs>
        <w:spacing w:line="240" w:lineRule="auto"/>
        <w:rPr>
          <w:rFonts w:ascii="Calibri" w:hAnsi="Calibri" w:cs="Calibri"/>
          <w:color w:val="0000FF"/>
          <w:sz w:val="26"/>
          <w:szCs w:val="26"/>
        </w:rPr>
      </w:pPr>
      <w:r w:rsidRPr="00203499">
        <w:fldChar w:fldCharType="begin"/>
      </w:r>
      <w:r w:rsidRPr="00203499">
        <w:rPr>
          <w:rFonts w:ascii="Calibri" w:hAnsi="Calibri" w:cs="Calibri"/>
          <w:color w:val="0000FF"/>
          <w:sz w:val="26"/>
          <w:szCs w:val="26"/>
        </w:rPr>
        <w:instrText xml:space="preserve"> HYPERLINK "http://www.apa.sk" </w:instrText>
      </w:r>
      <w:r w:rsidRPr="00203499">
        <w:fldChar w:fldCharType="separate"/>
      </w:r>
      <w:r w:rsidRPr="00203499">
        <w:rPr>
          <w:rStyle w:val="Hypertextovprepojenie"/>
          <w:rFonts w:ascii="Calibri" w:hAnsi="Calibri" w:cs="Calibri"/>
          <w:sz w:val="26"/>
          <w:szCs w:val="26"/>
        </w:rPr>
        <w:t>www.apa.sk</w:t>
      </w:r>
      <w:r w:rsidRPr="00203499">
        <w:rPr>
          <w:rStyle w:val="Hypertextovprepojenie"/>
          <w:rFonts w:ascii="Calibri" w:hAnsi="Calibri" w:cs="Calibri"/>
          <w:sz w:val="26"/>
          <w:szCs w:val="26"/>
        </w:rPr>
        <w:fldChar w:fldCharType="end"/>
      </w:r>
    </w:p>
    <w:bookmarkEnd w:id="1"/>
    <w:p w14:paraId="4B190B97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ADE8A7B" w14:textId="3A908D95" w:rsidR="0088191F" w:rsidRPr="005376E0" w:rsidRDefault="00B20658" w:rsidP="00B20658">
      <w:pPr>
        <w:tabs>
          <w:tab w:val="left" w:pos="3525"/>
        </w:tabs>
        <w:spacing w:after="0" w:line="240" w:lineRule="auto"/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</w:pPr>
      <w:r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ab/>
      </w:r>
    </w:p>
    <w:p w14:paraId="6673565D" w14:textId="10BD5ED2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Číslo </w:t>
      </w:r>
      <w:r w:rsidR="00B944CA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3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/202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6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; Ročník </w:t>
      </w:r>
      <w:r w:rsidR="00BA0F9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.,</w:t>
      </w:r>
      <w:r w:rsidR="00C33FC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 </w:t>
      </w:r>
      <w:r w:rsidR="00B944CA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22</w:t>
      </w:r>
      <w:r w:rsidRPr="0032335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. </w:t>
      </w:r>
      <w:r w:rsidR="00C72B4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21029F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 202</w:t>
      </w:r>
      <w:r w:rsidR="006A10B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6</w:t>
      </w:r>
    </w:p>
    <w:p w14:paraId="71C52B23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3414D97F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1EE8B9AD" w14:textId="77777777" w:rsidR="0088191F" w:rsidRPr="005376E0" w:rsidRDefault="0088191F" w:rsidP="0088191F">
      <w:pPr>
        <w:spacing w:before="40" w:after="0" w:line="240" w:lineRule="auto"/>
        <w:ind w:left="113" w:hanging="113"/>
        <w:rPr>
          <w:rFonts w:ascii="Calibri" w:hAnsi="Calibri" w:cs="Calibri"/>
          <w:b/>
          <w:color w:val="0D0D0D"/>
          <w:sz w:val="26"/>
          <w:szCs w:val="26"/>
        </w:rPr>
      </w:pPr>
      <w:r>
        <w:rPr>
          <w:rFonts w:ascii="Calibri" w:hAnsi="Calibri" w:cs="Calibri"/>
          <w:b/>
          <w:color w:val="0D0D0D"/>
          <w:sz w:val="26"/>
          <w:szCs w:val="26"/>
          <w:u w:val="single"/>
        </w:rPr>
        <w:t>Komoditní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manažér</w:t>
      </w:r>
      <w:r>
        <w:rPr>
          <w:rFonts w:ascii="Calibri" w:hAnsi="Calibri" w:cs="Calibri"/>
          <w:b/>
          <w:color w:val="0D0D0D"/>
          <w:sz w:val="26"/>
          <w:szCs w:val="26"/>
          <w:u w:val="single"/>
        </w:rPr>
        <w:t>i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>:</w:t>
      </w:r>
    </w:p>
    <w:p w14:paraId="6127E1D6" w14:textId="1B47F82E" w:rsidR="0088191F" w:rsidRPr="008015C2" w:rsidRDefault="0088191F" w:rsidP="0088191F">
      <w:pPr>
        <w:pStyle w:val="Pta"/>
        <w:spacing w:before="40"/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Ing.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Sylvia Čarná</w:t>
      </w:r>
    </w:p>
    <w:p w14:paraId="3E7565C8" w14:textId="2A02CF25" w:rsidR="0088191F" w:rsidRDefault="007E78A9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>Ing. Miroslav Marko</w:t>
      </w:r>
    </w:p>
    <w:p w14:paraId="48D1967B" w14:textId="620EBFF4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>Mgr. Dávid Čičmanec</w:t>
      </w:r>
    </w:p>
    <w:p w14:paraId="38CE9016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</w:p>
    <w:p w14:paraId="677A5B14" w14:textId="6F216441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Mobil: 0918/612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458</w:t>
      </w:r>
      <w:r w:rsidRPr="008015C2">
        <w:rPr>
          <w:rFonts w:ascii="Calibri" w:hAnsi="Calibri" w:cs="Calibri"/>
          <w:color w:val="0D0D0D"/>
          <w:sz w:val="24"/>
          <w:szCs w:val="24"/>
        </w:rPr>
        <w:t xml:space="preserve"> </w:t>
      </w:r>
    </w:p>
    <w:p w14:paraId="5C050C38" w14:textId="6AE6E00F" w:rsidR="0088191F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             0918/612 182</w:t>
      </w:r>
    </w:p>
    <w:p w14:paraId="362E9949" w14:textId="6094BF7D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 xml:space="preserve">             0</w:t>
      </w:r>
      <w:r w:rsidRPr="0021704E">
        <w:rPr>
          <w:rFonts w:ascii="Calibri" w:hAnsi="Calibri" w:cs="Calibri"/>
          <w:color w:val="0D0D0D"/>
          <w:sz w:val="24"/>
          <w:szCs w:val="24"/>
        </w:rPr>
        <w:t>918</w:t>
      </w:r>
      <w:r>
        <w:rPr>
          <w:rFonts w:ascii="Calibri" w:hAnsi="Calibri" w:cs="Calibri"/>
          <w:color w:val="0D0D0D"/>
          <w:sz w:val="24"/>
          <w:szCs w:val="24"/>
        </w:rPr>
        <w:t>/</w:t>
      </w:r>
      <w:r w:rsidRPr="0021704E">
        <w:rPr>
          <w:rFonts w:ascii="Calibri" w:hAnsi="Calibri" w:cs="Calibri"/>
          <w:color w:val="0D0D0D"/>
          <w:sz w:val="24"/>
          <w:szCs w:val="24"/>
        </w:rPr>
        <w:t>612</w:t>
      </w:r>
      <w:r>
        <w:rPr>
          <w:rFonts w:ascii="Calibri" w:hAnsi="Calibri" w:cs="Calibri"/>
          <w:color w:val="0D0D0D"/>
          <w:sz w:val="24"/>
          <w:szCs w:val="24"/>
        </w:rPr>
        <w:t xml:space="preserve"> </w:t>
      </w:r>
      <w:r w:rsidRPr="0021704E">
        <w:rPr>
          <w:rFonts w:ascii="Calibri" w:hAnsi="Calibri" w:cs="Calibri"/>
          <w:color w:val="0D0D0D"/>
          <w:sz w:val="24"/>
          <w:szCs w:val="24"/>
        </w:rPr>
        <w:t>199</w:t>
      </w:r>
    </w:p>
    <w:p w14:paraId="48B2A725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ab/>
      </w:r>
      <w:r w:rsidRPr="008015C2">
        <w:rPr>
          <w:rFonts w:ascii="Calibri" w:hAnsi="Calibri" w:cs="Calibri"/>
          <w:color w:val="0D0D0D"/>
          <w:sz w:val="24"/>
          <w:szCs w:val="24"/>
        </w:rPr>
        <w:tab/>
        <w:t xml:space="preserve">    </w:t>
      </w:r>
    </w:p>
    <w:p w14:paraId="1D40355B" w14:textId="51448F9C" w:rsidR="008D6E6E" w:rsidRPr="008015C2" w:rsidRDefault="0088191F" w:rsidP="0088191F">
      <w:pPr>
        <w:spacing w:after="0" w:line="240" w:lineRule="auto"/>
        <w:rPr>
          <w:rStyle w:val="Hypertextovprepojenie"/>
          <w:rFonts w:ascii="Calibri" w:hAnsi="Calibri" w:cs="Calibri"/>
          <w:color w:val="0D0D0D"/>
          <w:sz w:val="24"/>
          <w:szCs w:val="24"/>
          <w:u w:val="none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e-mail: </w:t>
      </w:r>
      <w:hyperlink r:id="rId14" w:history="1">
        <w:r w:rsidR="008D6E6E" w:rsidRPr="008015C2">
          <w:rPr>
            <w:rStyle w:val="Hypertextovprepojenie"/>
            <w:rFonts w:ascii="Calibri" w:hAnsi="Calibri" w:cs="Calibri"/>
            <w:sz w:val="24"/>
            <w:szCs w:val="24"/>
          </w:rPr>
          <w:t>sylvia.carna@apa.sk</w:t>
        </w:r>
      </w:hyperlink>
    </w:p>
    <w:p w14:paraId="4D6E2999" w14:textId="2F0910CE" w:rsidR="0088191F" w:rsidRPr="008015C2" w:rsidRDefault="0088191F" w:rsidP="0088191F">
      <w:pPr>
        <w:spacing w:after="0" w:line="240" w:lineRule="auto"/>
        <w:rPr>
          <w:rFonts w:ascii="Calibri" w:hAnsi="Calibri" w:cs="Calibri"/>
          <w:b/>
          <w:color w:val="0D0D0D"/>
          <w:sz w:val="24"/>
          <w:szCs w:val="24"/>
        </w:rPr>
      </w:pPr>
      <w:r w:rsidRPr="008015C2">
        <w:rPr>
          <w:rFonts w:ascii="Calibri" w:hAnsi="Calibri" w:cs="Calibri"/>
          <w:sz w:val="24"/>
          <w:szCs w:val="24"/>
        </w:rPr>
        <w:t xml:space="preserve">             </w:t>
      </w:r>
      <w:hyperlink r:id="rId15" w:history="1">
        <w:r w:rsidR="003C0D4A" w:rsidRPr="006E7E2A">
          <w:rPr>
            <w:rStyle w:val="Hypertextovprepojenie"/>
            <w:rFonts w:ascii="Calibri" w:hAnsi="Calibri" w:cs="Calibri"/>
            <w:sz w:val="24"/>
            <w:szCs w:val="24"/>
          </w:rPr>
          <w:t>miroslav</w:t>
        </w:r>
        <w:r w:rsidR="003C0D4A" w:rsidRPr="00703F11">
          <w:rPr>
            <w:rStyle w:val="Hypertextovprepojenie"/>
            <w:rFonts w:ascii="Calibri" w:hAnsi="Calibri" w:cs="Calibri"/>
            <w:sz w:val="24"/>
            <w:szCs w:val="24"/>
          </w:rPr>
          <w:t>.marko@apa.sk</w:t>
        </w:r>
      </w:hyperlink>
    </w:p>
    <w:p w14:paraId="163EA2E8" w14:textId="6DDC729D" w:rsidR="0088191F" w:rsidRPr="006E7E2A" w:rsidRDefault="006E7E2A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ab/>
      </w:r>
      <w:r w:rsidRPr="006E7E2A">
        <w:rPr>
          <w:rStyle w:val="Hypertextovprepojenie"/>
          <w:rFonts w:ascii="Calibri" w:hAnsi="Calibri" w:cs="Calibri"/>
          <w:sz w:val="24"/>
          <w:szCs w:val="24"/>
        </w:rPr>
        <w:t>david.cicmanec@apa.sk</w:t>
      </w:r>
    </w:p>
    <w:p w14:paraId="7BFC6D54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</w:p>
    <w:sectPr w:rsidR="0088191F" w:rsidRPr="005376E0" w:rsidSect="00F44E0A">
      <w:headerReference w:type="default" r:id="rId16"/>
      <w:footerReference w:type="even" r:id="rId17"/>
      <w:footerReference w:type="default" r:id="rId18"/>
      <w:type w:val="continuous"/>
      <w:pgSz w:w="12240" w:h="15840"/>
      <w:pgMar w:top="1134" w:right="1327" w:bottom="1077" w:left="1077" w:header="102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1CAE0" w14:textId="77777777" w:rsidR="0008589B" w:rsidRDefault="0008589B">
      <w:pPr>
        <w:spacing w:after="0" w:line="240" w:lineRule="auto"/>
      </w:pPr>
      <w:r>
        <w:separator/>
      </w:r>
    </w:p>
  </w:endnote>
  <w:endnote w:type="continuationSeparator" w:id="0">
    <w:p w14:paraId="5FC7EA04" w14:textId="77777777" w:rsidR="0008589B" w:rsidRDefault="0008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altName w:val="Rockwell"/>
    <w:charset w:val="00"/>
    <w:family w:val="roman"/>
    <w:pitch w:val="variable"/>
    <w:sig w:usb0="00000007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B942E" w14:textId="7FC40EAA" w:rsidR="00133E84" w:rsidRDefault="00133E84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1F738D31" wp14:editId="660B947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11" name="Textové pole 11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2E77AF" w14:textId="67B25049" w:rsidR="00133E84" w:rsidRPr="0001154B" w:rsidRDefault="00133E84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01154B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38D3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    INTERNÉ" style="position:absolute;margin-left:0;margin-top:.05pt;width:34.95pt;height:34.95pt;z-index:25167052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E2E77AF" w14:textId="67B25049" w:rsidR="00133E84" w:rsidRPr="0001154B" w:rsidRDefault="00133E84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01154B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1480" w14:textId="77DA8868" w:rsidR="00133E84" w:rsidRPr="005376E0" w:rsidRDefault="00133E84" w:rsidP="00E3254F">
    <w:pPr>
      <w:pStyle w:val="Pta"/>
      <w:tabs>
        <w:tab w:val="center" w:pos="4918"/>
        <w:tab w:val="right" w:pos="9836"/>
      </w:tabs>
      <w:rPr>
        <w:rFonts w:ascii="Calibri" w:hAnsi="Calibri" w:cs="Calibri"/>
        <w:sz w:val="20"/>
        <w:szCs w:val="20"/>
      </w:rPr>
    </w:pP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1185CE" wp14:editId="274691B5">
              <wp:simplePos x="0" y="0"/>
              <wp:positionH relativeFrom="margin">
                <wp:posOffset>6650355</wp:posOffset>
              </wp:positionH>
              <wp:positionV relativeFrom="margin">
                <wp:posOffset>5715635</wp:posOffset>
              </wp:positionV>
              <wp:extent cx="126365" cy="2612390"/>
              <wp:effectExtent l="0" t="0" r="6985" b="0"/>
              <wp:wrapNone/>
              <wp:docPr id="17" name="Obdĺž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6365" cy="261239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73A45D" id="Obdĺžnik 9" o:spid="_x0000_s1026" style="position:absolute;margin-left:523.65pt;margin-top:450.05pt;width:9.95pt;height:205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" fillcolor="#033b64 [814]" stroked="f">
              <w10:wrap anchorx="margin" anchory="margin"/>
            </v:rect>
          </w:pict>
        </mc:Fallback>
      </mc:AlternateContent>
    </w:r>
    <w:r>
      <w:rPr>
        <w:rFonts w:ascii="Calibri" w:hAnsi="Calibri" w:cs="Calibri"/>
        <w:sz w:val="20"/>
        <w:szCs w:val="20"/>
      </w:rPr>
      <w:tab/>
    </w: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D88B39" wp14:editId="6E61E258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457200" cy="527050"/>
              <wp:effectExtent l="0" t="0" r="0" b="6350"/>
              <wp:wrapNone/>
              <wp:docPr id="12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1C2EF" w14:textId="75009623" w:rsidR="00133E84" w:rsidRPr="005376E0" w:rsidRDefault="00133E84">
                          <w:pPr>
                            <w:jc w:val="right"/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instrText>PAGE  \* Arabic  \* MERGEFORMAT</w:instrTex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C1E3B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88B39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9" type="#_x0000_t202" style="position:absolute;margin-left:0;margin-top:0;width:36pt;height:41.5pt;z-index:2516684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" filled="f" stroked="f">
              <v:textbox>
                <w:txbxContent>
                  <w:p w14:paraId="2F01C2EF" w14:textId="75009623" w:rsidR="00133E84" w:rsidRPr="005376E0" w:rsidRDefault="00133E84">
                    <w:pPr>
                      <w:jc w:val="right"/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</w:pP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instrText>PAGE  \* Arabic  \* MERGEFORMAT</w:instrTex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3C1E3B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t>2</w: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376E0">
      <w:rPr>
        <w:rFonts w:ascii="Calibri" w:hAnsi="Calibri" w:cs="Calibri"/>
        <w:sz w:val="20"/>
        <w:szCs w:val="20"/>
      </w:rPr>
      <w:t>Prehľad odbytových cien mlieka a mliečnych výrobkov za</w:t>
    </w:r>
    <w:r>
      <w:rPr>
        <w:rFonts w:ascii="Calibri" w:hAnsi="Calibri" w:cs="Calibri"/>
        <w:sz w:val="20"/>
        <w:szCs w:val="20"/>
      </w:rPr>
      <w:t xml:space="preserve"> </w:t>
    </w:r>
    <w:r w:rsidR="00B944CA">
      <w:rPr>
        <w:rFonts w:ascii="Calibri" w:hAnsi="Calibri" w:cs="Calibri"/>
        <w:sz w:val="20"/>
        <w:szCs w:val="20"/>
      </w:rPr>
      <w:t>3</w:t>
    </w:r>
    <w:r w:rsidRPr="005376E0">
      <w:rPr>
        <w:rFonts w:ascii="Calibri" w:hAnsi="Calibri" w:cs="Calibri"/>
        <w:sz w:val="20"/>
        <w:szCs w:val="20"/>
      </w:rPr>
      <w:t>. týždeň 20</w:t>
    </w:r>
    <w:r>
      <w:rPr>
        <w:rFonts w:ascii="Calibri" w:hAnsi="Calibri" w:cs="Calibri"/>
        <w:sz w:val="20"/>
        <w:szCs w:val="20"/>
      </w:rPr>
      <w:t>2</w:t>
    </w:r>
    <w:r w:rsidR="00CB6041">
      <w:rPr>
        <w:rFonts w:ascii="Calibri" w:hAnsi="Calibri" w:cs="Calibri"/>
        <w:sz w:val="20"/>
        <w:szCs w:val="20"/>
      </w:rPr>
      <w:t>6</w:t>
    </w: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9ED9E" w14:textId="77777777" w:rsidR="0008589B" w:rsidRDefault="0008589B">
      <w:pPr>
        <w:spacing w:after="0" w:line="240" w:lineRule="auto"/>
      </w:pPr>
      <w:r>
        <w:separator/>
      </w:r>
    </w:p>
  </w:footnote>
  <w:footnote w:type="continuationSeparator" w:id="0">
    <w:p w14:paraId="59CC636D" w14:textId="77777777" w:rsidR="0008589B" w:rsidRDefault="0008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B028" w14:textId="3FE7B176" w:rsidR="00133E84" w:rsidRDefault="00133E84" w:rsidP="00FF6E75">
    <w:pPr>
      <w:pStyle w:val="Hlavika"/>
      <w:tabs>
        <w:tab w:val="clear" w:pos="9360"/>
        <w:tab w:val="right" w:pos="8789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05CCCC" wp14:editId="4826B922">
              <wp:simplePos x="0" y="0"/>
              <wp:positionH relativeFrom="margin">
                <wp:posOffset>6650355</wp:posOffset>
              </wp:positionH>
              <wp:positionV relativeFrom="margin">
                <wp:posOffset>-399415</wp:posOffset>
              </wp:positionV>
              <wp:extent cx="127000" cy="6479540"/>
              <wp:effectExtent l="0" t="0" r="6350" b="0"/>
              <wp:wrapNone/>
              <wp:docPr id="15" name="Obdĺž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" cy="647954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0EA0D2" id="Obdĺžnik 8" o:spid="_x0000_s1026" style="position:absolute;margin-left:523.65pt;margin-top:-31.45pt;width:10pt;height:51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" fillcolor="#92d050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CC2BF0" wp14:editId="1387CE40">
              <wp:simplePos x="0" y="0"/>
              <wp:positionH relativeFrom="margin">
                <wp:posOffset>-252095</wp:posOffset>
              </wp:positionH>
              <wp:positionV relativeFrom="margin">
                <wp:posOffset>-386715</wp:posOffset>
              </wp:positionV>
              <wp:extent cx="7016750" cy="8705850"/>
              <wp:effectExtent l="0" t="0" r="12700" b="19050"/>
              <wp:wrapNone/>
              <wp:docPr id="13" name="Obdĺž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6750" cy="87058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D08AAA" id="Obdĺžnik 4" o:spid="_x0000_s1026" style="position:absolute;margin-left:-19.85pt;margin-top:-30.45pt;width:552.5pt;height:6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" filled="f" strokecolor="#4f641f [1604]" strokeweight="1pt"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DateAndTime/>
  <w:displayBackgroundShape/>
  <w:attachedTemplate r:id="rId1"/>
  <w:defaultTabStop w:val="720"/>
  <w:hyphenationZone w:val="425"/>
  <w:characterSpacingControl w:val="doNotCompress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D3"/>
    <w:rsid w:val="0000006D"/>
    <w:rsid w:val="00000106"/>
    <w:rsid w:val="0000014E"/>
    <w:rsid w:val="00000E8B"/>
    <w:rsid w:val="00001BE8"/>
    <w:rsid w:val="00002027"/>
    <w:rsid w:val="000028A3"/>
    <w:rsid w:val="00003984"/>
    <w:rsid w:val="00005D19"/>
    <w:rsid w:val="00005EB0"/>
    <w:rsid w:val="00010221"/>
    <w:rsid w:val="0001022C"/>
    <w:rsid w:val="000106EC"/>
    <w:rsid w:val="000111B8"/>
    <w:rsid w:val="0001154B"/>
    <w:rsid w:val="00012D2D"/>
    <w:rsid w:val="00012DCF"/>
    <w:rsid w:val="0001352F"/>
    <w:rsid w:val="0001467A"/>
    <w:rsid w:val="000148DE"/>
    <w:rsid w:val="00015242"/>
    <w:rsid w:val="000170AB"/>
    <w:rsid w:val="0001785E"/>
    <w:rsid w:val="000178E7"/>
    <w:rsid w:val="00017D40"/>
    <w:rsid w:val="00017D55"/>
    <w:rsid w:val="00017EE0"/>
    <w:rsid w:val="00021ED9"/>
    <w:rsid w:val="00022AFD"/>
    <w:rsid w:val="00022C44"/>
    <w:rsid w:val="000233A9"/>
    <w:rsid w:val="00024D3D"/>
    <w:rsid w:val="00024F7E"/>
    <w:rsid w:val="00025278"/>
    <w:rsid w:val="0002664B"/>
    <w:rsid w:val="00027C4B"/>
    <w:rsid w:val="00032604"/>
    <w:rsid w:val="000329A5"/>
    <w:rsid w:val="0003358B"/>
    <w:rsid w:val="00033833"/>
    <w:rsid w:val="00034E3F"/>
    <w:rsid w:val="00035236"/>
    <w:rsid w:val="00035FD5"/>
    <w:rsid w:val="000377C6"/>
    <w:rsid w:val="0004083B"/>
    <w:rsid w:val="000437A1"/>
    <w:rsid w:val="00043FB3"/>
    <w:rsid w:val="00044B4A"/>
    <w:rsid w:val="00045546"/>
    <w:rsid w:val="00045D00"/>
    <w:rsid w:val="00045D3E"/>
    <w:rsid w:val="00046A0D"/>
    <w:rsid w:val="00046A65"/>
    <w:rsid w:val="00046D98"/>
    <w:rsid w:val="00047747"/>
    <w:rsid w:val="000502B7"/>
    <w:rsid w:val="000508F1"/>
    <w:rsid w:val="00050A56"/>
    <w:rsid w:val="0005132A"/>
    <w:rsid w:val="000515E0"/>
    <w:rsid w:val="00051D14"/>
    <w:rsid w:val="00052FC2"/>
    <w:rsid w:val="0005321E"/>
    <w:rsid w:val="000538B6"/>
    <w:rsid w:val="00053C99"/>
    <w:rsid w:val="00054848"/>
    <w:rsid w:val="00054940"/>
    <w:rsid w:val="00054F7F"/>
    <w:rsid w:val="00055AD8"/>
    <w:rsid w:val="00055C50"/>
    <w:rsid w:val="00056608"/>
    <w:rsid w:val="0005708A"/>
    <w:rsid w:val="00057D61"/>
    <w:rsid w:val="00057F4F"/>
    <w:rsid w:val="000605FF"/>
    <w:rsid w:val="00060940"/>
    <w:rsid w:val="00062ABA"/>
    <w:rsid w:val="00064441"/>
    <w:rsid w:val="000655C3"/>
    <w:rsid w:val="000656ED"/>
    <w:rsid w:val="00066918"/>
    <w:rsid w:val="00067138"/>
    <w:rsid w:val="00070A19"/>
    <w:rsid w:val="00071DF7"/>
    <w:rsid w:val="0007248F"/>
    <w:rsid w:val="00072CF7"/>
    <w:rsid w:val="00073337"/>
    <w:rsid w:val="00073AC3"/>
    <w:rsid w:val="00073E83"/>
    <w:rsid w:val="0007565E"/>
    <w:rsid w:val="000759B4"/>
    <w:rsid w:val="00075DCE"/>
    <w:rsid w:val="00077057"/>
    <w:rsid w:val="000770D4"/>
    <w:rsid w:val="00077BFC"/>
    <w:rsid w:val="00077E7B"/>
    <w:rsid w:val="000803A6"/>
    <w:rsid w:val="00081B2D"/>
    <w:rsid w:val="0008335C"/>
    <w:rsid w:val="00084FC1"/>
    <w:rsid w:val="000850B1"/>
    <w:rsid w:val="0008589B"/>
    <w:rsid w:val="00085CF9"/>
    <w:rsid w:val="00086C87"/>
    <w:rsid w:val="0008764A"/>
    <w:rsid w:val="00087AA9"/>
    <w:rsid w:val="000909C2"/>
    <w:rsid w:val="00090A94"/>
    <w:rsid w:val="00090E51"/>
    <w:rsid w:val="00091C53"/>
    <w:rsid w:val="00092798"/>
    <w:rsid w:val="000943BD"/>
    <w:rsid w:val="00094E77"/>
    <w:rsid w:val="00094E94"/>
    <w:rsid w:val="00095157"/>
    <w:rsid w:val="00096584"/>
    <w:rsid w:val="00096834"/>
    <w:rsid w:val="00097978"/>
    <w:rsid w:val="00097BE7"/>
    <w:rsid w:val="000A0418"/>
    <w:rsid w:val="000A1FA0"/>
    <w:rsid w:val="000A2B40"/>
    <w:rsid w:val="000A358B"/>
    <w:rsid w:val="000A3E67"/>
    <w:rsid w:val="000A44BD"/>
    <w:rsid w:val="000A4C49"/>
    <w:rsid w:val="000A55BF"/>
    <w:rsid w:val="000B080F"/>
    <w:rsid w:val="000B08ED"/>
    <w:rsid w:val="000B0BF7"/>
    <w:rsid w:val="000B0C5A"/>
    <w:rsid w:val="000B1AA5"/>
    <w:rsid w:val="000B2E7A"/>
    <w:rsid w:val="000B3582"/>
    <w:rsid w:val="000B35D1"/>
    <w:rsid w:val="000B3D94"/>
    <w:rsid w:val="000B5503"/>
    <w:rsid w:val="000B65D2"/>
    <w:rsid w:val="000C2281"/>
    <w:rsid w:val="000C3456"/>
    <w:rsid w:val="000C467A"/>
    <w:rsid w:val="000C47FC"/>
    <w:rsid w:val="000C4F79"/>
    <w:rsid w:val="000C5F1D"/>
    <w:rsid w:val="000C733D"/>
    <w:rsid w:val="000C7780"/>
    <w:rsid w:val="000D0376"/>
    <w:rsid w:val="000D0670"/>
    <w:rsid w:val="000D0AFC"/>
    <w:rsid w:val="000D1361"/>
    <w:rsid w:val="000D1BC7"/>
    <w:rsid w:val="000D3327"/>
    <w:rsid w:val="000D33ED"/>
    <w:rsid w:val="000D3CFF"/>
    <w:rsid w:val="000D54FD"/>
    <w:rsid w:val="000D5D13"/>
    <w:rsid w:val="000D5D46"/>
    <w:rsid w:val="000D6256"/>
    <w:rsid w:val="000D752B"/>
    <w:rsid w:val="000E1472"/>
    <w:rsid w:val="000E14E3"/>
    <w:rsid w:val="000E19B2"/>
    <w:rsid w:val="000E220C"/>
    <w:rsid w:val="000E29D0"/>
    <w:rsid w:val="000E416F"/>
    <w:rsid w:val="000E43EB"/>
    <w:rsid w:val="000E495E"/>
    <w:rsid w:val="000E4CBF"/>
    <w:rsid w:val="000E503A"/>
    <w:rsid w:val="000E6392"/>
    <w:rsid w:val="000E79D2"/>
    <w:rsid w:val="000E7B3D"/>
    <w:rsid w:val="000F0BF5"/>
    <w:rsid w:val="000F1465"/>
    <w:rsid w:val="000F154A"/>
    <w:rsid w:val="000F165C"/>
    <w:rsid w:val="000F1ACC"/>
    <w:rsid w:val="000F1B13"/>
    <w:rsid w:val="000F27AD"/>
    <w:rsid w:val="000F38F2"/>
    <w:rsid w:val="000F4F6C"/>
    <w:rsid w:val="000F6226"/>
    <w:rsid w:val="000F7948"/>
    <w:rsid w:val="0010082D"/>
    <w:rsid w:val="00100D3D"/>
    <w:rsid w:val="00101350"/>
    <w:rsid w:val="001017B0"/>
    <w:rsid w:val="00101B64"/>
    <w:rsid w:val="00101C9E"/>
    <w:rsid w:val="00101D63"/>
    <w:rsid w:val="001026C3"/>
    <w:rsid w:val="001027BA"/>
    <w:rsid w:val="00102980"/>
    <w:rsid w:val="00103311"/>
    <w:rsid w:val="00104265"/>
    <w:rsid w:val="00104A95"/>
    <w:rsid w:val="00105334"/>
    <w:rsid w:val="00105A15"/>
    <w:rsid w:val="00107BF9"/>
    <w:rsid w:val="00107FEE"/>
    <w:rsid w:val="001100C7"/>
    <w:rsid w:val="001104C4"/>
    <w:rsid w:val="00111399"/>
    <w:rsid w:val="00111D71"/>
    <w:rsid w:val="00111FAD"/>
    <w:rsid w:val="00114886"/>
    <w:rsid w:val="00114E43"/>
    <w:rsid w:val="00114E7C"/>
    <w:rsid w:val="001160D4"/>
    <w:rsid w:val="0011737A"/>
    <w:rsid w:val="001179CF"/>
    <w:rsid w:val="00117D30"/>
    <w:rsid w:val="001202BA"/>
    <w:rsid w:val="00120A7C"/>
    <w:rsid w:val="00120EC5"/>
    <w:rsid w:val="0012135F"/>
    <w:rsid w:val="0012290E"/>
    <w:rsid w:val="00123C5C"/>
    <w:rsid w:val="00124A2B"/>
    <w:rsid w:val="00125F98"/>
    <w:rsid w:val="001269FF"/>
    <w:rsid w:val="0012768C"/>
    <w:rsid w:val="00130775"/>
    <w:rsid w:val="001330AB"/>
    <w:rsid w:val="00133363"/>
    <w:rsid w:val="001335E2"/>
    <w:rsid w:val="00133E84"/>
    <w:rsid w:val="00134099"/>
    <w:rsid w:val="00134E26"/>
    <w:rsid w:val="0013500C"/>
    <w:rsid w:val="001350E6"/>
    <w:rsid w:val="00135519"/>
    <w:rsid w:val="001357DF"/>
    <w:rsid w:val="00135BA8"/>
    <w:rsid w:val="001375E6"/>
    <w:rsid w:val="001403CC"/>
    <w:rsid w:val="00140EEC"/>
    <w:rsid w:val="00141471"/>
    <w:rsid w:val="00141519"/>
    <w:rsid w:val="0014192B"/>
    <w:rsid w:val="00142145"/>
    <w:rsid w:val="00142763"/>
    <w:rsid w:val="001429F9"/>
    <w:rsid w:val="00143488"/>
    <w:rsid w:val="0014477C"/>
    <w:rsid w:val="00144D7E"/>
    <w:rsid w:val="00144E13"/>
    <w:rsid w:val="001457DF"/>
    <w:rsid w:val="001465DC"/>
    <w:rsid w:val="00146C4F"/>
    <w:rsid w:val="00146E52"/>
    <w:rsid w:val="00147902"/>
    <w:rsid w:val="00147CC1"/>
    <w:rsid w:val="00150BDA"/>
    <w:rsid w:val="001511B1"/>
    <w:rsid w:val="0015122E"/>
    <w:rsid w:val="00151B62"/>
    <w:rsid w:val="00151BE4"/>
    <w:rsid w:val="00152122"/>
    <w:rsid w:val="001522DC"/>
    <w:rsid w:val="001528E6"/>
    <w:rsid w:val="0015338C"/>
    <w:rsid w:val="00153752"/>
    <w:rsid w:val="00153B3E"/>
    <w:rsid w:val="00153E64"/>
    <w:rsid w:val="00154B79"/>
    <w:rsid w:val="001550C8"/>
    <w:rsid w:val="00155236"/>
    <w:rsid w:val="00155CBD"/>
    <w:rsid w:val="0015619B"/>
    <w:rsid w:val="00156D98"/>
    <w:rsid w:val="0015772B"/>
    <w:rsid w:val="0016152E"/>
    <w:rsid w:val="0016370E"/>
    <w:rsid w:val="001645BF"/>
    <w:rsid w:val="0016555E"/>
    <w:rsid w:val="00165CDC"/>
    <w:rsid w:val="00166DA1"/>
    <w:rsid w:val="001671B2"/>
    <w:rsid w:val="00167A46"/>
    <w:rsid w:val="001711C2"/>
    <w:rsid w:val="001715A6"/>
    <w:rsid w:val="00171B54"/>
    <w:rsid w:val="00171DDE"/>
    <w:rsid w:val="00171EC6"/>
    <w:rsid w:val="00171F54"/>
    <w:rsid w:val="001725AB"/>
    <w:rsid w:val="0017636E"/>
    <w:rsid w:val="0018272A"/>
    <w:rsid w:val="001828EF"/>
    <w:rsid w:val="00182D1F"/>
    <w:rsid w:val="001833C7"/>
    <w:rsid w:val="001833D6"/>
    <w:rsid w:val="00183C58"/>
    <w:rsid w:val="001914EF"/>
    <w:rsid w:val="0019199E"/>
    <w:rsid w:val="00194B5E"/>
    <w:rsid w:val="00195631"/>
    <w:rsid w:val="00196624"/>
    <w:rsid w:val="0019666D"/>
    <w:rsid w:val="0019670D"/>
    <w:rsid w:val="00197FF6"/>
    <w:rsid w:val="001A03B4"/>
    <w:rsid w:val="001A07DB"/>
    <w:rsid w:val="001A0B9F"/>
    <w:rsid w:val="001A0CE0"/>
    <w:rsid w:val="001A12C9"/>
    <w:rsid w:val="001A1ECF"/>
    <w:rsid w:val="001A2062"/>
    <w:rsid w:val="001A223A"/>
    <w:rsid w:val="001A224E"/>
    <w:rsid w:val="001A2D55"/>
    <w:rsid w:val="001A3330"/>
    <w:rsid w:val="001A372A"/>
    <w:rsid w:val="001A3C1A"/>
    <w:rsid w:val="001A3CA4"/>
    <w:rsid w:val="001A40D9"/>
    <w:rsid w:val="001A5667"/>
    <w:rsid w:val="001A56D9"/>
    <w:rsid w:val="001A5E21"/>
    <w:rsid w:val="001A5EF3"/>
    <w:rsid w:val="001A6302"/>
    <w:rsid w:val="001A63AE"/>
    <w:rsid w:val="001A6588"/>
    <w:rsid w:val="001A662F"/>
    <w:rsid w:val="001A6959"/>
    <w:rsid w:val="001A7282"/>
    <w:rsid w:val="001A7CC7"/>
    <w:rsid w:val="001B19D9"/>
    <w:rsid w:val="001B1F1D"/>
    <w:rsid w:val="001B2864"/>
    <w:rsid w:val="001B3455"/>
    <w:rsid w:val="001B48EF"/>
    <w:rsid w:val="001B63B3"/>
    <w:rsid w:val="001B711E"/>
    <w:rsid w:val="001B7C6C"/>
    <w:rsid w:val="001C0E1C"/>
    <w:rsid w:val="001C1114"/>
    <w:rsid w:val="001C12BC"/>
    <w:rsid w:val="001C12DF"/>
    <w:rsid w:val="001C1E34"/>
    <w:rsid w:val="001C2CEC"/>
    <w:rsid w:val="001C2D5B"/>
    <w:rsid w:val="001C3008"/>
    <w:rsid w:val="001C5509"/>
    <w:rsid w:val="001C6288"/>
    <w:rsid w:val="001C753B"/>
    <w:rsid w:val="001C78DF"/>
    <w:rsid w:val="001D0DA5"/>
    <w:rsid w:val="001D177D"/>
    <w:rsid w:val="001D2741"/>
    <w:rsid w:val="001D2F51"/>
    <w:rsid w:val="001D2FE5"/>
    <w:rsid w:val="001D30F7"/>
    <w:rsid w:val="001D6263"/>
    <w:rsid w:val="001D63E3"/>
    <w:rsid w:val="001D6611"/>
    <w:rsid w:val="001D66DE"/>
    <w:rsid w:val="001E0C77"/>
    <w:rsid w:val="001E111F"/>
    <w:rsid w:val="001E25E1"/>
    <w:rsid w:val="001E26C8"/>
    <w:rsid w:val="001E33F8"/>
    <w:rsid w:val="001E41FE"/>
    <w:rsid w:val="001E426E"/>
    <w:rsid w:val="001E4CA8"/>
    <w:rsid w:val="001E5001"/>
    <w:rsid w:val="001E5A22"/>
    <w:rsid w:val="001E5E60"/>
    <w:rsid w:val="001E5FFA"/>
    <w:rsid w:val="001E68D2"/>
    <w:rsid w:val="001E69B8"/>
    <w:rsid w:val="001E7892"/>
    <w:rsid w:val="001F0764"/>
    <w:rsid w:val="001F0948"/>
    <w:rsid w:val="001F1070"/>
    <w:rsid w:val="001F237D"/>
    <w:rsid w:val="001F264B"/>
    <w:rsid w:val="001F2826"/>
    <w:rsid w:val="001F5789"/>
    <w:rsid w:val="001F5858"/>
    <w:rsid w:val="001F6230"/>
    <w:rsid w:val="001F6DDD"/>
    <w:rsid w:val="001F7238"/>
    <w:rsid w:val="001F7725"/>
    <w:rsid w:val="0020012C"/>
    <w:rsid w:val="002002A0"/>
    <w:rsid w:val="00200C41"/>
    <w:rsid w:val="00200C74"/>
    <w:rsid w:val="00200D1F"/>
    <w:rsid w:val="00201016"/>
    <w:rsid w:val="00201816"/>
    <w:rsid w:val="00201CDF"/>
    <w:rsid w:val="00201F5C"/>
    <w:rsid w:val="00202B62"/>
    <w:rsid w:val="0020333A"/>
    <w:rsid w:val="002033C3"/>
    <w:rsid w:val="00203499"/>
    <w:rsid w:val="00203AA5"/>
    <w:rsid w:val="00203C39"/>
    <w:rsid w:val="00204BAB"/>
    <w:rsid w:val="00204BF7"/>
    <w:rsid w:val="0020527C"/>
    <w:rsid w:val="002074FF"/>
    <w:rsid w:val="0021029F"/>
    <w:rsid w:val="00211374"/>
    <w:rsid w:val="002116F5"/>
    <w:rsid w:val="00211FEB"/>
    <w:rsid w:val="0021214B"/>
    <w:rsid w:val="0021245A"/>
    <w:rsid w:val="002134E0"/>
    <w:rsid w:val="00213AC9"/>
    <w:rsid w:val="0021407F"/>
    <w:rsid w:val="00214689"/>
    <w:rsid w:val="00214910"/>
    <w:rsid w:val="00215505"/>
    <w:rsid w:val="00215CE0"/>
    <w:rsid w:val="00216E0E"/>
    <w:rsid w:val="0021704E"/>
    <w:rsid w:val="002206E2"/>
    <w:rsid w:val="002209F8"/>
    <w:rsid w:val="00220DF3"/>
    <w:rsid w:val="00221757"/>
    <w:rsid w:val="00221905"/>
    <w:rsid w:val="00222115"/>
    <w:rsid w:val="0022244B"/>
    <w:rsid w:val="0022248D"/>
    <w:rsid w:val="0022265A"/>
    <w:rsid w:val="00225418"/>
    <w:rsid w:val="00225916"/>
    <w:rsid w:val="00225F9E"/>
    <w:rsid w:val="00230343"/>
    <w:rsid w:val="0023130E"/>
    <w:rsid w:val="0023141D"/>
    <w:rsid w:val="002317A0"/>
    <w:rsid w:val="00231E60"/>
    <w:rsid w:val="00231EBA"/>
    <w:rsid w:val="00231FA0"/>
    <w:rsid w:val="00232F90"/>
    <w:rsid w:val="00233AAF"/>
    <w:rsid w:val="0023420B"/>
    <w:rsid w:val="00235463"/>
    <w:rsid w:val="0023586F"/>
    <w:rsid w:val="00236B97"/>
    <w:rsid w:val="00237542"/>
    <w:rsid w:val="002378DC"/>
    <w:rsid w:val="0024074A"/>
    <w:rsid w:val="00240F7F"/>
    <w:rsid w:val="00241EBE"/>
    <w:rsid w:val="00242296"/>
    <w:rsid w:val="00243525"/>
    <w:rsid w:val="002458A2"/>
    <w:rsid w:val="0025068E"/>
    <w:rsid w:val="00250E5D"/>
    <w:rsid w:val="002514C8"/>
    <w:rsid w:val="002518B7"/>
    <w:rsid w:val="00252153"/>
    <w:rsid w:val="0025377F"/>
    <w:rsid w:val="00253F24"/>
    <w:rsid w:val="002543DB"/>
    <w:rsid w:val="00254DD0"/>
    <w:rsid w:val="00256CC9"/>
    <w:rsid w:val="00257180"/>
    <w:rsid w:val="0025766A"/>
    <w:rsid w:val="00260030"/>
    <w:rsid w:val="002609A5"/>
    <w:rsid w:val="00260A8D"/>
    <w:rsid w:val="00261722"/>
    <w:rsid w:val="00262199"/>
    <w:rsid w:val="00262EE5"/>
    <w:rsid w:val="0026350E"/>
    <w:rsid w:val="00263C9A"/>
    <w:rsid w:val="00263E87"/>
    <w:rsid w:val="00264A9A"/>
    <w:rsid w:val="00265742"/>
    <w:rsid w:val="00265D2B"/>
    <w:rsid w:val="00267667"/>
    <w:rsid w:val="002676E9"/>
    <w:rsid w:val="00270537"/>
    <w:rsid w:val="00271EC2"/>
    <w:rsid w:val="00272664"/>
    <w:rsid w:val="00273596"/>
    <w:rsid w:val="00273EBF"/>
    <w:rsid w:val="00274335"/>
    <w:rsid w:val="002748F8"/>
    <w:rsid w:val="00275774"/>
    <w:rsid w:val="00276A8A"/>
    <w:rsid w:val="0027737E"/>
    <w:rsid w:val="002806F9"/>
    <w:rsid w:val="00280D35"/>
    <w:rsid w:val="0028141A"/>
    <w:rsid w:val="002815BC"/>
    <w:rsid w:val="00281BB5"/>
    <w:rsid w:val="002820CB"/>
    <w:rsid w:val="002823F6"/>
    <w:rsid w:val="002831F4"/>
    <w:rsid w:val="002833BC"/>
    <w:rsid w:val="00283408"/>
    <w:rsid w:val="002840FD"/>
    <w:rsid w:val="002842F0"/>
    <w:rsid w:val="002850A3"/>
    <w:rsid w:val="002866F6"/>
    <w:rsid w:val="002871BF"/>
    <w:rsid w:val="00287775"/>
    <w:rsid w:val="002901CE"/>
    <w:rsid w:val="002904B4"/>
    <w:rsid w:val="00290E92"/>
    <w:rsid w:val="00291AD6"/>
    <w:rsid w:val="002920E2"/>
    <w:rsid w:val="00293BD6"/>
    <w:rsid w:val="00293DB5"/>
    <w:rsid w:val="00294106"/>
    <w:rsid w:val="00294317"/>
    <w:rsid w:val="002956D4"/>
    <w:rsid w:val="00295F41"/>
    <w:rsid w:val="00297619"/>
    <w:rsid w:val="002A0BD1"/>
    <w:rsid w:val="002A1A68"/>
    <w:rsid w:val="002A22FB"/>
    <w:rsid w:val="002A2D47"/>
    <w:rsid w:val="002A2F72"/>
    <w:rsid w:val="002A37C0"/>
    <w:rsid w:val="002A4573"/>
    <w:rsid w:val="002A46EA"/>
    <w:rsid w:val="002A6466"/>
    <w:rsid w:val="002A6592"/>
    <w:rsid w:val="002A65AE"/>
    <w:rsid w:val="002A7E22"/>
    <w:rsid w:val="002B0107"/>
    <w:rsid w:val="002B0954"/>
    <w:rsid w:val="002B1AA1"/>
    <w:rsid w:val="002B2E0B"/>
    <w:rsid w:val="002B2FA3"/>
    <w:rsid w:val="002B5452"/>
    <w:rsid w:val="002B5C5D"/>
    <w:rsid w:val="002B7AE5"/>
    <w:rsid w:val="002C0862"/>
    <w:rsid w:val="002C12A0"/>
    <w:rsid w:val="002C2106"/>
    <w:rsid w:val="002C2203"/>
    <w:rsid w:val="002C2A1D"/>
    <w:rsid w:val="002C2E9F"/>
    <w:rsid w:val="002C4409"/>
    <w:rsid w:val="002C5477"/>
    <w:rsid w:val="002C5B81"/>
    <w:rsid w:val="002C68BF"/>
    <w:rsid w:val="002C6F24"/>
    <w:rsid w:val="002C714C"/>
    <w:rsid w:val="002D00FE"/>
    <w:rsid w:val="002D01B2"/>
    <w:rsid w:val="002D08D9"/>
    <w:rsid w:val="002D1834"/>
    <w:rsid w:val="002D3B19"/>
    <w:rsid w:val="002D3DD5"/>
    <w:rsid w:val="002D3DFE"/>
    <w:rsid w:val="002D485A"/>
    <w:rsid w:val="002D49E1"/>
    <w:rsid w:val="002D62A7"/>
    <w:rsid w:val="002E00CC"/>
    <w:rsid w:val="002E1B9E"/>
    <w:rsid w:val="002E1E18"/>
    <w:rsid w:val="002E2CBE"/>
    <w:rsid w:val="002E3287"/>
    <w:rsid w:val="002E372A"/>
    <w:rsid w:val="002E374F"/>
    <w:rsid w:val="002E3E77"/>
    <w:rsid w:val="002E47C4"/>
    <w:rsid w:val="002E483F"/>
    <w:rsid w:val="002E4DC5"/>
    <w:rsid w:val="002E58CF"/>
    <w:rsid w:val="002E61B3"/>
    <w:rsid w:val="002E68EE"/>
    <w:rsid w:val="002E710B"/>
    <w:rsid w:val="002E7763"/>
    <w:rsid w:val="002F0EE9"/>
    <w:rsid w:val="002F1476"/>
    <w:rsid w:val="002F1F75"/>
    <w:rsid w:val="002F234B"/>
    <w:rsid w:val="002F38F0"/>
    <w:rsid w:val="002F3F7A"/>
    <w:rsid w:val="002F5C7D"/>
    <w:rsid w:val="002F5DB1"/>
    <w:rsid w:val="002F6CE6"/>
    <w:rsid w:val="002F7000"/>
    <w:rsid w:val="002F70CE"/>
    <w:rsid w:val="002F721D"/>
    <w:rsid w:val="002F7A1C"/>
    <w:rsid w:val="002F7AAA"/>
    <w:rsid w:val="002F7F97"/>
    <w:rsid w:val="00300891"/>
    <w:rsid w:val="00300D45"/>
    <w:rsid w:val="003038C3"/>
    <w:rsid w:val="00305898"/>
    <w:rsid w:val="003068B7"/>
    <w:rsid w:val="00306CB9"/>
    <w:rsid w:val="00306FE4"/>
    <w:rsid w:val="003077B8"/>
    <w:rsid w:val="00307F54"/>
    <w:rsid w:val="003101E6"/>
    <w:rsid w:val="00310339"/>
    <w:rsid w:val="00310658"/>
    <w:rsid w:val="0031172D"/>
    <w:rsid w:val="0031229B"/>
    <w:rsid w:val="00312719"/>
    <w:rsid w:val="00312814"/>
    <w:rsid w:val="003129DA"/>
    <w:rsid w:val="00313E1B"/>
    <w:rsid w:val="00314209"/>
    <w:rsid w:val="00314C73"/>
    <w:rsid w:val="00314F87"/>
    <w:rsid w:val="0031629E"/>
    <w:rsid w:val="00316E5E"/>
    <w:rsid w:val="00320DC2"/>
    <w:rsid w:val="003210FD"/>
    <w:rsid w:val="003212FF"/>
    <w:rsid w:val="00321678"/>
    <w:rsid w:val="0032173A"/>
    <w:rsid w:val="00321CA6"/>
    <w:rsid w:val="00322C42"/>
    <w:rsid w:val="00322D11"/>
    <w:rsid w:val="00322E92"/>
    <w:rsid w:val="00322EBA"/>
    <w:rsid w:val="00323354"/>
    <w:rsid w:val="00326715"/>
    <w:rsid w:val="00330FB3"/>
    <w:rsid w:val="00331DE6"/>
    <w:rsid w:val="00332AAD"/>
    <w:rsid w:val="00333409"/>
    <w:rsid w:val="00333BF1"/>
    <w:rsid w:val="00334B9B"/>
    <w:rsid w:val="003358CB"/>
    <w:rsid w:val="0033592A"/>
    <w:rsid w:val="00335E32"/>
    <w:rsid w:val="003370AF"/>
    <w:rsid w:val="0033783E"/>
    <w:rsid w:val="003402DD"/>
    <w:rsid w:val="00341913"/>
    <w:rsid w:val="00341A5D"/>
    <w:rsid w:val="003421BC"/>
    <w:rsid w:val="0034258C"/>
    <w:rsid w:val="00343217"/>
    <w:rsid w:val="003432F2"/>
    <w:rsid w:val="0034333B"/>
    <w:rsid w:val="00344E25"/>
    <w:rsid w:val="00345B67"/>
    <w:rsid w:val="00345E0E"/>
    <w:rsid w:val="0034647A"/>
    <w:rsid w:val="003466BB"/>
    <w:rsid w:val="0034677D"/>
    <w:rsid w:val="00347275"/>
    <w:rsid w:val="00347974"/>
    <w:rsid w:val="00352092"/>
    <w:rsid w:val="00353273"/>
    <w:rsid w:val="00353D41"/>
    <w:rsid w:val="00353F60"/>
    <w:rsid w:val="00354309"/>
    <w:rsid w:val="003545B0"/>
    <w:rsid w:val="00355EC3"/>
    <w:rsid w:val="00356041"/>
    <w:rsid w:val="00360F4C"/>
    <w:rsid w:val="003619E1"/>
    <w:rsid w:val="00363F48"/>
    <w:rsid w:val="003650E4"/>
    <w:rsid w:val="003654FE"/>
    <w:rsid w:val="00366363"/>
    <w:rsid w:val="00366451"/>
    <w:rsid w:val="0036661C"/>
    <w:rsid w:val="00366787"/>
    <w:rsid w:val="00366AAB"/>
    <w:rsid w:val="00371CE1"/>
    <w:rsid w:val="00372720"/>
    <w:rsid w:val="003729F6"/>
    <w:rsid w:val="00373C91"/>
    <w:rsid w:val="0037404E"/>
    <w:rsid w:val="0037435A"/>
    <w:rsid w:val="00376BC1"/>
    <w:rsid w:val="003770DD"/>
    <w:rsid w:val="00380A74"/>
    <w:rsid w:val="0038141F"/>
    <w:rsid w:val="00382D81"/>
    <w:rsid w:val="00383673"/>
    <w:rsid w:val="0038391A"/>
    <w:rsid w:val="0038479F"/>
    <w:rsid w:val="00384EF5"/>
    <w:rsid w:val="003879F2"/>
    <w:rsid w:val="00387C36"/>
    <w:rsid w:val="003903E4"/>
    <w:rsid w:val="003905D5"/>
    <w:rsid w:val="003919C4"/>
    <w:rsid w:val="00391A18"/>
    <w:rsid w:val="00391B01"/>
    <w:rsid w:val="003923DF"/>
    <w:rsid w:val="00393044"/>
    <w:rsid w:val="00393730"/>
    <w:rsid w:val="00393743"/>
    <w:rsid w:val="00393FD5"/>
    <w:rsid w:val="00394308"/>
    <w:rsid w:val="00395DC5"/>
    <w:rsid w:val="00397129"/>
    <w:rsid w:val="003973CD"/>
    <w:rsid w:val="003979C7"/>
    <w:rsid w:val="00397CC5"/>
    <w:rsid w:val="003A0761"/>
    <w:rsid w:val="003A0A4C"/>
    <w:rsid w:val="003A19BF"/>
    <w:rsid w:val="003A2242"/>
    <w:rsid w:val="003A24E4"/>
    <w:rsid w:val="003A29DA"/>
    <w:rsid w:val="003A4C49"/>
    <w:rsid w:val="003A55E2"/>
    <w:rsid w:val="003A6BCC"/>
    <w:rsid w:val="003A6E18"/>
    <w:rsid w:val="003A7357"/>
    <w:rsid w:val="003B09AD"/>
    <w:rsid w:val="003B109E"/>
    <w:rsid w:val="003B23F8"/>
    <w:rsid w:val="003B32B7"/>
    <w:rsid w:val="003B39F7"/>
    <w:rsid w:val="003B4C93"/>
    <w:rsid w:val="003B75FE"/>
    <w:rsid w:val="003C076C"/>
    <w:rsid w:val="003C095A"/>
    <w:rsid w:val="003C0976"/>
    <w:rsid w:val="003C0D4A"/>
    <w:rsid w:val="003C1141"/>
    <w:rsid w:val="003C12A7"/>
    <w:rsid w:val="003C1367"/>
    <w:rsid w:val="003C14DB"/>
    <w:rsid w:val="003C1E3B"/>
    <w:rsid w:val="003C20D6"/>
    <w:rsid w:val="003C2A03"/>
    <w:rsid w:val="003C2E01"/>
    <w:rsid w:val="003C3AAF"/>
    <w:rsid w:val="003C3DBF"/>
    <w:rsid w:val="003C4354"/>
    <w:rsid w:val="003C56AF"/>
    <w:rsid w:val="003C5B6C"/>
    <w:rsid w:val="003C6F85"/>
    <w:rsid w:val="003D02EB"/>
    <w:rsid w:val="003D048F"/>
    <w:rsid w:val="003D0FA1"/>
    <w:rsid w:val="003D15DC"/>
    <w:rsid w:val="003D1A6B"/>
    <w:rsid w:val="003D2457"/>
    <w:rsid w:val="003D2B31"/>
    <w:rsid w:val="003D3C0F"/>
    <w:rsid w:val="003D3EC5"/>
    <w:rsid w:val="003D46AE"/>
    <w:rsid w:val="003D5A68"/>
    <w:rsid w:val="003D617E"/>
    <w:rsid w:val="003D6377"/>
    <w:rsid w:val="003D6D6E"/>
    <w:rsid w:val="003D6EA5"/>
    <w:rsid w:val="003D6F66"/>
    <w:rsid w:val="003D7DEA"/>
    <w:rsid w:val="003E035E"/>
    <w:rsid w:val="003E26E5"/>
    <w:rsid w:val="003E2782"/>
    <w:rsid w:val="003E2BEB"/>
    <w:rsid w:val="003E30F2"/>
    <w:rsid w:val="003E37DB"/>
    <w:rsid w:val="003E44F2"/>
    <w:rsid w:val="003E626F"/>
    <w:rsid w:val="003E672E"/>
    <w:rsid w:val="003E6A0D"/>
    <w:rsid w:val="003F13C6"/>
    <w:rsid w:val="003F2439"/>
    <w:rsid w:val="003F26E2"/>
    <w:rsid w:val="003F3191"/>
    <w:rsid w:val="003F4006"/>
    <w:rsid w:val="003F475C"/>
    <w:rsid w:val="003F51D1"/>
    <w:rsid w:val="003F51E1"/>
    <w:rsid w:val="003F5A9A"/>
    <w:rsid w:val="003F5BC8"/>
    <w:rsid w:val="003F6868"/>
    <w:rsid w:val="003F68E3"/>
    <w:rsid w:val="003F6C74"/>
    <w:rsid w:val="003F78E4"/>
    <w:rsid w:val="003F7A0B"/>
    <w:rsid w:val="00400237"/>
    <w:rsid w:val="004020C0"/>
    <w:rsid w:val="00402AE0"/>
    <w:rsid w:val="004045E6"/>
    <w:rsid w:val="00404DBF"/>
    <w:rsid w:val="00405616"/>
    <w:rsid w:val="00405E43"/>
    <w:rsid w:val="00406DAD"/>
    <w:rsid w:val="00407AC7"/>
    <w:rsid w:val="004112A2"/>
    <w:rsid w:val="004117AC"/>
    <w:rsid w:val="00411803"/>
    <w:rsid w:val="00413720"/>
    <w:rsid w:val="0041381E"/>
    <w:rsid w:val="00413E66"/>
    <w:rsid w:val="00414873"/>
    <w:rsid w:val="00414DFD"/>
    <w:rsid w:val="004169A7"/>
    <w:rsid w:val="00416DD3"/>
    <w:rsid w:val="00417F8E"/>
    <w:rsid w:val="00420808"/>
    <w:rsid w:val="004215A9"/>
    <w:rsid w:val="00422651"/>
    <w:rsid w:val="00422A15"/>
    <w:rsid w:val="00422A99"/>
    <w:rsid w:val="0042327E"/>
    <w:rsid w:val="00423F98"/>
    <w:rsid w:val="00424BFA"/>
    <w:rsid w:val="00425AD3"/>
    <w:rsid w:val="004266C8"/>
    <w:rsid w:val="00426F63"/>
    <w:rsid w:val="0042715B"/>
    <w:rsid w:val="0042716E"/>
    <w:rsid w:val="004304D2"/>
    <w:rsid w:val="00431023"/>
    <w:rsid w:val="00431B20"/>
    <w:rsid w:val="00433818"/>
    <w:rsid w:val="004370FC"/>
    <w:rsid w:val="00437DE0"/>
    <w:rsid w:val="00437F6D"/>
    <w:rsid w:val="004405E5"/>
    <w:rsid w:val="00441B98"/>
    <w:rsid w:val="00442446"/>
    <w:rsid w:val="00443138"/>
    <w:rsid w:val="0044447B"/>
    <w:rsid w:val="004452C7"/>
    <w:rsid w:val="00445434"/>
    <w:rsid w:val="0044699A"/>
    <w:rsid w:val="00446F70"/>
    <w:rsid w:val="00447013"/>
    <w:rsid w:val="004503C7"/>
    <w:rsid w:val="00450CF4"/>
    <w:rsid w:val="004511C6"/>
    <w:rsid w:val="004516A5"/>
    <w:rsid w:val="00452371"/>
    <w:rsid w:val="00452A45"/>
    <w:rsid w:val="00452F26"/>
    <w:rsid w:val="0045358E"/>
    <w:rsid w:val="00453D9E"/>
    <w:rsid w:val="00453EA3"/>
    <w:rsid w:val="004549AA"/>
    <w:rsid w:val="004552DC"/>
    <w:rsid w:val="0045787F"/>
    <w:rsid w:val="00457D8A"/>
    <w:rsid w:val="004602CC"/>
    <w:rsid w:val="0046059D"/>
    <w:rsid w:val="00461B37"/>
    <w:rsid w:val="0046279E"/>
    <w:rsid w:val="00462CB8"/>
    <w:rsid w:val="0046360D"/>
    <w:rsid w:val="00463AFF"/>
    <w:rsid w:val="004648E2"/>
    <w:rsid w:val="00464D80"/>
    <w:rsid w:val="00465741"/>
    <w:rsid w:val="00466135"/>
    <w:rsid w:val="0046672C"/>
    <w:rsid w:val="00467C4F"/>
    <w:rsid w:val="00470DF5"/>
    <w:rsid w:val="0047164D"/>
    <w:rsid w:val="00471DA5"/>
    <w:rsid w:val="00471F8B"/>
    <w:rsid w:val="00472A1A"/>
    <w:rsid w:val="00473479"/>
    <w:rsid w:val="00474080"/>
    <w:rsid w:val="00474957"/>
    <w:rsid w:val="00475B39"/>
    <w:rsid w:val="00476C17"/>
    <w:rsid w:val="0047705A"/>
    <w:rsid w:val="00477A7F"/>
    <w:rsid w:val="00477B1A"/>
    <w:rsid w:val="00482BDA"/>
    <w:rsid w:val="00482CF6"/>
    <w:rsid w:val="00484DA7"/>
    <w:rsid w:val="00485C57"/>
    <w:rsid w:val="00485F15"/>
    <w:rsid w:val="00485F7C"/>
    <w:rsid w:val="004866A3"/>
    <w:rsid w:val="00486A16"/>
    <w:rsid w:val="00487012"/>
    <w:rsid w:val="004877FF"/>
    <w:rsid w:val="00491A30"/>
    <w:rsid w:val="0049266D"/>
    <w:rsid w:val="00492986"/>
    <w:rsid w:val="00492A40"/>
    <w:rsid w:val="00493C53"/>
    <w:rsid w:val="004943E9"/>
    <w:rsid w:val="00494E59"/>
    <w:rsid w:val="004957F6"/>
    <w:rsid w:val="00495830"/>
    <w:rsid w:val="004958EF"/>
    <w:rsid w:val="004967FB"/>
    <w:rsid w:val="004973AE"/>
    <w:rsid w:val="004A032F"/>
    <w:rsid w:val="004A0769"/>
    <w:rsid w:val="004A2098"/>
    <w:rsid w:val="004A24F7"/>
    <w:rsid w:val="004A355A"/>
    <w:rsid w:val="004A45B5"/>
    <w:rsid w:val="004A4B51"/>
    <w:rsid w:val="004A5064"/>
    <w:rsid w:val="004A5A82"/>
    <w:rsid w:val="004A5F3E"/>
    <w:rsid w:val="004A5FEF"/>
    <w:rsid w:val="004A632C"/>
    <w:rsid w:val="004A6547"/>
    <w:rsid w:val="004A7435"/>
    <w:rsid w:val="004A765C"/>
    <w:rsid w:val="004A7986"/>
    <w:rsid w:val="004B0478"/>
    <w:rsid w:val="004B1B66"/>
    <w:rsid w:val="004B1BA6"/>
    <w:rsid w:val="004B1F4C"/>
    <w:rsid w:val="004B1FD6"/>
    <w:rsid w:val="004B273B"/>
    <w:rsid w:val="004B2817"/>
    <w:rsid w:val="004B282F"/>
    <w:rsid w:val="004B48BA"/>
    <w:rsid w:val="004B5AF0"/>
    <w:rsid w:val="004B5FFE"/>
    <w:rsid w:val="004B675D"/>
    <w:rsid w:val="004B691B"/>
    <w:rsid w:val="004B6BD9"/>
    <w:rsid w:val="004B7241"/>
    <w:rsid w:val="004B7BD9"/>
    <w:rsid w:val="004B7DDA"/>
    <w:rsid w:val="004C096E"/>
    <w:rsid w:val="004C115C"/>
    <w:rsid w:val="004C186B"/>
    <w:rsid w:val="004C3A3F"/>
    <w:rsid w:val="004C3E36"/>
    <w:rsid w:val="004D013D"/>
    <w:rsid w:val="004D0D60"/>
    <w:rsid w:val="004D16B4"/>
    <w:rsid w:val="004D1B20"/>
    <w:rsid w:val="004D1BB9"/>
    <w:rsid w:val="004D315C"/>
    <w:rsid w:val="004D4592"/>
    <w:rsid w:val="004D574D"/>
    <w:rsid w:val="004D6898"/>
    <w:rsid w:val="004D747D"/>
    <w:rsid w:val="004D7525"/>
    <w:rsid w:val="004E1524"/>
    <w:rsid w:val="004E23A1"/>
    <w:rsid w:val="004E26D7"/>
    <w:rsid w:val="004E4C3C"/>
    <w:rsid w:val="004E5B47"/>
    <w:rsid w:val="004E7B78"/>
    <w:rsid w:val="004F0F98"/>
    <w:rsid w:val="004F212F"/>
    <w:rsid w:val="004F21C8"/>
    <w:rsid w:val="004F235C"/>
    <w:rsid w:val="004F378D"/>
    <w:rsid w:val="004F4867"/>
    <w:rsid w:val="004F523D"/>
    <w:rsid w:val="004F55AE"/>
    <w:rsid w:val="004F594C"/>
    <w:rsid w:val="004F5C67"/>
    <w:rsid w:val="004F6B82"/>
    <w:rsid w:val="004F72B7"/>
    <w:rsid w:val="0050007C"/>
    <w:rsid w:val="00500CA4"/>
    <w:rsid w:val="00502DC8"/>
    <w:rsid w:val="00503250"/>
    <w:rsid w:val="00503862"/>
    <w:rsid w:val="005038B1"/>
    <w:rsid w:val="00503A06"/>
    <w:rsid w:val="005044FB"/>
    <w:rsid w:val="005045DE"/>
    <w:rsid w:val="005047B2"/>
    <w:rsid w:val="005048B9"/>
    <w:rsid w:val="0050509D"/>
    <w:rsid w:val="0051014C"/>
    <w:rsid w:val="005101C2"/>
    <w:rsid w:val="00510838"/>
    <w:rsid w:val="00510CF9"/>
    <w:rsid w:val="00510DA9"/>
    <w:rsid w:val="00512628"/>
    <w:rsid w:val="00513E2D"/>
    <w:rsid w:val="005141C1"/>
    <w:rsid w:val="005144FA"/>
    <w:rsid w:val="00515DBE"/>
    <w:rsid w:val="00516B7A"/>
    <w:rsid w:val="00517B7E"/>
    <w:rsid w:val="00517EB8"/>
    <w:rsid w:val="00520A4C"/>
    <w:rsid w:val="005217EF"/>
    <w:rsid w:val="00521C51"/>
    <w:rsid w:val="00523120"/>
    <w:rsid w:val="00523342"/>
    <w:rsid w:val="005248AC"/>
    <w:rsid w:val="005252C3"/>
    <w:rsid w:val="00525700"/>
    <w:rsid w:val="00525F13"/>
    <w:rsid w:val="0052643A"/>
    <w:rsid w:val="005266F8"/>
    <w:rsid w:val="00526B99"/>
    <w:rsid w:val="005275AD"/>
    <w:rsid w:val="0053036C"/>
    <w:rsid w:val="005307C0"/>
    <w:rsid w:val="005308AF"/>
    <w:rsid w:val="0053124B"/>
    <w:rsid w:val="005322C1"/>
    <w:rsid w:val="00532A1B"/>
    <w:rsid w:val="00533EB7"/>
    <w:rsid w:val="0053602A"/>
    <w:rsid w:val="005366D6"/>
    <w:rsid w:val="005376E0"/>
    <w:rsid w:val="0054094F"/>
    <w:rsid w:val="00540C32"/>
    <w:rsid w:val="00540DC4"/>
    <w:rsid w:val="0054256A"/>
    <w:rsid w:val="005425A9"/>
    <w:rsid w:val="005428E4"/>
    <w:rsid w:val="00542B86"/>
    <w:rsid w:val="005434AC"/>
    <w:rsid w:val="00543E36"/>
    <w:rsid w:val="00544A13"/>
    <w:rsid w:val="00546010"/>
    <w:rsid w:val="00546717"/>
    <w:rsid w:val="00546C6D"/>
    <w:rsid w:val="00551775"/>
    <w:rsid w:val="00552678"/>
    <w:rsid w:val="00553368"/>
    <w:rsid w:val="00553717"/>
    <w:rsid w:val="005542C8"/>
    <w:rsid w:val="0055445D"/>
    <w:rsid w:val="00554505"/>
    <w:rsid w:val="0055495A"/>
    <w:rsid w:val="00555326"/>
    <w:rsid w:val="00555674"/>
    <w:rsid w:val="00555F37"/>
    <w:rsid w:val="00555F76"/>
    <w:rsid w:val="0055639D"/>
    <w:rsid w:val="005579BD"/>
    <w:rsid w:val="00560017"/>
    <w:rsid w:val="00560BE5"/>
    <w:rsid w:val="00561933"/>
    <w:rsid w:val="00562C0E"/>
    <w:rsid w:val="00563CD3"/>
    <w:rsid w:val="0056427E"/>
    <w:rsid w:val="00564E2D"/>
    <w:rsid w:val="005650D0"/>
    <w:rsid w:val="00565783"/>
    <w:rsid w:val="00566698"/>
    <w:rsid w:val="00566F7B"/>
    <w:rsid w:val="005671BA"/>
    <w:rsid w:val="00567C34"/>
    <w:rsid w:val="00567FE7"/>
    <w:rsid w:val="00570519"/>
    <w:rsid w:val="00570F72"/>
    <w:rsid w:val="005725A4"/>
    <w:rsid w:val="005728B4"/>
    <w:rsid w:val="0057349B"/>
    <w:rsid w:val="005747A3"/>
    <w:rsid w:val="00574ACB"/>
    <w:rsid w:val="005752D6"/>
    <w:rsid w:val="005759A7"/>
    <w:rsid w:val="0057699A"/>
    <w:rsid w:val="00580274"/>
    <w:rsid w:val="005805FB"/>
    <w:rsid w:val="0058107D"/>
    <w:rsid w:val="00582DF8"/>
    <w:rsid w:val="00583180"/>
    <w:rsid w:val="005850DE"/>
    <w:rsid w:val="00585D9F"/>
    <w:rsid w:val="00585EC9"/>
    <w:rsid w:val="00586369"/>
    <w:rsid w:val="00586E63"/>
    <w:rsid w:val="00590670"/>
    <w:rsid w:val="00590C5D"/>
    <w:rsid w:val="00591907"/>
    <w:rsid w:val="00591AF3"/>
    <w:rsid w:val="00592D73"/>
    <w:rsid w:val="00592DD6"/>
    <w:rsid w:val="00594091"/>
    <w:rsid w:val="00594125"/>
    <w:rsid w:val="0059511D"/>
    <w:rsid w:val="0059612B"/>
    <w:rsid w:val="00596411"/>
    <w:rsid w:val="0059644E"/>
    <w:rsid w:val="005971A4"/>
    <w:rsid w:val="0059740C"/>
    <w:rsid w:val="005A0488"/>
    <w:rsid w:val="005A098F"/>
    <w:rsid w:val="005A505E"/>
    <w:rsid w:val="005A65BD"/>
    <w:rsid w:val="005A6E2E"/>
    <w:rsid w:val="005A711A"/>
    <w:rsid w:val="005A7F15"/>
    <w:rsid w:val="005B1B7B"/>
    <w:rsid w:val="005B2CBB"/>
    <w:rsid w:val="005B3F07"/>
    <w:rsid w:val="005B4232"/>
    <w:rsid w:val="005B52FF"/>
    <w:rsid w:val="005B576A"/>
    <w:rsid w:val="005B5C5C"/>
    <w:rsid w:val="005B640C"/>
    <w:rsid w:val="005B6609"/>
    <w:rsid w:val="005B687F"/>
    <w:rsid w:val="005B732C"/>
    <w:rsid w:val="005B75DA"/>
    <w:rsid w:val="005B77A7"/>
    <w:rsid w:val="005C0B0B"/>
    <w:rsid w:val="005C0DBC"/>
    <w:rsid w:val="005C1B24"/>
    <w:rsid w:val="005C1E21"/>
    <w:rsid w:val="005C1FDE"/>
    <w:rsid w:val="005C24AC"/>
    <w:rsid w:val="005C2BD9"/>
    <w:rsid w:val="005C35FA"/>
    <w:rsid w:val="005C389A"/>
    <w:rsid w:val="005C3D2E"/>
    <w:rsid w:val="005C4EFD"/>
    <w:rsid w:val="005C6034"/>
    <w:rsid w:val="005C7E5C"/>
    <w:rsid w:val="005D0527"/>
    <w:rsid w:val="005D1404"/>
    <w:rsid w:val="005D2252"/>
    <w:rsid w:val="005D305E"/>
    <w:rsid w:val="005D32D3"/>
    <w:rsid w:val="005D421A"/>
    <w:rsid w:val="005D425E"/>
    <w:rsid w:val="005D4ABF"/>
    <w:rsid w:val="005D5524"/>
    <w:rsid w:val="005D59F8"/>
    <w:rsid w:val="005D5B06"/>
    <w:rsid w:val="005D5EB9"/>
    <w:rsid w:val="005D6765"/>
    <w:rsid w:val="005D6790"/>
    <w:rsid w:val="005D6D38"/>
    <w:rsid w:val="005D784F"/>
    <w:rsid w:val="005D7F72"/>
    <w:rsid w:val="005E06C5"/>
    <w:rsid w:val="005E1A1E"/>
    <w:rsid w:val="005E1D53"/>
    <w:rsid w:val="005E1E43"/>
    <w:rsid w:val="005E2D8B"/>
    <w:rsid w:val="005E3F09"/>
    <w:rsid w:val="005E4BCE"/>
    <w:rsid w:val="005E527C"/>
    <w:rsid w:val="005E58B6"/>
    <w:rsid w:val="005E597E"/>
    <w:rsid w:val="005E6F89"/>
    <w:rsid w:val="005E710B"/>
    <w:rsid w:val="005E7CE0"/>
    <w:rsid w:val="005F216F"/>
    <w:rsid w:val="005F2515"/>
    <w:rsid w:val="005F3343"/>
    <w:rsid w:val="005F3552"/>
    <w:rsid w:val="005F3D48"/>
    <w:rsid w:val="005F3FB1"/>
    <w:rsid w:val="005F4B02"/>
    <w:rsid w:val="005F6770"/>
    <w:rsid w:val="005F7009"/>
    <w:rsid w:val="005F70AF"/>
    <w:rsid w:val="005F7797"/>
    <w:rsid w:val="005F7E67"/>
    <w:rsid w:val="0060127E"/>
    <w:rsid w:val="00601E2C"/>
    <w:rsid w:val="00603030"/>
    <w:rsid w:val="006036EF"/>
    <w:rsid w:val="00603B61"/>
    <w:rsid w:val="00603BF8"/>
    <w:rsid w:val="00603CD7"/>
    <w:rsid w:val="00604584"/>
    <w:rsid w:val="006050CE"/>
    <w:rsid w:val="0060544A"/>
    <w:rsid w:val="0060745F"/>
    <w:rsid w:val="00607574"/>
    <w:rsid w:val="006102A2"/>
    <w:rsid w:val="00610453"/>
    <w:rsid w:val="00610B4E"/>
    <w:rsid w:val="00612385"/>
    <w:rsid w:val="00612506"/>
    <w:rsid w:val="00612577"/>
    <w:rsid w:val="00612B0B"/>
    <w:rsid w:val="00613148"/>
    <w:rsid w:val="00613614"/>
    <w:rsid w:val="006144C4"/>
    <w:rsid w:val="00615878"/>
    <w:rsid w:val="00615977"/>
    <w:rsid w:val="00615D08"/>
    <w:rsid w:val="0061637E"/>
    <w:rsid w:val="0061661C"/>
    <w:rsid w:val="006166EE"/>
    <w:rsid w:val="00617C35"/>
    <w:rsid w:val="00620057"/>
    <w:rsid w:val="006203DF"/>
    <w:rsid w:val="0062063C"/>
    <w:rsid w:val="0062099B"/>
    <w:rsid w:val="006212B1"/>
    <w:rsid w:val="00621308"/>
    <w:rsid w:val="00621E6C"/>
    <w:rsid w:val="00621F80"/>
    <w:rsid w:val="00622FAF"/>
    <w:rsid w:val="006230C1"/>
    <w:rsid w:val="006236D5"/>
    <w:rsid w:val="00623F5F"/>
    <w:rsid w:val="00624063"/>
    <w:rsid w:val="00625371"/>
    <w:rsid w:val="006259CF"/>
    <w:rsid w:val="00625A06"/>
    <w:rsid w:val="00626269"/>
    <w:rsid w:val="00626579"/>
    <w:rsid w:val="00626B81"/>
    <w:rsid w:val="00626CD9"/>
    <w:rsid w:val="006274A5"/>
    <w:rsid w:val="006275C8"/>
    <w:rsid w:val="00630688"/>
    <w:rsid w:val="0063097B"/>
    <w:rsid w:val="00630A44"/>
    <w:rsid w:val="00630F3C"/>
    <w:rsid w:val="0063159D"/>
    <w:rsid w:val="00632736"/>
    <w:rsid w:val="00632A66"/>
    <w:rsid w:val="00632AAE"/>
    <w:rsid w:val="00633F29"/>
    <w:rsid w:val="006347E2"/>
    <w:rsid w:val="00635128"/>
    <w:rsid w:val="006364C7"/>
    <w:rsid w:val="00636B7C"/>
    <w:rsid w:val="00636BC5"/>
    <w:rsid w:val="00640A54"/>
    <w:rsid w:val="00640AAB"/>
    <w:rsid w:val="0064147E"/>
    <w:rsid w:val="006419D7"/>
    <w:rsid w:val="00641D32"/>
    <w:rsid w:val="00642385"/>
    <w:rsid w:val="00642449"/>
    <w:rsid w:val="006426DB"/>
    <w:rsid w:val="00642838"/>
    <w:rsid w:val="006431C0"/>
    <w:rsid w:val="006433CF"/>
    <w:rsid w:val="00643D25"/>
    <w:rsid w:val="00643DCF"/>
    <w:rsid w:val="006440F1"/>
    <w:rsid w:val="00646615"/>
    <w:rsid w:val="006468D2"/>
    <w:rsid w:val="00646CBB"/>
    <w:rsid w:val="00647D8E"/>
    <w:rsid w:val="00650DB8"/>
    <w:rsid w:val="00651054"/>
    <w:rsid w:val="00652A77"/>
    <w:rsid w:val="00652FFE"/>
    <w:rsid w:val="00654600"/>
    <w:rsid w:val="00656430"/>
    <w:rsid w:val="006569A5"/>
    <w:rsid w:val="00657211"/>
    <w:rsid w:val="0066023B"/>
    <w:rsid w:val="00661BCA"/>
    <w:rsid w:val="00662695"/>
    <w:rsid w:val="00662FE9"/>
    <w:rsid w:val="006633ED"/>
    <w:rsid w:val="006637BE"/>
    <w:rsid w:val="00664597"/>
    <w:rsid w:val="00665794"/>
    <w:rsid w:val="006669BE"/>
    <w:rsid w:val="00667AF6"/>
    <w:rsid w:val="00670E9D"/>
    <w:rsid w:val="00673463"/>
    <w:rsid w:val="00673B21"/>
    <w:rsid w:val="00673B7B"/>
    <w:rsid w:val="006746EA"/>
    <w:rsid w:val="00675B0A"/>
    <w:rsid w:val="006763A1"/>
    <w:rsid w:val="00676F68"/>
    <w:rsid w:val="0068129E"/>
    <w:rsid w:val="00681D80"/>
    <w:rsid w:val="0068290F"/>
    <w:rsid w:val="00682985"/>
    <w:rsid w:val="00682F74"/>
    <w:rsid w:val="0068338E"/>
    <w:rsid w:val="006834A6"/>
    <w:rsid w:val="006856A1"/>
    <w:rsid w:val="0068598D"/>
    <w:rsid w:val="0068681C"/>
    <w:rsid w:val="00690881"/>
    <w:rsid w:val="00690EAC"/>
    <w:rsid w:val="00690F9C"/>
    <w:rsid w:val="0069284B"/>
    <w:rsid w:val="00694686"/>
    <w:rsid w:val="00694930"/>
    <w:rsid w:val="00694AE5"/>
    <w:rsid w:val="0069563B"/>
    <w:rsid w:val="006956F1"/>
    <w:rsid w:val="0069672A"/>
    <w:rsid w:val="006968DC"/>
    <w:rsid w:val="00696A8B"/>
    <w:rsid w:val="0069732B"/>
    <w:rsid w:val="006973DF"/>
    <w:rsid w:val="00697C33"/>
    <w:rsid w:val="006A0107"/>
    <w:rsid w:val="006A04BF"/>
    <w:rsid w:val="006A10BE"/>
    <w:rsid w:val="006A1228"/>
    <w:rsid w:val="006A2483"/>
    <w:rsid w:val="006A29A1"/>
    <w:rsid w:val="006A369B"/>
    <w:rsid w:val="006A3A94"/>
    <w:rsid w:val="006A3BAA"/>
    <w:rsid w:val="006A45E9"/>
    <w:rsid w:val="006A5768"/>
    <w:rsid w:val="006A7FA7"/>
    <w:rsid w:val="006B03EB"/>
    <w:rsid w:val="006B1C62"/>
    <w:rsid w:val="006B350C"/>
    <w:rsid w:val="006B4198"/>
    <w:rsid w:val="006B472D"/>
    <w:rsid w:val="006B4A10"/>
    <w:rsid w:val="006B4C11"/>
    <w:rsid w:val="006B51B8"/>
    <w:rsid w:val="006B6037"/>
    <w:rsid w:val="006B765B"/>
    <w:rsid w:val="006B7DD1"/>
    <w:rsid w:val="006C033B"/>
    <w:rsid w:val="006C3280"/>
    <w:rsid w:val="006C3726"/>
    <w:rsid w:val="006C47DB"/>
    <w:rsid w:val="006C497F"/>
    <w:rsid w:val="006C4D62"/>
    <w:rsid w:val="006C6192"/>
    <w:rsid w:val="006C72E3"/>
    <w:rsid w:val="006C7DBB"/>
    <w:rsid w:val="006C7E8F"/>
    <w:rsid w:val="006D0E8A"/>
    <w:rsid w:val="006D17AA"/>
    <w:rsid w:val="006D36F0"/>
    <w:rsid w:val="006D388A"/>
    <w:rsid w:val="006D3D3B"/>
    <w:rsid w:val="006D4D08"/>
    <w:rsid w:val="006D4F50"/>
    <w:rsid w:val="006D51E3"/>
    <w:rsid w:val="006D551E"/>
    <w:rsid w:val="006D6619"/>
    <w:rsid w:val="006D6AE4"/>
    <w:rsid w:val="006D6AEC"/>
    <w:rsid w:val="006D6CEA"/>
    <w:rsid w:val="006D6E48"/>
    <w:rsid w:val="006D7EDA"/>
    <w:rsid w:val="006E026A"/>
    <w:rsid w:val="006E0A89"/>
    <w:rsid w:val="006E114F"/>
    <w:rsid w:val="006E1F95"/>
    <w:rsid w:val="006E2BBF"/>
    <w:rsid w:val="006E4089"/>
    <w:rsid w:val="006E4A0E"/>
    <w:rsid w:val="006E4C32"/>
    <w:rsid w:val="006E4C93"/>
    <w:rsid w:val="006E4E11"/>
    <w:rsid w:val="006E575A"/>
    <w:rsid w:val="006E5BB2"/>
    <w:rsid w:val="006E65CF"/>
    <w:rsid w:val="006E681A"/>
    <w:rsid w:val="006E7E2A"/>
    <w:rsid w:val="006F07C4"/>
    <w:rsid w:val="006F0856"/>
    <w:rsid w:val="006F08B1"/>
    <w:rsid w:val="006F1785"/>
    <w:rsid w:val="006F1BEE"/>
    <w:rsid w:val="006F2031"/>
    <w:rsid w:val="006F312B"/>
    <w:rsid w:val="006F323F"/>
    <w:rsid w:val="006F427B"/>
    <w:rsid w:val="006F4E39"/>
    <w:rsid w:val="006F5DBC"/>
    <w:rsid w:val="006F7692"/>
    <w:rsid w:val="007019CC"/>
    <w:rsid w:val="00701D5B"/>
    <w:rsid w:val="00702E4B"/>
    <w:rsid w:val="00702F42"/>
    <w:rsid w:val="00703CFC"/>
    <w:rsid w:val="00704371"/>
    <w:rsid w:val="0070534A"/>
    <w:rsid w:val="00712CAC"/>
    <w:rsid w:val="007153DC"/>
    <w:rsid w:val="00716495"/>
    <w:rsid w:val="00716C7A"/>
    <w:rsid w:val="00717030"/>
    <w:rsid w:val="00720717"/>
    <w:rsid w:val="0072088E"/>
    <w:rsid w:val="00720E05"/>
    <w:rsid w:val="007222E5"/>
    <w:rsid w:val="00722BB9"/>
    <w:rsid w:val="007235CF"/>
    <w:rsid w:val="007249D8"/>
    <w:rsid w:val="0072512E"/>
    <w:rsid w:val="007267C9"/>
    <w:rsid w:val="00726E6D"/>
    <w:rsid w:val="00726F07"/>
    <w:rsid w:val="0072716F"/>
    <w:rsid w:val="007272E9"/>
    <w:rsid w:val="00727D8A"/>
    <w:rsid w:val="00730201"/>
    <w:rsid w:val="007321ED"/>
    <w:rsid w:val="007328A3"/>
    <w:rsid w:val="00732A62"/>
    <w:rsid w:val="00733E9E"/>
    <w:rsid w:val="00733FC0"/>
    <w:rsid w:val="00733FC8"/>
    <w:rsid w:val="00735042"/>
    <w:rsid w:val="0073565B"/>
    <w:rsid w:val="00735DF4"/>
    <w:rsid w:val="007369D2"/>
    <w:rsid w:val="007403BB"/>
    <w:rsid w:val="00740BD3"/>
    <w:rsid w:val="007414E6"/>
    <w:rsid w:val="00742791"/>
    <w:rsid w:val="0074300E"/>
    <w:rsid w:val="0074378B"/>
    <w:rsid w:val="00744254"/>
    <w:rsid w:val="0074515F"/>
    <w:rsid w:val="007455C5"/>
    <w:rsid w:val="00745DB5"/>
    <w:rsid w:val="00745EFA"/>
    <w:rsid w:val="00745FEC"/>
    <w:rsid w:val="00747FB1"/>
    <w:rsid w:val="0075027D"/>
    <w:rsid w:val="00750901"/>
    <w:rsid w:val="00750A25"/>
    <w:rsid w:val="00751137"/>
    <w:rsid w:val="00751504"/>
    <w:rsid w:val="007518ED"/>
    <w:rsid w:val="0075192B"/>
    <w:rsid w:val="0075227D"/>
    <w:rsid w:val="007530C9"/>
    <w:rsid w:val="007532C4"/>
    <w:rsid w:val="00753869"/>
    <w:rsid w:val="00753C5A"/>
    <w:rsid w:val="00754999"/>
    <w:rsid w:val="00754FD3"/>
    <w:rsid w:val="0075510C"/>
    <w:rsid w:val="0075558C"/>
    <w:rsid w:val="00755649"/>
    <w:rsid w:val="007556F0"/>
    <w:rsid w:val="00756B7D"/>
    <w:rsid w:val="00756C4B"/>
    <w:rsid w:val="00757A39"/>
    <w:rsid w:val="00757B78"/>
    <w:rsid w:val="007600D1"/>
    <w:rsid w:val="0076053B"/>
    <w:rsid w:val="00760A6E"/>
    <w:rsid w:val="007614B7"/>
    <w:rsid w:val="007627F9"/>
    <w:rsid w:val="00763678"/>
    <w:rsid w:val="007639ED"/>
    <w:rsid w:val="00763C39"/>
    <w:rsid w:val="00764409"/>
    <w:rsid w:val="007660AA"/>
    <w:rsid w:val="00767855"/>
    <w:rsid w:val="007719B3"/>
    <w:rsid w:val="00772BBF"/>
    <w:rsid w:val="00773280"/>
    <w:rsid w:val="00773576"/>
    <w:rsid w:val="00774539"/>
    <w:rsid w:val="00775274"/>
    <w:rsid w:val="00775E41"/>
    <w:rsid w:val="0077631D"/>
    <w:rsid w:val="007768C9"/>
    <w:rsid w:val="00777899"/>
    <w:rsid w:val="00780335"/>
    <w:rsid w:val="0078048A"/>
    <w:rsid w:val="007807C6"/>
    <w:rsid w:val="00780E96"/>
    <w:rsid w:val="007813D8"/>
    <w:rsid w:val="007822EC"/>
    <w:rsid w:val="00782441"/>
    <w:rsid w:val="007825A8"/>
    <w:rsid w:val="00783705"/>
    <w:rsid w:val="007878E8"/>
    <w:rsid w:val="00791E87"/>
    <w:rsid w:val="00793890"/>
    <w:rsid w:val="007943D8"/>
    <w:rsid w:val="00794C3F"/>
    <w:rsid w:val="00794F3C"/>
    <w:rsid w:val="00796834"/>
    <w:rsid w:val="00797362"/>
    <w:rsid w:val="00797454"/>
    <w:rsid w:val="00797805"/>
    <w:rsid w:val="00797F85"/>
    <w:rsid w:val="007A082C"/>
    <w:rsid w:val="007A11BC"/>
    <w:rsid w:val="007A12E8"/>
    <w:rsid w:val="007A1F36"/>
    <w:rsid w:val="007A25B3"/>
    <w:rsid w:val="007A39C7"/>
    <w:rsid w:val="007A4276"/>
    <w:rsid w:val="007A57E8"/>
    <w:rsid w:val="007A5C4C"/>
    <w:rsid w:val="007A5D34"/>
    <w:rsid w:val="007A5E53"/>
    <w:rsid w:val="007A5FF4"/>
    <w:rsid w:val="007A75BB"/>
    <w:rsid w:val="007A779B"/>
    <w:rsid w:val="007B1BAB"/>
    <w:rsid w:val="007B1D7E"/>
    <w:rsid w:val="007B4553"/>
    <w:rsid w:val="007B4F5D"/>
    <w:rsid w:val="007B5E34"/>
    <w:rsid w:val="007B7464"/>
    <w:rsid w:val="007B7533"/>
    <w:rsid w:val="007B770C"/>
    <w:rsid w:val="007B79E4"/>
    <w:rsid w:val="007B7BF1"/>
    <w:rsid w:val="007C3193"/>
    <w:rsid w:val="007C39E4"/>
    <w:rsid w:val="007C4025"/>
    <w:rsid w:val="007C440A"/>
    <w:rsid w:val="007C4A66"/>
    <w:rsid w:val="007C4C8E"/>
    <w:rsid w:val="007C54FA"/>
    <w:rsid w:val="007C5DBB"/>
    <w:rsid w:val="007C610A"/>
    <w:rsid w:val="007C647E"/>
    <w:rsid w:val="007C6A81"/>
    <w:rsid w:val="007C75B2"/>
    <w:rsid w:val="007C774D"/>
    <w:rsid w:val="007C7CF2"/>
    <w:rsid w:val="007D0118"/>
    <w:rsid w:val="007D0389"/>
    <w:rsid w:val="007D0980"/>
    <w:rsid w:val="007D0D88"/>
    <w:rsid w:val="007D0F1C"/>
    <w:rsid w:val="007D0F28"/>
    <w:rsid w:val="007D1C6E"/>
    <w:rsid w:val="007D400F"/>
    <w:rsid w:val="007D49F2"/>
    <w:rsid w:val="007D6323"/>
    <w:rsid w:val="007D666E"/>
    <w:rsid w:val="007D7051"/>
    <w:rsid w:val="007D74A3"/>
    <w:rsid w:val="007E0FD6"/>
    <w:rsid w:val="007E40A9"/>
    <w:rsid w:val="007E45F2"/>
    <w:rsid w:val="007E4D9D"/>
    <w:rsid w:val="007E512D"/>
    <w:rsid w:val="007E75F9"/>
    <w:rsid w:val="007E77D6"/>
    <w:rsid w:val="007E787C"/>
    <w:rsid w:val="007E78A9"/>
    <w:rsid w:val="007E7A7C"/>
    <w:rsid w:val="007F01F9"/>
    <w:rsid w:val="007F0FC1"/>
    <w:rsid w:val="007F12F3"/>
    <w:rsid w:val="007F1858"/>
    <w:rsid w:val="007F2280"/>
    <w:rsid w:val="007F35F0"/>
    <w:rsid w:val="007F3632"/>
    <w:rsid w:val="007F3788"/>
    <w:rsid w:val="007F3800"/>
    <w:rsid w:val="007F39D4"/>
    <w:rsid w:val="007F4AC0"/>
    <w:rsid w:val="007F4BE0"/>
    <w:rsid w:val="007F4CC1"/>
    <w:rsid w:val="007F5375"/>
    <w:rsid w:val="007F55FF"/>
    <w:rsid w:val="007F5A89"/>
    <w:rsid w:val="007F6756"/>
    <w:rsid w:val="007F6B64"/>
    <w:rsid w:val="007F6C44"/>
    <w:rsid w:val="007F6D19"/>
    <w:rsid w:val="007F737B"/>
    <w:rsid w:val="007F7627"/>
    <w:rsid w:val="007F7A03"/>
    <w:rsid w:val="007F7C55"/>
    <w:rsid w:val="008011D3"/>
    <w:rsid w:val="008015C2"/>
    <w:rsid w:val="008027C1"/>
    <w:rsid w:val="00802A5D"/>
    <w:rsid w:val="00803774"/>
    <w:rsid w:val="0080474B"/>
    <w:rsid w:val="00804FAB"/>
    <w:rsid w:val="00805C8B"/>
    <w:rsid w:val="00806961"/>
    <w:rsid w:val="00806A29"/>
    <w:rsid w:val="00806B1B"/>
    <w:rsid w:val="008078BD"/>
    <w:rsid w:val="00807F8F"/>
    <w:rsid w:val="00810062"/>
    <w:rsid w:val="00810F27"/>
    <w:rsid w:val="008110BD"/>
    <w:rsid w:val="00812F7B"/>
    <w:rsid w:val="00813473"/>
    <w:rsid w:val="00815899"/>
    <w:rsid w:val="008163F7"/>
    <w:rsid w:val="0081669B"/>
    <w:rsid w:val="00816745"/>
    <w:rsid w:val="00820B64"/>
    <w:rsid w:val="00820E9E"/>
    <w:rsid w:val="008211B6"/>
    <w:rsid w:val="0082201A"/>
    <w:rsid w:val="00822094"/>
    <w:rsid w:val="008220F6"/>
    <w:rsid w:val="00822616"/>
    <w:rsid w:val="00822A4A"/>
    <w:rsid w:val="00822F84"/>
    <w:rsid w:val="00823B18"/>
    <w:rsid w:val="008245EC"/>
    <w:rsid w:val="00825B2F"/>
    <w:rsid w:val="00826201"/>
    <w:rsid w:val="0082721F"/>
    <w:rsid w:val="00827380"/>
    <w:rsid w:val="00827B9C"/>
    <w:rsid w:val="008307C3"/>
    <w:rsid w:val="00830AE4"/>
    <w:rsid w:val="00831125"/>
    <w:rsid w:val="00831692"/>
    <w:rsid w:val="00832390"/>
    <w:rsid w:val="008334DB"/>
    <w:rsid w:val="008343EE"/>
    <w:rsid w:val="00837247"/>
    <w:rsid w:val="008376F7"/>
    <w:rsid w:val="00837F11"/>
    <w:rsid w:val="00840FE0"/>
    <w:rsid w:val="008416F9"/>
    <w:rsid w:val="00842611"/>
    <w:rsid w:val="0084378C"/>
    <w:rsid w:val="0084434F"/>
    <w:rsid w:val="00844834"/>
    <w:rsid w:val="00844D18"/>
    <w:rsid w:val="008470D2"/>
    <w:rsid w:val="008476C0"/>
    <w:rsid w:val="00847A76"/>
    <w:rsid w:val="00847CC1"/>
    <w:rsid w:val="008501B7"/>
    <w:rsid w:val="008501D1"/>
    <w:rsid w:val="008514F6"/>
    <w:rsid w:val="00851A9E"/>
    <w:rsid w:val="00853ED2"/>
    <w:rsid w:val="008546EF"/>
    <w:rsid w:val="00856B7C"/>
    <w:rsid w:val="0085742A"/>
    <w:rsid w:val="00857B7C"/>
    <w:rsid w:val="00857D94"/>
    <w:rsid w:val="0086004E"/>
    <w:rsid w:val="008608B3"/>
    <w:rsid w:val="008609E9"/>
    <w:rsid w:val="00862208"/>
    <w:rsid w:val="008629B7"/>
    <w:rsid w:val="00863111"/>
    <w:rsid w:val="008635BF"/>
    <w:rsid w:val="0086363C"/>
    <w:rsid w:val="00864E5F"/>
    <w:rsid w:val="0086509D"/>
    <w:rsid w:val="00865FA9"/>
    <w:rsid w:val="00866301"/>
    <w:rsid w:val="00866CF0"/>
    <w:rsid w:val="008702F4"/>
    <w:rsid w:val="0087158B"/>
    <w:rsid w:val="0087169A"/>
    <w:rsid w:val="00871704"/>
    <w:rsid w:val="008719F2"/>
    <w:rsid w:val="0087237B"/>
    <w:rsid w:val="00873726"/>
    <w:rsid w:val="008738B4"/>
    <w:rsid w:val="00873AF0"/>
    <w:rsid w:val="008741F6"/>
    <w:rsid w:val="00874B54"/>
    <w:rsid w:val="0087593E"/>
    <w:rsid w:val="00875B3C"/>
    <w:rsid w:val="00875DBE"/>
    <w:rsid w:val="00876C23"/>
    <w:rsid w:val="00876C37"/>
    <w:rsid w:val="00876CD1"/>
    <w:rsid w:val="00877DD4"/>
    <w:rsid w:val="00880127"/>
    <w:rsid w:val="00880F44"/>
    <w:rsid w:val="00880F50"/>
    <w:rsid w:val="0088172D"/>
    <w:rsid w:val="00881762"/>
    <w:rsid w:val="00881802"/>
    <w:rsid w:val="0088191F"/>
    <w:rsid w:val="00882195"/>
    <w:rsid w:val="008826BD"/>
    <w:rsid w:val="00882A8B"/>
    <w:rsid w:val="00882C99"/>
    <w:rsid w:val="00882D52"/>
    <w:rsid w:val="00883699"/>
    <w:rsid w:val="0088594C"/>
    <w:rsid w:val="00885AAC"/>
    <w:rsid w:val="00887FD8"/>
    <w:rsid w:val="0089062C"/>
    <w:rsid w:val="00890710"/>
    <w:rsid w:val="00891D7A"/>
    <w:rsid w:val="00892758"/>
    <w:rsid w:val="00892B86"/>
    <w:rsid w:val="0089330E"/>
    <w:rsid w:val="00894B2B"/>
    <w:rsid w:val="008960C2"/>
    <w:rsid w:val="00897303"/>
    <w:rsid w:val="00897B97"/>
    <w:rsid w:val="008A0761"/>
    <w:rsid w:val="008A1270"/>
    <w:rsid w:val="008A306E"/>
    <w:rsid w:val="008A3F22"/>
    <w:rsid w:val="008A4EB8"/>
    <w:rsid w:val="008A507E"/>
    <w:rsid w:val="008A556B"/>
    <w:rsid w:val="008A5DCE"/>
    <w:rsid w:val="008A7256"/>
    <w:rsid w:val="008A7BC9"/>
    <w:rsid w:val="008B02DD"/>
    <w:rsid w:val="008B12DF"/>
    <w:rsid w:val="008B24C5"/>
    <w:rsid w:val="008B38F7"/>
    <w:rsid w:val="008B3D9E"/>
    <w:rsid w:val="008B42DD"/>
    <w:rsid w:val="008B4C61"/>
    <w:rsid w:val="008B4F2E"/>
    <w:rsid w:val="008B5B19"/>
    <w:rsid w:val="008B5FF2"/>
    <w:rsid w:val="008B62B7"/>
    <w:rsid w:val="008B7AED"/>
    <w:rsid w:val="008C073A"/>
    <w:rsid w:val="008C192D"/>
    <w:rsid w:val="008C2292"/>
    <w:rsid w:val="008C3069"/>
    <w:rsid w:val="008C450A"/>
    <w:rsid w:val="008C4961"/>
    <w:rsid w:val="008C5CCD"/>
    <w:rsid w:val="008C66BA"/>
    <w:rsid w:val="008C767F"/>
    <w:rsid w:val="008D036D"/>
    <w:rsid w:val="008D078A"/>
    <w:rsid w:val="008D219F"/>
    <w:rsid w:val="008D22D9"/>
    <w:rsid w:val="008D2A4C"/>
    <w:rsid w:val="008D2CF3"/>
    <w:rsid w:val="008D45C2"/>
    <w:rsid w:val="008D525F"/>
    <w:rsid w:val="008D6DCE"/>
    <w:rsid w:val="008D6E6E"/>
    <w:rsid w:val="008D752E"/>
    <w:rsid w:val="008E0354"/>
    <w:rsid w:val="008E0788"/>
    <w:rsid w:val="008E2320"/>
    <w:rsid w:val="008E2883"/>
    <w:rsid w:val="008E2CDA"/>
    <w:rsid w:val="008E2FEA"/>
    <w:rsid w:val="008E3D32"/>
    <w:rsid w:val="008E42A3"/>
    <w:rsid w:val="008E5A52"/>
    <w:rsid w:val="008E6E30"/>
    <w:rsid w:val="008E7BBC"/>
    <w:rsid w:val="008E7FAE"/>
    <w:rsid w:val="008F0391"/>
    <w:rsid w:val="008F0C21"/>
    <w:rsid w:val="008F1100"/>
    <w:rsid w:val="008F1F86"/>
    <w:rsid w:val="008F2EEB"/>
    <w:rsid w:val="008F34EE"/>
    <w:rsid w:val="008F48E4"/>
    <w:rsid w:val="008F4DDD"/>
    <w:rsid w:val="008F5431"/>
    <w:rsid w:val="008F76F6"/>
    <w:rsid w:val="008F7B74"/>
    <w:rsid w:val="008F7F1E"/>
    <w:rsid w:val="00900840"/>
    <w:rsid w:val="0090170A"/>
    <w:rsid w:val="00902A0A"/>
    <w:rsid w:val="00902B6F"/>
    <w:rsid w:val="00904364"/>
    <w:rsid w:val="0090438E"/>
    <w:rsid w:val="00905135"/>
    <w:rsid w:val="009064F8"/>
    <w:rsid w:val="00907940"/>
    <w:rsid w:val="00907A3C"/>
    <w:rsid w:val="00907C71"/>
    <w:rsid w:val="00907D90"/>
    <w:rsid w:val="00907F86"/>
    <w:rsid w:val="0091002D"/>
    <w:rsid w:val="0091014A"/>
    <w:rsid w:val="009106B1"/>
    <w:rsid w:val="00910A6B"/>
    <w:rsid w:val="00910DCB"/>
    <w:rsid w:val="00911695"/>
    <w:rsid w:val="009122F6"/>
    <w:rsid w:val="009131CB"/>
    <w:rsid w:val="00914208"/>
    <w:rsid w:val="009156B1"/>
    <w:rsid w:val="00916B04"/>
    <w:rsid w:val="0091714F"/>
    <w:rsid w:val="00917803"/>
    <w:rsid w:val="0092001C"/>
    <w:rsid w:val="00920988"/>
    <w:rsid w:val="00920FBA"/>
    <w:rsid w:val="00920FD4"/>
    <w:rsid w:val="00922D8D"/>
    <w:rsid w:val="009243E0"/>
    <w:rsid w:val="009246A6"/>
    <w:rsid w:val="00924C61"/>
    <w:rsid w:val="00924E45"/>
    <w:rsid w:val="009256F8"/>
    <w:rsid w:val="00925757"/>
    <w:rsid w:val="00925AAA"/>
    <w:rsid w:val="00925CBC"/>
    <w:rsid w:val="00926E59"/>
    <w:rsid w:val="00927FC5"/>
    <w:rsid w:val="00930ADE"/>
    <w:rsid w:val="00931500"/>
    <w:rsid w:val="00931F55"/>
    <w:rsid w:val="00932E14"/>
    <w:rsid w:val="00933E54"/>
    <w:rsid w:val="00933F1D"/>
    <w:rsid w:val="00934C15"/>
    <w:rsid w:val="00935B91"/>
    <w:rsid w:val="00936797"/>
    <w:rsid w:val="00936DD7"/>
    <w:rsid w:val="00937691"/>
    <w:rsid w:val="00937B95"/>
    <w:rsid w:val="0094129E"/>
    <w:rsid w:val="009413D5"/>
    <w:rsid w:val="00941ED4"/>
    <w:rsid w:val="00942FA3"/>
    <w:rsid w:val="00943DFA"/>
    <w:rsid w:val="00944892"/>
    <w:rsid w:val="00944A46"/>
    <w:rsid w:val="00944F70"/>
    <w:rsid w:val="0094558D"/>
    <w:rsid w:val="00945699"/>
    <w:rsid w:val="00946B85"/>
    <w:rsid w:val="00946BF1"/>
    <w:rsid w:val="00946C4C"/>
    <w:rsid w:val="00947F4C"/>
    <w:rsid w:val="00950261"/>
    <w:rsid w:val="00950814"/>
    <w:rsid w:val="009515A6"/>
    <w:rsid w:val="00952624"/>
    <w:rsid w:val="00953641"/>
    <w:rsid w:val="00953713"/>
    <w:rsid w:val="00953AB2"/>
    <w:rsid w:val="0095473F"/>
    <w:rsid w:val="009547FE"/>
    <w:rsid w:val="00955853"/>
    <w:rsid w:val="00955C3E"/>
    <w:rsid w:val="009564F0"/>
    <w:rsid w:val="009568E0"/>
    <w:rsid w:val="00956A97"/>
    <w:rsid w:val="00956AF8"/>
    <w:rsid w:val="00960078"/>
    <w:rsid w:val="0096056E"/>
    <w:rsid w:val="00961EB2"/>
    <w:rsid w:val="009650AF"/>
    <w:rsid w:val="00965B18"/>
    <w:rsid w:val="0096641D"/>
    <w:rsid w:val="0096731C"/>
    <w:rsid w:val="009676E8"/>
    <w:rsid w:val="00967760"/>
    <w:rsid w:val="00971D3B"/>
    <w:rsid w:val="009721C4"/>
    <w:rsid w:val="00972C54"/>
    <w:rsid w:val="009746F1"/>
    <w:rsid w:val="00974BC4"/>
    <w:rsid w:val="00974ED9"/>
    <w:rsid w:val="009761E3"/>
    <w:rsid w:val="00976483"/>
    <w:rsid w:val="00976D84"/>
    <w:rsid w:val="00977045"/>
    <w:rsid w:val="00977075"/>
    <w:rsid w:val="00977F37"/>
    <w:rsid w:val="0098001F"/>
    <w:rsid w:val="00980F48"/>
    <w:rsid w:val="0098311C"/>
    <w:rsid w:val="00983694"/>
    <w:rsid w:val="00983842"/>
    <w:rsid w:val="00983BCE"/>
    <w:rsid w:val="00984663"/>
    <w:rsid w:val="00984F45"/>
    <w:rsid w:val="00984FB2"/>
    <w:rsid w:val="00986ACF"/>
    <w:rsid w:val="0098796E"/>
    <w:rsid w:val="009904CC"/>
    <w:rsid w:val="009918F3"/>
    <w:rsid w:val="009926C1"/>
    <w:rsid w:val="00992939"/>
    <w:rsid w:val="00992F89"/>
    <w:rsid w:val="00993F33"/>
    <w:rsid w:val="00994370"/>
    <w:rsid w:val="00994D80"/>
    <w:rsid w:val="00995179"/>
    <w:rsid w:val="00996368"/>
    <w:rsid w:val="0099661A"/>
    <w:rsid w:val="009978A1"/>
    <w:rsid w:val="009A0779"/>
    <w:rsid w:val="009A18C8"/>
    <w:rsid w:val="009A2387"/>
    <w:rsid w:val="009A40B2"/>
    <w:rsid w:val="009A53D0"/>
    <w:rsid w:val="009A630C"/>
    <w:rsid w:val="009A6E80"/>
    <w:rsid w:val="009A7639"/>
    <w:rsid w:val="009A78D6"/>
    <w:rsid w:val="009B05AA"/>
    <w:rsid w:val="009B0A95"/>
    <w:rsid w:val="009B0B98"/>
    <w:rsid w:val="009B0ED2"/>
    <w:rsid w:val="009B1060"/>
    <w:rsid w:val="009B1B2E"/>
    <w:rsid w:val="009B1C04"/>
    <w:rsid w:val="009B1F04"/>
    <w:rsid w:val="009B2959"/>
    <w:rsid w:val="009B2FE7"/>
    <w:rsid w:val="009B30FA"/>
    <w:rsid w:val="009B33B1"/>
    <w:rsid w:val="009B3606"/>
    <w:rsid w:val="009B3832"/>
    <w:rsid w:val="009B3851"/>
    <w:rsid w:val="009B526D"/>
    <w:rsid w:val="009B6848"/>
    <w:rsid w:val="009B7271"/>
    <w:rsid w:val="009B74A3"/>
    <w:rsid w:val="009C0185"/>
    <w:rsid w:val="009C04BB"/>
    <w:rsid w:val="009C103B"/>
    <w:rsid w:val="009C1C70"/>
    <w:rsid w:val="009C1D32"/>
    <w:rsid w:val="009C3549"/>
    <w:rsid w:val="009C4018"/>
    <w:rsid w:val="009C415B"/>
    <w:rsid w:val="009C485B"/>
    <w:rsid w:val="009C5E1B"/>
    <w:rsid w:val="009C7969"/>
    <w:rsid w:val="009C7CAE"/>
    <w:rsid w:val="009C7E5A"/>
    <w:rsid w:val="009D081E"/>
    <w:rsid w:val="009D0AD3"/>
    <w:rsid w:val="009D145F"/>
    <w:rsid w:val="009D2486"/>
    <w:rsid w:val="009D34AE"/>
    <w:rsid w:val="009D3FA8"/>
    <w:rsid w:val="009D48DB"/>
    <w:rsid w:val="009D4C82"/>
    <w:rsid w:val="009D4FB6"/>
    <w:rsid w:val="009D56A3"/>
    <w:rsid w:val="009D6A7F"/>
    <w:rsid w:val="009D7B35"/>
    <w:rsid w:val="009E0220"/>
    <w:rsid w:val="009E0638"/>
    <w:rsid w:val="009E1CAE"/>
    <w:rsid w:val="009E20C6"/>
    <w:rsid w:val="009E2C88"/>
    <w:rsid w:val="009E2CD8"/>
    <w:rsid w:val="009E5336"/>
    <w:rsid w:val="009E563C"/>
    <w:rsid w:val="009E73F9"/>
    <w:rsid w:val="009F0497"/>
    <w:rsid w:val="009F18C0"/>
    <w:rsid w:val="009F1F89"/>
    <w:rsid w:val="009F4701"/>
    <w:rsid w:val="009F4B77"/>
    <w:rsid w:val="009F572A"/>
    <w:rsid w:val="009F6415"/>
    <w:rsid w:val="009F6A64"/>
    <w:rsid w:val="009F6F6E"/>
    <w:rsid w:val="00A00164"/>
    <w:rsid w:val="00A00296"/>
    <w:rsid w:val="00A014A6"/>
    <w:rsid w:val="00A03554"/>
    <w:rsid w:val="00A03A77"/>
    <w:rsid w:val="00A03BA7"/>
    <w:rsid w:val="00A03D6B"/>
    <w:rsid w:val="00A0445C"/>
    <w:rsid w:val="00A04588"/>
    <w:rsid w:val="00A0532C"/>
    <w:rsid w:val="00A05499"/>
    <w:rsid w:val="00A10B96"/>
    <w:rsid w:val="00A10BB9"/>
    <w:rsid w:val="00A111FD"/>
    <w:rsid w:val="00A12316"/>
    <w:rsid w:val="00A123FD"/>
    <w:rsid w:val="00A13061"/>
    <w:rsid w:val="00A132E0"/>
    <w:rsid w:val="00A134EC"/>
    <w:rsid w:val="00A13CC7"/>
    <w:rsid w:val="00A14759"/>
    <w:rsid w:val="00A1518F"/>
    <w:rsid w:val="00A15C98"/>
    <w:rsid w:val="00A17108"/>
    <w:rsid w:val="00A175E1"/>
    <w:rsid w:val="00A17ABA"/>
    <w:rsid w:val="00A17BC1"/>
    <w:rsid w:val="00A204B4"/>
    <w:rsid w:val="00A22170"/>
    <w:rsid w:val="00A2480F"/>
    <w:rsid w:val="00A24A92"/>
    <w:rsid w:val="00A2602E"/>
    <w:rsid w:val="00A27475"/>
    <w:rsid w:val="00A31665"/>
    <w:rsid w:val="00A31BCE"/>
    <w:rsid w:val="00A31E72"/>
    <w:rsid w:val="00A3267F"/>
    <w:rsid w:val="00A3284D"/>
    <w:rsid w:val="00A33062"/>
    <w:rsid w:val="00A334C4"/>
    <w:rsid w:val="00A35CE5"/>
    <w:rsid w:val="00A375F2"/>
    <w:rsid w:val="00A37D42"/>
    <w:rsid w:val="00A4092B"/>
    <w:rsid w:val="00A40E57"/>
    <w:rsid w:val="00A40F2E"/>
    <w:rsid w:val="00A4176E"/>
    <w:rsid w:val="00A419FE"/>
    <w:rsid w:val="00A42357"/>
    <w:rsid w:val="00A43069"/>
    <w:rsid w:val="00A43B8D"/>
    <w:rsid w:val="00A43C68"/>
    <w:rsid w:val="00A4430E"/>
    <w:rsid w:val="00A44324"/>
    <w:rsid w:val="00A45778"/>
    <w:rsid w:val="00A457A1"/>
    <w:rsid w:val="00A50C48"/>
    <w:rsid w:val="00A50E55"/>
    <w:rsid w:val="00A52598"/>
    <w:rsid w:val="00A5278F"/>
    <w:rsid w:val="00A55511"/>
    <w:rsid w:val="00A5566D"/>
    <w:rsid w:val="00A557B5"/>
    <w:rsid w:val="00A56FC4"/>
    <w:rsid w:val="00A57888"/>
    <w:rsid w:val="00A60CCB"/>
    <w:rsid w:val="00A611E6"/>
    <w:rsid w:val="00A6186A"/>
    <w:rsid w:val="00A63325"/>
    <w:rsid w:val="00A637E5"/>
    <w:rsid w:val="00A63D91"/>
    <w:rsid w:val="00A643EC"/>
    <w:rsid w:val="00A645AC"/>
    <w:rsid w:val="00A647CB"/>
    <w:rsid w:val="00A663CE"/>
    <w:rsid w:val="00A664EE"/>
    <w:rsid w:val="00A66CD1"/>
    <w:rsid w:val="00A67A57"/>
    <w:rsid w:val="00A70F3E"/>
    <w:rsid w:val="00A717FA"/>
    <w:rsid w:val="00A71CF3"/>
    <w:rsid w:val="00A71DA2"/>
    <w:rsid w:val="00A72EE5"/>
    <w:rsid w:val="00A73130"/>
    <w:rsid w:val="00A733B9"/>
    <w:rsid w:val="00A7383A"/>
    <w:rsid w:val="00A744E3"/>
    <w:rsid w:val="00A7456C"/>
    <w:rsid w:val="00A758D5"/>
    <w:rsid w:val="00A75D62"/>
    <w:rsid w:val="00A7617E"/>
    <w:rsid w:val="00A76339"/>
    <w:rsid w:val="00A77528"/>
    <w:rsid w:val="00A7752B"/>
    <w:rsid w:val="00A77546"/>
    <w:rsid w:val="00A803A2"/>
    <w:rsid w:val="00A810A1"/>
    <w:rsid w:val="00A81A2E"/>
    <w:rsid w:val="00A849A4"/>
    <w:rsid w:val="00A8513E"/>
    <w:rsid w:val="00A85A63"/>
    <w:rsid w:val="00A8733B"/>
    <w:rsid w:val="00A90200"/>
    <w:rsid w:val="00A9092F"/>
    <w:rsid w:val="00A90B55"/>
    <w:rsid w:val="00A90CC6"/>
    <w:rsid w:val="00A915F9"/>
    <w:rsid w:val="00A91F88"/>
    <w:rsid w:val="00A93733"/>
    <w:rsid w:val="00A93E79"/>
    <w:rsid w:val="00A93FC9"/>
    <w:rsid w:val="00A944F1"/>
    <w:rsid w:val="00A947DE"/>
    <w:rsid w:val="00A952FB"/>
    <w:rsid w:val="00A95C1A"/>
    <w:rsid w:val="00A966A4"/>
    <w:rsid w:val="00A96C47"/>
    <w:rsid w:val="00AA0F8A"/>
    <w:rsid w:val="00AA17DF"/>
    <w:rsid w:val="00AA1C73"/>
    <w:rsid w:val="00AA1EFC"/>
    <w:rsid w:val="00AA33FA"/>
    <w:rsid w:val="00AA58EA"/>
    <w:rsid w:val="00AA7BDF"/>
    <w:rsid w:val="00AA7D8F"/>
    <w:rsid w:val="00AB2C88"/>
    <w:rsid w:val="00AB3005"/>
    <w:rsid w:val="00AB30DE"/>
    <w:rsid w:val="00AB32FC"/>
    <w:rsid w:val="00AB37A9"/>
    <w:rsid w:val="00AB3D17"/>
    <w:rsid w:val="00AB3F41"/>
    <w:rsid w:val="00AB4255"/>
    <w:rsid w:val="00AB44CA"/>
    <w:rsid w:val="00AB46DA"/>
    <w:rsid w:val="00AB4D93"/>
    <w:rsid w:val="00AB5D24"/>
    <w:rsid w:val="00AB6162"/>
    <w:rsid w:val="00AB67E7"/>
    <w:rsid w:val="00AC00B3"/>
    <w:rsid w:val="00AC0241"/>
    <w:rsid w:val="00AC03E6"/>
    <w:rsid w:val="00AC0998"/>
    <w:rsid w:val="00AC0AE2"/>
    <w:rsid w:val="00AC203B"/>
    <w:rsid w:val="00AC26BE"/>
    <w:rsid w:val="00AC2C05"/>
    <w:rsid w:val="00AC32DF"/>
    <w:rsid w:val="00AC3841"/>
    <w:rsid w:val="00AC3B6C"/>
    <w:rsid w:val="00AC4D9C"/>
    <w:rsid w:val="00AC5740"/>
    <w:rsid w:val="00AC5EB9"/>
    <w:rsid w:val="00AC6333"/>
    <w:rsid w:val="00AC6483"/>
    <w:rsid w:val="00AC6487"/>
    <w:rsid w:val="00AC649A"/>
    <w:rsid w:val="00AC79E7"/>
    <w:rsid w:val="00AD1B93"/>
    <w:rsid w:val="00AD1C56"/>
    <w:rsid w:val="00AD1F6F"/>
    <w:rsid w:val="00AD2050"/>
    <w:rsid w:val="00AD2325"/>
    <w:rsid w:val="00AD269F"/>
    <w:rsid w:val="00AD2C2B"/>
    <w:rsid w:val="00AD2C9B"/>
    <w:rsid w:val="00AD2D4C"/>
    <w:rsid w:val="00AD38E7"/>
    <w:rsid w:val="00AD476C"/>
    <w:rsid w:val="00AD4F89"/>
    <w:rsid w:val="00AD5DCA"/>
    <w:rsid w:val="00AE008C"/>
    <w:rsid w:val="00AE16CD"/>
    <w:rsid w:val="00AE1FB0"/>
    <w:rsid w:val="00AE249D"/>
    <w:rsid w:val="00AE269A"/>
    <w:rsid w:val="00AE29C1"/>
    <w:rsid w:val="00AE307D"/>
    <w:rsid w:val="00AE3136"/>
    <w:rsid w:val="00AE4BF0"/>
    <w:rsid w:val="00AE50D9"/>
    <w:rsid w:val="00AE5A03"/>
    <w:rsid w:val="00AE6387"/>
    <w:rsid w:val="00AE68C9"/>
    <w:rsid w:val="00AE73F0"/>
    <w:rsid w:val="00AE7DBB"/>
    <w:rsid w:val="00AF022E"/>
    <w:rsid w:val="00AF248B"/>
    <w:rsid w:val="00AF3379"/>
    <w:rsid w:val="00AF4242"/>
    <w:rsid w:val="00AF42B2"/>
    <w:rsid w:val="00AF47B4"/>
    <w:rsid w:val="00AF5667"/>
    <w:rsid w:val="00AF64BC"/>
    <w:rsid w:val="00B00770"/>
    <w:rsid w:val="00B00B4B"/>
    <w:rsid w:val="00B02EA9"/>
    <w:rsid w:val="00B03CA7"/>
    <w:rsid w:val="00B044F2"/>
    <w:rsid w:val="00B049A4"/>
    <w:rsid w:val="00B04CB3"/>
    <w:rsid w:val="00B05E70"/>
    <w:rsid w:val="00B0653A"/>
    <w:rsid w:val="00B072E9"/>
    <w:rsid w:val="00B078D8"/>
    <w:rsid w:val="00B07CBC"/>
    <w:rsid w:val="00B10DFA"/>
    <w:rsid w:val="00B11803"/>
    <w:rsid w:val="00B11ED2"/>
    <w:rsid w:val="00B12534"/>
    <w:rsid w:val="00B13801"/>
    <w:rsid w:val="00B13AE8"/>
    <w:rsid w:val="00B17703"/>
    <w:rsid w:val="00B201F6"/>
    <w:rsid w:val="00B20658"/>
    <w:rsid w:val="00B20D05"/>
    <w:rsid w:val="00B21B5E"/>
    <w:rsid w:val="00B21C66"/>
    <w:rsid w:val="00B224F7"/>
    <w:rsid w:val="00B228A5"/>
    <w:rsid w:val="00B22C14"/>
    <w:rsid w:val="00B23374"/>
    <w:rsid w:val="00B23EF1"/>
    <w:rsid w:val="00B25E14"/>
    <w:rsid w:val="00B262E3"/>
    <w:rsid w:val="00B27E9B"/>
    <w:rsid w:val="00B3033F"/>
    <w:rsid w:val="00B318C4"/>
    <w:rsid w:val="00B31CE1"/>
    <w:rsid w:val="00B32AC3"/>
    <w:rsid w:val="00B32F11"/>
    <w:rsid w:val="00B33497"/>
    <w:rsid w:val="00B334A8"/>
    <w:rsid w:val="00B33D2E"/>
    <w:rsid w:val="00B372E6"/>
    <w:rsid w:val="00B37622"/>
    <w:rsid w:val="00B405C2"/>
    <w:rsid w:val="00B41457"/>
    <w:rsid w:val="00B41484"/>
    <w:rsid w:val="00B41C34"/>
    <w:rsid w:val="00B41F17"/>
    <w:rsid w:val="00B42021"/>
    <w:rsid w:val="00B425E8"/>
    <w:rsid w:val="00B4325B"/>
    <w:rsid w:val="00B4355C"/>
    <w:rsid w:val="00B438A7"/>
    <w:rsid w:val="00B43D7C"/>
    <w:rsid w:val="00B462C0"/>
    <w:rsid w:val="00B467EA"/>
    <w:rsid w:val="00B477C3"/>
    <w:rsid w:val="00B50445"/>
    <w:rsid w:val="00B50AB2"/>
    <w:rsid w:val="00B5180A"/>
    <w:rsid w:val="00B51C0C"/>
    <w:rsid w:val="00B525C4"/>
    <w:rsid w:val="00B52A6C"/>
    <w:rsid w:val="00B54085"/>
    <w:rsid w:val="00B5450B"/>
    <w:rsid w:val="00B54DAB"/>
    <w:rsid w:val="00B55A7D"/>
    <w:rsid w:val="00B55FDF"/>
    <w:rsid w:val="00B560E6"/>
    <w:rsid w:val="00B56AB0"/>
    <w:rsid w:val="00B56B87"/>
    <w:rsid w:val="00B56D3C"/>
    <w:rsid w:val="00B57827"/>
    <w:rsid w:val="00B6051F"/>
    <w:rsid w:val="00B60895"/>
    <w:rsid w:val="00B60D7D"/>
    <w:rsid w:val="00B61B5F"/>
    <w:rsid w:val="00B61BE8"/>
    <w:rsid w:val="00B61C2D"/>
    <w:rsid w:val="00B61C92"/>
    <w:rsid w:val="00B62355"/>
    <w:rsid w:val="00B63331"/>
    <w:rsid w:val="00B646E4"/>
    <w:rsid w:val="00B64F0A"/>
    <w:rsid w:val="00B65B22"/>
    <w:rsid w:val="00B6686A"/>
    <w:rsid w:val="00B668D9"/>
    <w:rsid w:val="00B6794D"/>
    <w:rsid w:val="00B67A30"/>
    <w:rsid w:val="00B70180"/>
    <w:rsid w:val="00B702FB"/>
    <w:rsid w:val="00B71634"/>
    <w:rsid w:val="00B72BD5"/>
    <w:rsid w:val="00B72D42"/>
    <w:rsid w:val="00B7354F"/>
    <w:rsid w:val="00B741ED"/>
    <w:rsid w:val="00B7429C"/>
    <w:rsid w:val="00B7493E"/>
    <w:rsid w:val="00B7499D"/>
    <w:rsid w:val="00B75A8F"/>
    <w:rsid w:val="00B75E2C"/>
    <w:rsid w:val="00B7614F"/>
    <w:rsid w:val="00B7644C"/>
    <w:rsid w:val="00B76477"/>
    <w:rsid w:val="00B77606"/>
    <w:rsid w:val="00B80704"/>
    <w:rsid w:val="00B8072D"/>
    <w:rsid w:val="00B83072"/>
    <w:rsid w:val="00B832F5"/>
    <w:rsid w:val="00B83670"/>
    <w:rsid w:val="00B83E08"/>
    <w:rsid w:val="00B846AA"/>
    <w:rsid w:val="00B847D6"/>
    <w:rsid w:val="00B84F4F"/>
    <w:rsid w:val="00B84FD0"/>
    <w:rsid w:val="00B8745E"/>
    <w:rsid w:val="00B90087"/>
    <w:rsid w:val="00B901D2"/>
    <w:rsid w:val="00B90E1B"/>
    <w:rsid w:val="00B90E2D"/>
    <w:rsid w:val="00B9215D"/>
    <w:rsid w:val="00B929AC"/>
    <w:rsid w:val="00B92CE8"/>
    <w:rsid w:val="00B93189"/>
    <w:rsid w:val="00B938B7"/>
    <w:rsid w:val="00B942D2"/>
    <w:rsid w:val="00B944CA"/>
    <w:rsid w:val="00B94FAA"/>
    <w:rsid w:val="00B954B9"/>
    <w:rsid w:val="00B9557F"/>
    <w:rsid w:val="00B955C2"/>
    <w:rsid w:val="00B979BE"/>
    <w:rsid w:val="00B97FE9"/>
    <w:rsid w:val="00BA0766"/>
    <w:rsid w:val="00BA0F94"/>
    <w:rsid w:val="00BA1EA4"/>
    <w:rsid w:val="00BA20F6"/>
    <w:rsid w:val="00BA25EA"/>
    <w:rsid w:val="00BA2E4F"/>
    <w:rsid w:val="00BA4E86"/>
    <w:rsid w:val="00BA5087"/>
    <w:rsid w:val="00BA56E5"/>
    <w:rsid w:val="00BA5E71"/>
    <w:rsid w:val="00BA6BAD"/>
    <w:rsid w:val="00BA71E0"/>
    <w:rsid w:val="00BA7623"/>
    <w:rsid w:val="00BA7F15"/>
    <w:rsid w:val="00BB03D6"/>
    <w:rsid w:val="00BB0B97"/>
    <w:rsid w:val="00BB1D0B"/>
    <w:rsid w:val="00BB1DFB"/>
    <w:rsid w:val="00BB21C3"/>
    <w:rsid w:val="00BB2FE1"/>
    <w:rsid w:val="00BB5651"/>
    <w:rsid w:val="00BB7351"/>
    <w:rsid w:val="00BB7CA8"/>
    <w:rsid w:val="00BB7E18"/>
    <w:rsid w:val="00BB7EE7"/>
    <w:rsid w:val="00BC0BE7"/>
    <w:rsid w:val="00BC127C"/>
    <w:rsid w:val="00BC1460"/>
    <w:rsid w:val="00BC14ED"/>
    <w:rsid w:val="00BC21DA"/>
    <w:rsid w:val="00BC250E"/>
    <w:rsid w:val="00BC2E96"/>
    <w:rsid w:val="00BC313E"/>
    <w:rsid w:val="00BC35B4"/>
    <w:rsid w:val="00BC3851"/>
    <w:rsid w:val="00BC3F32"/>
    <w:rsid w:val="00BC5ECD"/>
    <w:rsid w:val="00BC61AB"/>
    <w:rsid w:val="00BC7C62"/>
    <w:rsid w:val="00BC7D78"/>
    <w:rsid w:val="00BD0EC9"/>
    <w:rsid w:val="00BD1156"/>
    <w:rsid w:val="00BD4F86"/>
    <w:rsid w:val="00BE01CB"/>
    <w:rsid w:val="00BE0559"/>
    <w:rsid w:val="00BE06D6"/>
    <w:rsid w:val="00BE0C5E"/>
    <w:rsid w:val="00BE169B"/>
    <w:rsid w:val="00BE1825"/>
    <w:rsid w:val="00BE189D"/>
    <w:rsid w:val="00BE2BF5"/>
    <w:rsid w:val="00BE2FD0"/>
    <w:rsid w:val="00BE47C0"/>
    <w:rsid w:val="00BE4D52"/>
    <w:rsid w:val="00BE5582"/>
    <w:rsid w:val="00BE6AE6"/>
    <w:rsid w:val="00BE6E2E"/>
    <w:rsid w:val="00BE72C4"/>
    <w:rsid w:val="00BE7828"/>
    <w:rsid w:val="00BE7FDF"/>
    <w:rsid w:val="00BF1FB3"/>
    <w:rsid w:val="00BF2213"/>
    <w:rsid w:val="00BF22C7"/>
    <w:rsid w:val="00BF2A2F"/>
    <w:rsid w:val="00BF3348"/>
    <w:rsid w:val="00BF33C7"/>
    <w:rsid w:val="00BF3A1C"/>
    <w:rsid w:val="00BF3EE1"/>
    <w:rsid w:val="00BF428B"/>
    <w:rsid w:val="00BF4401"/>
    <w:rsid w:val="00BF478E"/>
    <w:rsid w:val="00BF49BF"/>
    <w:rsid w:val="00BF502C"/>
    <w:rsid w:val="00BF508E"/>
    <w:rsid w:val="00C007C8"/>
    <w:rsid w:val="00C00FA9"/>
    <w:rsid w:val="00C01692"/>
    <w:rsid w:val="00C02906"/>
    <w:rsid w:val="00C0363E"/>
    <w:rsid w:val="00C042CC"/>
    <w:rsid w:val="00C045EF"/>
    <w:rsid w:val="00C04BDC"/>
    <w:rsid w:val="00C0513E"/>
    <w:rsid w:val="00C0524F"/>
    <w:rsid w:val="00C0596B"/>
    <w:rsid w:val="00C062F2"/>
    <w:rsid w:val="00C063CF"/>
    <w:rsid w:val="00C07DA0"/>
    <w:rsid w:val="00C07E71"/>
    <w:rsid w:val="00C1034F"/>
    <w:rsid w:val="00C1039D"/>
    <w:rsid w:val="00C1043B"/>
    <w:rsid w:val="00C10516"/>
    <w:rsid w:val="00C11798"/>
    <w:rsid w:val="00C11A2A"/>
    <w:rsid w:val="00C13531"/>
    <w:rsid w:val="00C14A61"/>
    <w:rsid w:val="00C14FEA"/>
    <w:rsid w:val="00C15531"/>
    <w:rsid w:val="00C155D8"/>
    <w:rsid w:val="00C15E04"/>
    <w:rsid w:val="00C16C53"/>
    <w:rsid w:val="00C16F04"/>
    <w:rsid w:val="00C17654"/>
    <w:rsid w:val="00C200F5"/>
    <w:rsid w:val="00C20875"/>
    <w:rsid w:val="00C2138C"/>
    <w:rsid w:val="00C21CAA"/>
    <w:rsid w:val="00C22996"/>
    <w:rsid w:val="00C23577"/>
    <w:rsid w:val="00C2507B"/>
    <w:rsid w:val="00C25704"/>
    <w:rsid w:val="00C26DD6"/>
    <w:rsid w:val="00C26FB6"/>
    <w:rsid w:val="00C3041C"/>
    <w:rsid w:val="00C315CE"/>
    <w:rsid w:val="00C3221D"/>
    <w:rsid w:val="00C32998"/>
    <w:rsid w:val="00C33486"/>
    <w:rsid w:val="00C33F73"/>
    <w:rsid w:val="00C33FCC"/>
    <w:rsid w:val="00C34370"/>
    <w:rsid w:val="00C343FB"/>
    <w:rsid w:val="00C352F6"/>
    <w:rsid w:val="00C362CA"/>
    <w:rsid w:val="00C36D64"/>
    <w:rsid w:val="00C370B6"/>
    <w:rsid w:val="00C37E60"/>
    <w:rsid w:val="00C407F6"/>
    <w:rsid w:val="00C40AB1"/>
    <w:rsid w:val="00C40E15"/>
    <w:rsid w:val="00C41D1D"/>
    <w:rsid w:val="00C42CD7"/>
    <w:rsid w:val="00C44DEC"/>
    <w:rsid w:val="00C464A7"/>
    <w:rsid w:val="00C509A2"/>
    <w:rsid w:val="00C50CA9"/>
    <w:rsid w:val="00C51296"/>
    <w:rsid w:val="00C512D9"/>
    <w:rsid w:val="00C51935"/>
    <w:rsid w:val="00C51E1E"/>
    <w:rsid w:val="00C51F6F"/>
    <w:rsid w:val="00C521C5"/>
    <w:rsid w:val="00C52725"/>
    <w:rsid w:val="00C529F4"/>
    <w:rsid w:val="00C5308E"/>
    <w:rsid w:val="00C531EB"/>
    <w:rsid w:val="00C53348"/>
    <w:rsid w:val="00C540EB"/>
    <w:rsid w:val="00C54986"/>
    <w:rsid w:val="00C55094"/>
    <w:rsid w:val="00C55E43"/>
    <w:rsid w:val="00C55F4F"/>
    <w:rsid w:val="00C602B2"/>
    <w:rsid w:val="00C60AAA"/>
    <w:rsid w:val="00C60DF8"/>
    <w:rsid w:val="00C6105F"/>
    <w:rsid w:val="00C6356C"/>
    <w:rsid w:val="00C6553C"/>
    <w:rsid w:val="00C65637"/>
    <w:rsid w:val="00C65920"/>
    <w:rsid w:val="00C70E32"/>
    <w:rsid w:val="00C71302"/>
    <w:rsid w:val="00C7217A"/>
    <w:rsid w:val="00C72B4E"/>
    <w:rsid w:val="00C7321D"/>
    <w:rsid w:val="00C74703"/>
    <w:rsid w:val="00C74B4D"/>
    <w:rsid w:val="00C74F0D"/>
    <w:rsid w:val="00C75E89"/>
    <w:rsid w:val="00C7677B"/>
    <w:rsid w:val="00C771AE"/>
    <w:rsid w:val="00C77386"/>
    <w:rsid w:val="00C77397"/>
    <w:rsid w:val="00C774F8"/>
    <w:rsid w:val="00C775A1"/>
    <w:rsid w:val="00C77CD5"/>
    <w:rsid w:val="00C77E2B"/>
    <w:rsid w:val="00C77FE4"/>
    <w:rsid w:val="00C80E73"/>
    <w:rsid w:val="00C81CC2"/>
    <w:rsid w:val="00C82520"/>
    <w:rsid w:val="00C835C7"/>
    <w:rsid w:val="00C8446A"/>
    <w:rsid w:val="00C84F87"/>
    <w:rsid w:val="00C8673F"/>
    <w:rsid w:val="00C8740B"/>
    <w:rsid w:val="00C87E70"/>
    <w:rsid w:val="00C90725"/>
    <w:rsid w:val="00C913AD"/>
    <w:rsid w:val="00C918F8"/>
    <w:rsid w:val="00C91A76"/>
    <w:rsid w:val="00C91EBA"/>
    <w:rsid w:val="00C92BFE"/>
    <w:rsid w:val="00C9365A"/>
    <w:rsid w:val="00C94291"/>
    <w:rsid w:val="00C949B0"/>
    <w:rsid w:val="00C95471"/>
    <w:rsid w:val="00C95EEE"/>
    <w:rsid w:val="00C9612D"/>
    <w:rsid w:val="00C965B5"/>
    <w:rsid w:val="00C97A28"/>
    <w:rsid w:val="00CA0008"/>
    <w:rsid w:val="00CA0E88"/>
    <w:rsid w:val="00CA132F"/>
    <w:rsid w:val="00CA13BF"/>
    <w:rsid w:val="00CA1953"/>
    <w:rsid w:val="00CA1C94"/>
    <w:rsid w:val="00CA2F1D"/>
    <w:rsid w:val="00CA45E1"/>
    <w:rsid w:val="00CA4887"/>
    <w:rsid w:val="00CA4F82"/>
    <w:rsid w:val="00CA63CD"/>
    <w:rsid w:val="00CA65BE"/>
    <w:rsid w:val="00CA706D"/>
    <w:rsid w:val="00CA74DE"/>
    <w:rsid w:val="00CA7567"/>
    <w:rsid w:val="00CB061D"/>
    <w:rsid w:val="00CB1A27"/>
    <w:rsid w:val="00CB1F0C"/>
    <w:rsid w:val="00CB21A7"/>
    <w:rsid w:val="00CB24B8"/>
    <w:rsid w:val="00CB35F9"/>
    <w:rsid w:val="00CB3829"/>
    <w:rsid w:val="00CB4290"/>
    <w:rsid w:val="00CB5D69"/>
    <w:rsid w:val="00CB6041"/>
    <w:rsid w:val="00CB651C"/>
    <w:rsid w:val="00CB699B"/>
    <w:rsid w:val="00CB74EC"/>
    <w:rsid w:val="00CB7771"/>
    <w:rsid w:val="00CB7911"/>
    <w:rsid w:val="00CC044D"/>
    <w:rsid w:val="00CC0978"/>
    <w:rsid w:val="00CC1281"/>
    <w:rsid w:val="00CC22E4"/>
    <w:rsid w:val="00CC287A"/>
    <w:rsid w:val="00CC3AFF"/>
    <w:rsid w:val="00CC43B1"/>
    <w:rsid w:val="00CC55D6"/>
    <w:rsid w:val="00CC7B80"/>
    <w:rsid w:val="00CD17D3"/>
    <w:rsid w:val="00CD235C"/>
    <w:rsid w:val="00CD2ABA"/>
    <w:rsid w:val="00CD2F33"/>
    <w:rsid w:val="00CD44AD"/>
    <w:rsid w:val="00CD4AD4"/>
    <w:rsid w:val="00CD5A7B"/>
    <w:rsid w:val="00CD5F21"/>
    <w:rsid w:val="00CD61E9"/>
    <w:rsid w:val="00CD6A5F"/>
    <w:rsid w:val="00CD719A"/>
    <w:rsid w:val="00CD7666"/>
    <w:rsid w:val="00CD79B0"/>
    <w:rsid w:val="00CD7A76"/>
    <w:rsid w:val="00CE0379"/>
    <w:rsid w:val="00CE1A96"/>
    <w:rsid w:val="00CE2564"/>
    <w:rsid w:val="00CE2912"/>
    <w:rsid w:val="00CE543F"/>
    <w:rsid w:val="00CE6246"/>
    <w:rsid w:val="00CE7469"/>
    <w:rsid w:val="00CF09E6"/>
    <w:rsid w:val="00CF2813"/>
    <w:rsid w:val="00CF3DA4"/>
    <w:rsid w:val="00CF3F42"/>
    <w:rsid w:val="00CF4093"/>
    <w:rsid w:val="00CF422C"/>
    <w:rsid w:val="00CF4D79"/>
    <w:rsid w:val="00CF4FCA"/>
    <w:rsid w:val="00CF5490"/>
    <w:rsid w:val="00CF65C5"/>
    <w:rsid w:val="00CF6A44"/>
    <w:rsid w:val="00CF7079"/>
    <w:rsid w:val="00CF762F"/>
    <w:rsid w:val="00CF78A1"/>
    <w:rsid w:val="00CF7EC0"/>
    <w:rsid w:val="00D00832"/>
    <w:rsid w:val="00D019F1"/>
    <w:rsid w:val="00D01DDE"/>
    <w:rsid w:val="00D01EE5"/>
    <w:rsid w:val="00D02475"/>
    <w:rsid w:val="00D028D5"/>
    <w:rsid w:val="00D03046"/>
    <w:rsid w:val="00D03393"/>
    <w:rsid w:val="00D0341E"/>
    <w:rsid w:val="00D03B24"/>
    <w:rsid w:val="00D03CB9"/>
    <w:rsid w:val="00D04AB1"/>
    <w:rsid w:val="00D05823"/>
    <w:rsid w:val="00D05C4E"/>
    <w:rsid w:val="00D06B1F"/>
    <w:rsid w:val="00D06E21"/>
    <w:rsid w:val="00D07716"/>
    <w:rsid w:val="00D07DDE"/>
    <w:rsid w:val="00D07E75"/>
    <w:rsid w:val="00D10C94"/>
    <w:rsid w:val="00D113DB"/>
    <w:rsid w:val="00D11912"/>
    <w:rsid w:val="00D11C03"/>
    <w:rsid w:val="00D1292E"/>
    <w:rsid w:val="00D13003"/>
    <w:rsid w:val="00D137BE"/>
    <w:rsid w:val="00D13B85"/>
    <w:rsid w:val="00D14C84"/>
    <w:rsid w:val="00D152B9"/>
    <w:rsid w:val="00D158D9"/>
    <w:rsid w:val="00D16DA9"/>
    <w:rsid w:val="00D172C3"/>
    <w:rsid w:val="00D173D9"/>
    <w:rsid w:val="00D178DD"/>
    <w:rsid w:val="00D203BA"/>
    <w:rsid w:val="00D20722"/>
    <w:rsid w:val="00D2088E"/>
    <w:rsid w:val="00D20C16"/>
    <w:rsid w:val="00D21227"/>
    <w:rsid w:val="00D213DB"/>
    <w:rsid w:val="00D22136"/>
    <w:rsid w:val="00D22574"/>
    <w:rsid w:val="00D23FC1"/>
    <w:rsid w:val="00D24135"/>
    <w:rsid w:val="00D261DD"/>
    <w:rsid w:val="00D2699C"/>
    <w:rsid w:val="00D27B28"/>
    <w:rsid w:val="00D3011D"/>
    <w:rsid w:val="00D30728"/>
    <w:rsid w:val="00D30A57"/>
    <w:rsid w:val="00D30F61"/>
    <w:rsid w:val="00D3109B"/>
    <w:rsid w:val="00D326CD"/>
    <w:rsid w:val="00D3274F"/>
    <w:rsid w:val="00D33DC5"/>
    <w:rsid w:val="00D341AF"/>
    <w:rsid w:val="00D342B9"/>
    <w:rsid w:val="00D34D15"/>
    <w:rsid w:val="00D35254"/>
    <w:rsid w:val="00D354A9"/>
    <w:rsid w:val="00D36751"/>
    <w:rsid w:val="00D36E62"/>
    <w:rsid w:val="00D37557"/>
    <w:rsid w:val="00D37B76"/>
    <w:rsid w:val="00D37C62"/>
    <w:rsid w:val="00D400CA"/>
    <w:rsid w:val="00D404FC"/>
    <w:rsid w:val="00D40944"/>
    <w:rsid w:val="00D40A92"/>
    <w:rsid w:val="00D414ED"/>
    <w:rsid w:val="00D42819"/>
    <w:rsid w:val="00D42D4C"/>
    <w:rsid w:val="00D44089"/>
    <w:rsid w:val="00D4433E"/>
    <w:rsid w:val="00D44445"/>
    <w:rsid w:val="00D4681B"/>
    <w:rsid w:val="00D46CC5"/>
    <w:rsid w:val="00D4702A"/>
    <w:rsid w:val="00D47287"/>
    <w:rsid w:val="00D51604"/>
    <w:rsid w:val="00D51BC8"/>
    <w:rsid w:val="00D52082"/>
    <w:rsid w:val="00D5370E"/>
    <w:rsid w:val="00D5409E"/>
    <w:rsid w:val="00D54649"/>
    <w:rsid w:val="00D56C64"/>
    <w:rsid w:val="00D57031"/>
    <w:rsid w:val="00D5716E"/>
    <w:rsid w:val="00D61292"/>
    <w:rsid w:val="00D615CB"/>
    <w:rsid w:val="00D62A8A"/>
    <w:rsid w:val="00D62F65"/>
    <w:rsid w:val="00D6401A"/>
    <w:rsid w:val="00D64170"/>
    <w:rsid w:val="00D6465E"/>
    <w:rsid w:val="00D6512E"/>
    <w:rsid w:val="00D65B5D"/>
    <w:rsid w:val="00D65CD7"/>
    <w:rsid w:val="00D67371"/>
    <w:rsid w:val="00D6784E"/>
    <w:rsid w:val="00D67861"/>
    <w:rsid w:val="00D718B9"/>
    <w:rsid w:val="00D72682"/>
    <w:rsid w:val="00D72E83"/>
    <w:rsid w:val="00D73C8A"/>
    <w:rsid w:val="00D74479"/>
    <w:rsid w:val="00D745DE"/>
    <w:rsid w:val="00D768C1"/>
    <w:rsid w:val="00D806A9"/>
    <w:rsid w:val="00D8153B"/>
    <w:rsid w:val="00D82544"/>
    <w:rsid w:val="00D84666"/>
    <w:rsid w:val="00D847D8"/>
    <w:rsid w:val="00D84890"/>
    <w:rsid w:val="00D848AB"/>
    <w:rsid w:val="00D85449"/>
    <w:rsid w:val="00D85830"/>
    <w:rsid w:val="00D8766A"/>
    <w:rsid w:val="00D9066A"/>
    <w:rsid w:val="00D90FA4"/>
    <w:rsid w:val="00D91680"/>
    <w:rsid w:val="00D9205C"/>
    <w:rsid w:val="00D92343"/>
    <w:rsid w:val="00D949B4"/>
    <w:rsid w:val="00D94D78"/>
    <w:rsid w:val="00D955B6"/>
    <w:rsid w:val="00D95F87"/>
    <w:rsid w:val="00D966F7"/>
    <w:rsid w:val="00DA0F4B"/>
    <w:rsid w:val="00DA1090"/>
    <w:rsid w:val="00DA1A3B"/>
    <w:rsid w:val="00DA2D95"/>
    <w:rsid w:val="00DA3F31"/>
    <w:rsid w:val="00DA45A5"/>
    <w:rsid w:val="00DA53E6"/>
    <w:rsid w:val="00DA5668"/>
    <w:rsid w:val="00DA6378"/>
    <w:rsid w:val="00DA643A"/>
    <w:rsid w:val="00DA699C"/>
    <w:rsid w:val="00DA6AF6"/>
    <w:rsid w:val="00DB0481"/>
    <w:rsid w:val="00DB05E5"/>
    <w:rsid w:val="00DB2763"/>
    <w:rsid w:val="00DB3B22"/>
    <w:rsid w:val="00DB3EFE"/>
    <w:rsid w:val="00DB4DF0"/>
    <w:rsid w:val="00DB51D1"/>
    <w:rsid w:val="00DB6108"/>
    <w:rsid w:val="00DB6651"/>
    <w:rsid w:val="00DB6C4E"/>
    <w:rsid w:val="00DB6D2C"/>
    <w:rsid w:val="00DC1D4E"/>
    <w:rsid w:val="00DC2027"/>
    <w:rsid w:val="00DC21D8"/>
    <w:rsid w:val="00DC2B0D"/>
    <w:rsid w:val="00DC35B2"/>
    <w:rsid w:val="00DC3B38"/>
    <w:rsid w:val="00DC43DC"/>
    <w:rsid w:val="00DC47E3"/>
    <w:rsid w:val="00DC4C15"/>
    <w:rsid w:val="00DC679E"/>
    <w:rsid w:val="00DC746B"/>
    <w:rsid w:val="00DC7692"/>
    <w:rsid w:val="00DD078E"/>
    <w:rsid w:val="00DD0DA2"/>
    <w:rsid w:val="00DD1059"/>
    <w:rsid w:val="00DD163F"/>
    <w:rsid w:val="00DD29E1"/>
    <w:rsid w:val="00DD41CA"/>
    <w:rsid w:val="00DD4E56"/>
    <w:rsid w:val="00DD5D59"/>
    <w:rsid w:val="00DD6E7F"/>
    <w:rsid w:val="00DD6FE7"/>
    <w:rsid w:val="00DD72BD"/>
    <w:rsid w:val="00DD74EF"/>
    <w:rsid w:val="00DD78B0"/>
    <w:rsid w:val="00DE0578"/>
    <w:rsid w:val="00DE0F1F"/>
    <w:rsid w:val="00DE10F3"/>
    <w:rsid w:val="00DE2201"/>
    <w:rsid w:val="00DE26A1"/>
    <w:rsid w:val="00DE2BA9"/>
    <w:rsid w:val="00DE4349"/>
    <w:rsid w:val="00DE4B64"/>
    <w:rsid w:val="00DE688F"/>
    <w:rsid w:val="00DF0664"/>
    <w:rsid w:val="00DF087A"/>
    <w:rsid w:val="00DF0DED"/>
    <w:rsid w:val="00DF1919"/>
    <w:rsid w:val="00DF2630"/>
    <w:rsid w:val="00DF2938"/>
    <w:rsid w:val="00DF2973"/>
    <w:rsid w:val="00DF30B6"/>
    <w:rsid w:val="00DF42A3"/>
    <w:rsid w:val="00DF4B10"/>
    <w:rsid w:val="00DF51AC"/>
    <w:rsid w:val="00DF5D84"/>
    <w:rsid w:val="00DF61A4"/>
    <w:rsid w:val="00DF6FFC"/>
    <w:rsid w:val="00DF76F0"/>
    <w:rsid w:val="00DF79F9"/>
    <w:rsid w:val="00DF7A93"/>
    <w:rsid w:val="00E01232"/>
    <w:rsid w:val="00E014D3"/>
    <w:rsid w:val="00E018CB"/>
    <w:rsid w:val="00E01E22"/>
    <w:rsid w:val="00E02272"/>
    <w:rsid w:val="00E025AA"/>
    <w:rsid w:val="00E02776"/>
    <w:rsid w:val="00E027F5"/>
    <w:rsid w:val="00E02D8B"/>
    <w:rsid w:val="00E0399A"/>
    <w:rsid w:val="00E0415C"/>
    <w:rsid w:val="00E05215"/>
    <w:rsid w:val="00E05CEE"/>
    <w:rsid w:val="00E05D9E"/>
    <w:rsid w:val="00E0669D"/>
    <w:rsid w:val="00E0713A"/>
    <w:rsid w:val="00E077DB"/>
    <w:rsid w:val="00E079BA"/>
    <w:rsid w:val="00E07BBF"/>
    <w:rsid w:val="00E10A5E"/>
    <w:rsid w:val="00E10C4F"/>
    <w:rsid w:val="00E1197D"/>
    <w:rsid w:val="00E13D00"/>
    <w:rsid w:val="00E14BD8"/>
    <w:rsid w:val="00E152ED"/>
    <w:rsid w:val="00E15872"/>
    <w:rsid w:val="00E16F9C"/>
    <w:rsid w:val="00E17E1C"/>
    <w:rsid w:val="00E20534"/>
    <w:rsid w:val="00E21508"/>
    <w:rsid w:val="00E21A44"/>
    <w:rsid w:val="00E23CD2"/>
    <w:rsid w:val="00E23EC3"/>
    <w:rsid w:val="00E2448D"/>
    <w:rsid w:val="00E26284"/>
    <w:rsid w:val="00E2665B"/>
    <w:rsid w:val="00E271C5"/>
    <w:rsid w:val="00E2750E"/>
    <w:rsid w:val="00E3020A"/>
    <w:rsid w:val="00E32130"/>
    <w:rsid w:val="00E32455"/>
    <w:rsid w:val="00E324AB"/>
    <w:rsid w:val="00E32534"/>
    <w:rsid w:val="00E3254F"/>
    <w:rsid w:val="00E327A7"/>
    <w:rsid w:val="00E32BA5"/>
    <w:rsid w:val="00E331AC"/>
    <w:rsid w:val="00E33E36"/>
    <w:rsid w:val="00E3489B"/>
    <w:rsid w:val="00E34B68"/>
    <w:rsid w:val="00E35738"/>
    <w:rsid w:val="00E35B02"/>
    <w:rsid w:val="00E368A4"/>
    <w:rsid w:val="00E36A3C"/>
    <w:rsid w:val="00E37351"/>
    <w:rsid w:val="00E377C8"/>
    <w:rsid w:val="00E37805"/>
    <w:rsid w:val="00E37F2D"/>
    <w:rsid w:val="00E4019F"/>
    <w:rsid w:val="00E406BB"/>
    <w:rsid w:val="00E408A5"/>
    <w:rsid w:val="00E40D5E"/>
    <w:rsid w:val="00E41A44"/>
    <w:rsid w:val="00E43B86"/>
    <w:rsid w:val="00E4423F"/>
    <w:rsid w:val="00E45A97"/>
    <w:rsid w:val="00E46E7E"/>
    <w:rsid w:val="00E47D6F"/>
    <w:rsid w:val="00E50A00"/>
    <w:rsid w:val="00E51AE3"/>
    <w:rsid w:val="00E52141"/>
    <w:rsid w:val="00E52B56"/>
    <w:rsid w:val="00E52CC8"/>
    <w:rsid w:val="00E53FD9"/>
    <w:rsid w:val="00E544E0"/>
    <w:rsid w:val="00E545CD"/>
    <w:rsid w:val="00E559F6"/>
    <w:rsid w:val="00E56673"/>
    <w:rsid w:val="00E56B14"/>
    <w:rsid w:val="00E5736B"/>
    <w:rsid w:val="00E57726"/>
    <w:rsid w:val="00E578FD"/>
    <w:rsid w:val="00E60073"/>
    <w:rsid w:val="00E60AF6"/>
    <w:rsid w:val="00E64006"/>
    <w:rsid w:val="00E64AD7"/>
    <w:rsid w:val="00E657E0"/>
    <w:rsid w:val="00E65EAC"/>
    <w:rsid w:val="00E707BC"/>
    <w:rsid w:val="00E70D29"/>
    <w:rsid w:val="00E7100C"/>
    <w:rsid w:val="00E71EE4"/>
    <w:rsid w:val="00E72F32"/>
    <w:rsid w:val="00E736E6"/>
    <w:rsid w:val="00E73CB1"/>
    <w:rsid w:val="00E74809"/>
    <w:rsid w:val="00E75ADD"/>
    <w:rsid w:val="00E762B0"/>
    <w:rsid w:val="00E76A68"/>
    <w:rsid w:val="00E8031B"/>
    <w:rsid w:val="00E8088D"/>
    <w:rsid w:val="00E80B29"/>
    <w:rsid w:val="00E80CF7"/>
    <w:rsid w:val="00E82C39"/>
    <w:rsid w:val="00E842B8"/>
    <w:rsid w:val="00E86334"/>
    <w:rsid w:val="00E864A9"/>
    <w:rsid w:val="00E866CD"/>
    <w:rsid w:val="00E8701C"/>
    <w:rsid w:val="00E8701D"/>
    <w:rsid w:val="00E87679"/>
    <w:rsid w:val="00E9283F"/>
    <w:rsid w:val="00E9286E"/>
    <w:rsid w:val="00E94128"/>
    <w:rsid w:val="00E94F2D"/>
    <w:rsid w:val="00E9527A"/>
    <w:rsid w:val="00E959A8"/>
    <w:rsid w:val="00E95B14"/>
    <w:rsid w:val="00E966AC"/>
    <w:rsid w:val="00E966EA"/>
    <w:rsid w:val="00E9743A"/>
    <w:rsid w:val="00E977C4"/>
    <w:rsid w:val="00E9781C"/>
    <w:rsid w:val="00EA0AC8"/>
    <w:rsid w:val="00EA1064"/>
    <w:rsid w:val="00EA10E4"/>
    <w:rsid w:val="00EA1979"/>
    <w:rsid w:val="00EA1DE1"/>
    <w:rsid w:val="00EA43D5"/>
    <w:rsid w:val="00EA4B8C"/>
    <w:rsid w:val="00EA53B2"/>
    <w:rsid w:val="00EA73C3"/>
    <w:rsid w:val="00EB22DD"/>
    <w:rsid w:val="00EB2AB4"/>
    <w:rsid w:val="00EB318A"/>
    <w:rsid w:val="00EB329D"/>
    <w:rsid w:val="00EB4672"/>
    <w:rsid w:val="00EB5121"/>
    <w:rsid w:val="00EB52F1"/>
    <w:rsid w:val="00EB5D08"/>
    <w:rsid w:val="00EB6939"/>
    <w:rsid w:val="00EC0219"/>
    <w:rsid w:val="00EC022C"/>
    <w:rsid w:val="00EC0608"/>
    <w:rsid w:val="00EC2127"/>
    <w:rsid w:val="00EC2D71"/>
    <w:rsid w:val="00EC2DC7"/>
    <w:rsid w:val="00EC324B"/>
    <w:rsid w:val="00EC351E"/>
    <w:rsid w:val="00EC4110"/>
    <w:rsid w:val="00EC43C2"/>
    <w:rsid w:val="00EC49AA"/>
    <w:rsid w:val="00EC5852"/>
    <w:rsid w:val="00EC634D"/>
    <w:rsid w:val="00EC6556"/>
    <w:rsid w:val="00EC6F8E"/>
    <w:rsid w:val="00EC727D"/>
    <w:rsid w:val="00ED0560"/>
    <w:rsid w:val="00ED07C9"/>
    <w:rsid w:val="00ED0FBD"/>
    <w:rsid w:val="00ED104B"/>
    <w:rsid w:val="00ED1169"/>
    <w:rsid w:val="00ED12FA"/>
    <w:rsid w:val="00ED1813"/>
    <w:rsid w:val="00ED18E9"/>
    <w:rsid w:val="00ED1C45"/>
    <w:rsid w:val="00ED1D4D"/>
    <w:rsid w:val="00ED2597"/>
    <w:rsid w:val="00ED30BA"/>
    <w:rsid w:val="00ED357E"/>
    <w:rsid w:val="00ED3C9D"/>
    <w:rsid w:val="00ED4500"/>
    <w:rsid w:val="00ED4BEA"/>
    <w:rsid w:val="00ED576A"/>
    <w:rsid w:val="00ED6192"/>
    <w:rsid w:val="00EE0749"/>
    <w:rsid w:val="00EE08A9"/>
    <w:rsid w:val="00EE0A97"/>
    <w:rsid w:val="00EE1BED"/>
    <w:rsid w:val="00EE2006"/>
    <w:rsid w:val="00EE2780"/>
    <w:rsid w:val="00EE2982"/>
    <w:rsid w:val="00EE29CC"/>
    <w:rsid w:val="00EE29CD"/>
    <w:rsid w:val="00EE2B3F"/>
    <w:rsid w:val="00EE2C37"/>
    <w:rsid w:val="00EE32B3"/>
    <w:rsid w:val="00EE33B7"/>
    <w:rsid w:val="00EE3804"/>
    <w:rsid w:val="00EE3C43"/>
    <w:rsid w:val="00EE3F7B"/>
    <w:rsid w:val="00EE469B"/>
    <w:rsid w:val="00EE5C5E"/>
    <w:rsid w:val="00EE6423"/>
    <w:rsid w:val="00EE79F3"/>
    <w:rsid w:val="00EF03F0"/>
    <w:rsid w:val="00EF08EA"/>
    <w:rsid w:val="00EF13AC"/>
    <w:rsid w:val="00EF1E2F"/>
    <w:rsid w:val="00EF1F98"/>
    <w:rsid w:val="00EF2119"/>
    <w:rsid w:val="00EF45A8"/>
    <w:rsid w:val="00EF4676"/>
    <w:rsid w:val="00EF4DB2"/>
    <w:rsid w:val="00EF4F1C"/>
    <w:rsid w:val="00EF55BC"/>
    <w:rsid w:val="00EF5742"/>
    <w:rsid w:val="00EF5C9E"/>
    <w:rsid w:val="00EF60D0"/>
    <w:rsid w:val="00EF78D1"/>
    <w:rsid w:val="00EF7A0A"/>
    <w:rsid w:val="00F00A4B"/>
    <w:rsid w:val="00F00C13"/>
    <w:rsid w:val="00F00DA1"/>
    <w:rsid w:val="00F01D7F"/>
    <w:rsid w:val="00F02DD5"/>
    <w:rsid w:val="00F0434C"/>
    <w:rsid w:val="00F0599F"/>
    <w:rsid w:val="00F05C1D"/>
    <w:rsid w:val="00F06B51"/>
    <w:rsid w:val="00F073BF"/>
    <w:rsid w:val="00F108E3"/>
    <w:rsid w:val="00F10CD2"/>
    <w:rsid w:val="00F112B4"/>
    <w:rsid w:val="00F11D1B"/>
    <w:rsid w:val="00F11F40"/>
    <w:rsid w:val="00F11FF2"/>
    <w:rsid w:val="00F127B7"/>
    <w:rsid w:val="00F12AB3"/>
    <w:rsid w:val="00F137CF"/>
    <w:rsid w:val="00F13A97"/>
    <w:rsid w:val="00F13D23"/>
    <w:rsid w:val="00F14BFB"/>
    <w:rsid w:val="00F16801"/>
    <w:rsid w:val="00F17087"/>
    <w:rsid w:val="00F17E53"/>
    <w:rsid w:val="00F2040E"/>
    <w:rsid w:val="00F2127B"/>
    <w:rsid w:val="00F2184C"/>
    <w:rsid w:val="00F2198E"/>
    <w:rsid w:val="00F2288E"/>
    <w:rsid w:val="00F229B3"/>
    <w:rsid w:val="00F22B2A"/>
    <w:rsid w:val="00F22FEC"/>
    <w:rsid w:val="00F230B3"/>
    <w:rsid w:val="00F230F3"/>
    <w:rsid w:val="00F23A88"/>
    <w:rsid w:val="00F24ADC"/>
    <w:rsid w:val="00F24B57"/>
    <w:rsid w:val="00F24CC1"/>
    <w:rsid w:val="00F24E0C"/>
    <w:rsid w:val="00F254EA"/>
    <w:rsid w:val="00F25772"/>
    <w:rsid w:val="00F2595F"/>
    <w:rsid w:val="00F25C7D"/>
    <w:rsid w:val="00F25EA8"/>
    <w:rsid w:val="00F26B0D"/>
    <w:rsid w:val="00F272DC"/>
    <w:rsid w:val="00F27768"/>
    <w:rsid w:val="00F30FE7"/>
    <w:rsid w:val="00F3117D"/>
    <w:rsid w:val="00F3145A"/>
    <w:rsid w:val="00F32DF9"/>
    <w:rsid w:val="00F32EFE"/>
    <w:rsid w:val="00F334C4"/>
    <w:rsid w:val="00F34083"/>
    <w:rsid w:val="00F341FB"/>
    <w:rsid w:val="00F347DA"/>
    <w:rsid w:val="00F34829"/>
    <w:rsid w:val="00F352FE"/>
    <w:rsid w:val="00F3651D"/>
    <w:rsid w:val="00F368FA"/>
    <w:rsid w:val="00F36B8A"/>
    <w:rsid w:val="00F3715F"/>
    <w:rsid w:val="00F40290"/>
    <w:rsid w:val="00F4081B"/>
    <w:rsid w:val="00F40F79"/>
    <w:rsid w:val="00F4336A"/>
    <w:rsid w:val="00F43B1F"/>
    <w:rsid w:val="00F44090"/>
    <w:rsid w:val="00F44131"/>
    <w:rsid w:val="00F44E0A"/>
    <w:rsid w:val="00F45227"/>
    <w:rsid w:val="00F456EB"/>
    <w:rsid w:val="00F4729D"/>
    <w:rsid w:val="00F47379"/>
    <w:rsid w:val="00F5049C"/>
    <w:rsid w:val="00F50582"/>
    <w:rsid w:val="00F50EEA"/>
    <w:rsid w:val="00F513F8"/>
    <w:rsid w:val="00F51FDA"/>
    <w:rsid w:val="00F53296"/>
    <w:rsid w:val="00F534A1"/>
    <w:rsid w:val="00F53D58"/>
    <w:rsid w:val="00F5408A"/>
    <w:rsid w:val="00F54914"/>
    <w:rsid w:val="00F5537A"/>
    <w:rsid w:val="00F56784"/>
    <w:rsid w:val="00F5745D"/>
    <w:rsid w:val="00F57894"/>
    <w:rsid w:val="00F57B30"/>
    <w:rsid w:val="00F57ED9"/>
    <w:rsid w:val="00F6082F"/>
    <w:rsid w:val="00F61826"/>
    <w:rsid w:val="00F61AED"/>
    <w:rsid w:val="00F63BB5"/>
    <w:rsid w:val="00F64C29"/>
    <w:rsid w:val="00F64D31"/>
    <w:rsid w:val="00F6755E"/>
    <w:rsid w:val="00F7043C"/>
    <w:rsid w:val="00F70C10"/>
    <w:rsid w:val="00F7104A"/>
    <w:rsid w:val="00F712B8"/>
    <w:rsid w:val="00F71AE3"/>
    <w:rsid w:val="00F71B9B"/>
    <w:rsid w:val="00F71E16"/>
    <w:rsid w:val="00F72F67"/>
    <w:rsid w:val="00F737AD"/>
    <w:rsid w:val="00F7453E"/>
    <w:rsid w:val="00F763A3"/>
    <w:rsid w:val="00F7675B"/>
    <w:rsid w:val="00F80917"/>
    <w:rsid w:val="00F81756"/>
    <w:rsid w:val="00F818BA"/>
    <w:rsid w:val="00F84EC0"/>
    <w:rsid w:val="00F856E2"/>
    <w:rsid w:val="00F86260"/>
    <w:rsid w:val="00F876AC"/>
    <w:rsid w:val="00F87C1A"/>
    <w:rsid w:val="00F90AF8"/>
    <w:rsid w:val="00F91C0B"/>
    <w:rsid w:val="00F92FF2"/>
    <w:rsid w:val="00F958D1"/>
    <w:rsid w:val="00F95EEE"/>
    <w:rsid w:val="00F963F3"/>
    <w:rsid w:val="00F966F2"/>
    <w:rsid w:val="00F96E1D"/>
    <w:rsid w:val="00F96FF0"/>
    <w:rsid w:val="00F973AA"/>
    <w:rsid w:val="00FA0050"/>
    <w:rsid w:val="00FA04A9"/>
    <w:rsid w:val="00FA1C5D"/>
    <w:rsid w:val="00FA2456"/>
    <w:rsid w:val="00FA27B2"/>
    <w:rsid w:val="00FA2CA8"/>
    <w:rsid w:val="00FA6490"/>
    <w:rsid w:val="00FA7FEE"/>
    <w:rsid w:val="00FB03E1"/>
    <w:rsid w:val="00FB09A9"/>
    <w:rsid w:val="00FB09F5"/>
    <w:rsid w:val="00FB0D67"/>
    <w:rsid w:val="00FB0F09"/>
    <w:rsid w:val="00FB1703"/>
    <w:rsid w:val="00FB1F12"/>
    <w:rsid w:val="00FB2392"/>
    <w:rsid w:val="00FB2CDE"/>
    <w:rsid w:val="00FB3152"/>
    <w:rsid w:val="00FB3A0F"/>
    <w:rsid w:val="00FB4256"/>
    <w:rsid w:val="00FB4C0E"/>
    <w:rsid w:val="00FB4D2C"/>
    <w:rsid w:val="00FB5693"/>
    <w:rsid w:val="00FB58C4"/>
    <w:rsid w:val="00FB5E01"/>
    <w:rsid w:val="00FC03BE"/>
    <w:rsid w:val="00FC137B"/>
    <w:rsid w:val="00FC2926"/>
    <w:rsid w:val="00FC37AE"/>
    <w:rsid w:val="00FC3AD4"/>
    <w:rsid w:val="00FC4BF3"/>
    <w:rsid w:val="00FC5EC0"/>
    <w:rsid w:val="00FC6219"/>
    <w:rsid w:val="00FC7A8E"/>
    <w:rsid w:val="00FD0547"/>
    <w:rsid w:val="00FD3974"/>
    <w:rsid w:val="00FD4472"/>
    <w:rsid w:val="00FD4F8E"/>
    <w:rsid w:val="00FD7D17"/>
    <w:rsid w:val="00FD7EFB"/>
    <w:rsid w:val="00FE09DB"/>
    <w:rsid w:val="00FE10B6"/>
    <w:rsid w:val="00FE385A"/>
    <w:rsid w:val="00FE5EAB"/>
    <w:rsid w:val="00FE5EED"/>
    <w:rsid w:val="00FE730A"/>
    <w:rsid w:val="00FE78C2"/>
    <w:rsid w:val="00FE7CAA"/>
    <w:rsid w:val="00FF0105"/>
    <w:rsid w:val="00FF0268"/>
    <w:rsid w:val="00FF0ED3"/>
    <w:rsid w:val="00FF1015"/>
    <w:rsid w:val="00FF294F"/>
    <w:rsid w:val="00FF31FB"/>
    <w:rsid w:val="00FF48DA"/>
    <w:rsid w:val="00FF4920"/>
    <w:rsid w:val="00FF5423"/>
    <w:rsid w:val="00FF5C0D"/>
    <w:rsid w:val="00FF6E75"/>
    <w:rsid w:val="00FF6FBC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,"/>
  <w:listSeparator w:val=";"/>
  <w14:docId w14:val="1281DE76"/>
  <w15:docId w15:val="{7229E27B-A7F8-4176-BEA0-13FB611D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26E6D"/>
    <w:pPr>
      <w:spacing w:line="288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726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26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26E6D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2A5B7F" w:themeColor="text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26E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26E6D"/>
    <w:pPr>
      <w:keepNext/>
      <w:keepLines/>
      <w:spacing w:before="200" w:after="0"/>
      <w:outlineLvl w:val="4"/>
    </w:pPr>
    <w:rPr>
      <w:rFonts w:eastAsiaTheme="majorEastAsia" w:cstheme="majorBidi"/>
      <w:b/>
      <w:color w:val="77972F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26E6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26E6D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2A5B7F" w:themeColor="text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26E6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26E6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26E6D"/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26E6D"/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26E6D"/>
    <w:rPr>
      <w:rFonts w:eastAsiaTheme="majorEastAsia" w:cstheme="majorBidi"/>
      <w:b/>
      <w:bCs/>
      <w:caps/>
      <w:color w:val="2A5B7F" w:themeColor="text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26E6D"/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26E6D"/>
    <w:rPr>
      <w:rFonts w:eastAsiaTheme="majorEastAsia" w:cstheme="majorBidi"/>
      <w:b/>
      <w:color w:val="77972F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26E6D"/>
    <w:rPr>
      <w:rFonts w:eastAsiaTheme="majorEastAsia" w:cstheme="majorBidi"/>
      <w:b/>
      <w:iCs/>
      <w:color w:val="2A5B7F" w:themeColor="text2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26E6D"/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paragraph" w:styleId="Popis">
    <w:name w:val="caption"/>
    <w:basedOn w:val="Normlny"/>
    <w:next w:val="Normlny"/>
    <w:uiPriority w:val="35"/>
    <w:unhideWhenUsed/>
    <w:qFormat/>
    <w:rsid w:val="00726E6D"/>
    <w:pPr>
      <w:spacing w:line="240" w:lineRule="auto"/>
    </w:pPr>
    <w:rPr>
      <w:bCs/>
      <w:caps/>
      <w:color w:val="9EC544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726E6D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726E6D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26E6D"/>
    <w:pPr>
      <w:numPr>
        <w:ilvl w:val="1"/>
      </w:numPr>
    </w:pPr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726E6D"/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styleId="Vrazn">
    <w:name w:val="Strong"/>
    <w:basedOn w:val="Predvolenpsmoodseku"/>
    <w:uiPriority w:val="22"/>
    <w:qFormat/>
    <w:rsid w:val="00726E6D"/>
    <w:rPr>
      <w:b/>
      <w:bCs/>
    </w:rPr>
  </w:style>
  <w:style w:type="character" w:styleId="Zvraznenie">
    <w:name w:val="Emphasis"/>
    <w:basedOn w:val="Predvolenpsmoodseku"/>
    <w:uiPriority w:val="20"/>
    <w:qFormat/>
    <w:rsid w:val="00726E6D"/>
    <w:rPr>
      <w:i/>
      <w:iCs/>
    </w:rPr>
  </w:style>
  <w:style w:type="paragraph" w:styleId="Bezriadkovania">
    <w:name w:val="No Spacing"/>
    <w:link w:val="BezriadkovaniaChar"/>
    <w:uiPriority w:val="1"/>
    <w:qFormat/>
    <w:rsid w:val="00726E6D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726E6D"/>
  </w:style>
  <w:style w:type="paragraph" w:styleId="Odsekzoznamu">
    <w:name w:val="List Paragraph"/>
    <w:basedOn w:val="Normlny"/>
    <w:uiPriority w:val="34"/>
    <w:qFormat/>
    <w:rsid w:val="00726E6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726E6D"/>
    <w:pPr>
      <w:spacing w:line="360" w:lineRule="auto"/>
    </w:pPr>
    <w:rPr>
      <w:i/>
      <w:iCs/>
      <w:color w:val="9EC544" w:themeColor="accent1"/>
      <w:sz w:val="28"/>
    </w:rPr>
  </w:style>
  <w:style w:type="character" w:customStyle="1" w:styleId="CitciaChar">
    <w:name w:val="Citácia Char"/>
    <w:basedOn w:val="Predvolenpsmoodseku"/>
    <w:link w:val="Citcia"/>
    <w:uiPriority w:val="29"/>
    <w:rsid w:val="00726E6D"/>
    <w:rPr>
      <w:i/>
      <w:iCs/>
      <w:color w:val="9EC544" w:themeColor="accent1"/>
      <w:sz w:val="28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26E6D"/>
    <w:pPr>
      <w:pBdr>
        <w:top w:val="single" w:sz="36" w:space="5" w:color="000000" w:themeColor="text1"/>
        <w:bottom w:val="single" w:sz="18" w:space="5" w:color="2A5B7F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26E6D"/>
    <w:rPr>
      <w:b/>
      <w:bCs/>
      <w:i/>
      <w:iCs/>
      <w:color w:val="7F7F7F" w:themeColor="text1" w:themeTint="80"/>
      <w:sz w:val="26"/>
    </w:rPr>
  </w:style>
  <w:style w:type="character" w:styleId="Jemnzvraznenie">
    <w:name w:val="Subtle Emphasis"/>
    <w:basedOn w:val="Predvolenpsmoodseku"/>
    <w:uiPriority w:val="19"/>
    <w:qFormat/>
    <w:rsid w:val="00726E6D"/>
    <w:rPr>
      <w:i/>
      <w:iCs/>
      <w:color w:val="9EC544" w:themeColor="accent1"/>
    </w:rPr>
  </w:style>
  <w:style w:type="character" w:styleId="Intenzvnezvraznenie">
    <w:name w:val="Intense Emphasis"/>
    <w:basedOn w:val="Predvolenpsmoodseku"/>
    <w:uiPriority w:val="21"/>
    <w:qFormat/>
    <w:rsid w:val="00726E6D"/>
    <w:rPr>
      <w:b/>
      <w:bCs/>
      <w:i/>
      <w:iCs/>
      <w:color w:val="2A5B7F" w:themeColor="text2"/>
    </w:rPr>
  </w:style>
  <w:style w:type="character" w:styleId="Jemnodkaz">
    <w:name w:val="Subtle Reference"/>
    <w:basedOn w:val="Predvolenpsmoodseku"/>
    <w:uiPriority w:val="31"/>
    <w:qFormat/>
    <w:rsid w:val="00726E6D"/>
    <w:rPr>
      <w:rFonts w:asciiTheme="minorHAnsi" w:hAnsiTheme="minorHAnsi"/>
      <w:smallCaps/>
      <w:color w:val="50BEA3" w:themeColor="accent2"/>
      <w:sz w:val="22"/>
      <w:u w:val="none"/>
    </w:rPr>
  </w:style>
  <w:style w:type="character" w:styleId="Zvraznenodkaz">
    <w:name w:val="Intense Reference"/>
    <w:basedOn w:val="Predvolenpsmoodseku"/>
    <w:uiPriority w:val="32"/>
    <w:qFormat/>
    <w:rsid w:val="00726E6D"/>
    <w:rPr>
      <w:rFonts w:asciiTheme="minorHAnsi" w:hAnsiTheme="minorHAnsi"/>
      <w:b/>
      <w:bCs/>
      <w:caps/>
      <w:color w:val="50BEA3" w:themeColor="accent2"/>
      <w:spacing w:val="5"/>
      <w:sz w:val="22"/>
      <w:u w:val="single"/>
    </w:rPr>
  </w:style>
  <w:style w:type="character" w:styleId="Nzovknihy">
    <w:name w:val="Book Title"/>
    <w:basedOn w:val="Predvolenpsmoodseku"/>
    <w:uiPriority w:val="33"/>
    <w:qFormat/>
    <w:rsid w:val="00726E6D"/>
    <w:rPr>
      <w:rFonts w:asciiTheme="minorHAnsi" w:hAnsiTheme="minorHAnsi"/>
      <w:b/>
      <w:bCs/>
      <w:caps/>
      <w:color w:val="50651F" w:themeColor="accent1" w:themeShade="80"/>
      <w:spacing w:val="5"/>
      <w:sz w:val="22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26E6D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2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6E6D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rsid w:val="00726E6D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6E6D"/>
  </w:style>
  <w:style w:type="paragraph" w:styleId="Pta">
    <w:name w:val="footer"/>
    <w:aliases w:val=" Char, Char Char31 Char Char Char Char Char, Char Char31 Char Char Char"/>
    <w:basedOn w:val="Normlny"/>
    <w:link w:val="Pt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aliases w:val=" Char Char, Char Char31 Char Char Char Char Char Char, Char Char31 Char Char Char Char"/>
    <w:basedOn w:val="Predvolenpsmoodseku"/>
    <w:link w:val="Pta"/>
    <w:uiPriority w:val="99"/>
    <w:rsid w:val="00726E6D"/>
  </w:style>
  <w:style w:type="character" w:styleId="Hypertextovprepojenie">
    <w:name w:val="Hyperlink"/>
    <w:rsid w:val="003C3DBF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92BFE"/>
    <w:rPr>
      <w:color w:val="A0BCD3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8650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650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650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650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6509D"/>
    <w:rPr>
      <w:b/>
      <w:bCs/>
      <w:sz w:val="20"/>
      <w:szCs w:val="20"/>
    </w:rPr>
  </w:style>
  <w:style w:type="table" w:styleId="Mriekatabuky">
    <w:name w:val="Table Grid"/>
    <w:basedOn w:val="Normlnatabuka"/>
    <w:uiPriority w:val="59"/>
    <w:rsid w:val="00984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D6E6E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3C0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miroslav.marko@apa.sk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1.png@01D92CB6.711A2870" TargetMode="External"/><Relationship Id="rId14" Type="http://schemas.openxmlformats.org/officeDocument/2006/relationships/hyperlink" Target="mailto:sylvia.carna@apa.s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ova\AppData\Roaming\Microsoft\&#352;abl&#243;ny\Zostava%20(z&#225;kladn&#253;%20&#353;t&#253;l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750F902-3E06-4599-B24D-21C0D85D4E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A48F84-8ACB-45ED-A5FE-DA22FFFDAE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Zostava (základný štýl)</Template>
  <TotalTime>45</TotalTime>
  <Pages>4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Prehľad odbytových cien mlieka a mliečnych výrobkov</vt:lpstr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Prehľad odbytových cien mlieka a mliečnych výrobkov</dc:title>
  <dc:subject>3. týždeň 2026</dc:subject>
  <dc:creator>PPA-ATIS</dc:creator>
  <cp:keywords/>
  <dc:description/>
  <cp:lastModifiedBy>Marko Miroslav</cp:lastModifiedBy>
  <cp:revision>13</cp:revision>
  <cp:lastPrinted>2023-09-27T12:16:00Z</cp:lastPrinted>
  <dcterms:created xsi:type="dcterms:W3CDTF">2026-01-22T14:08:00Z</dcterms:created>
  <dcterms:modified xsi:type="dcterms:W3CDTF">2026-01-22T14:56:00Z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ClassificationContentMarkingFooterShapeIds">
    <vt:lpwstr>9,b,e</vt:lpwstr>
  </property>
  <property fmtid="{D5CDD505-2E9C-101B-9397-08002B2CF9AE}" pid="4" name="ClassificationContentMarkingFooterFontProps">
    <vt:lpwstr>#008000,11,Calibri</vt:lpwstr>
  </property>
  <property fmtid="{D5CDD505-2E9C-101B-9397-08002B2CF9AE}" pid="5" name="ClassificationContentMarkingFooterText">
    <vt:lpwstr>    INTERNÉ</vt:lpwstr>
  </property>
  <property fmtid="{D5CDD505-2E9C-101B-9397-08002B2CF9AE}" pid="6" name="MSIP_Label_54743a8a-75f7-4ac9-9741-a35bd0337f21_Enabled">
    <vt:lpwstr>true</vt:lpwstr>
  </property>
  <property fmtid="{D5CDD505-2E9C-101B-9397-08002B2CF9AE}" pid="7" name="MSIP_Label_54743a8a-75f7-4ac9-9741-a35bd0337f21_SetDate">
    <vt:lpwstr>2023-09-21T12:16:22Z</vt:lpwstr>
  </property>
  <property fmtid="{D5CDD505-2E9C-101B-9397-08002B2CF9AE}" pid="8" name="MSIP_Label_54743a8a-75f7-4ac9-9741-a35bd0337f21_Method">
    <vt:lpwstr>Privileged</vt:lpwstr>
  </property>
  <property fmtid="{D5CDD505-2E9C-101B-9397-08002B2CF9AE}" pid="9" name="MSIP_Label_54743a8a-75f7-4ac9-9741-a35bd0337f21_Name">
    <vt:lpwstr>INTERNÉ</vt:lpwstr>
  </property>
  <property fmtid="{D5CDD505-2E9C-101B-9397-08002B2CF9AE}" pid="10" name="MSIP_Label_54743a8a-75f7-4ac9-9741-a35bd0337f21_SiteId">
    <vt:lpwstr>e0d54165-a303-4a6a-9954-68dfeb2b693d</vt:lpwstr>
  </property>
  <property fmtid="{D5CDD505-2E9C-101B-9397-08002B2CF9AE}" pid="11" name="MSIP_Label_54743a8a-75f7-4ac9-9741-a35bd0337f21_ActionId">
    <vt:lpwstr>b60ee8a4-73d0-464d-b012-97c928a6776d</vt:lpwstr>
  </property>
  <property fmtid="{D5CDD505-2E9C-101B-9397-08002B2CF9AE}" pid="12" name="MSIP_Label_54743a8a-75f7-4ac9-9741-a35bd0337f21_ContentBits">
    <vt:lpwstr>2</vt:lpwstr>
  </property>
</Properties>
</file>