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BFD3A" w14:textId="4688E411" w:rsidR="00BA7623" w:rsidRPr="00B83670" w:rsidRDefault="00E842B8" w:rsidP="000508F1">
      <w:r>
        <w:rPr>
          <w:noProof/>
        </w:rPr>
        <w:drawing>
          <wp:inline distT="0" distB="0" distL="0" distR="0" wp14:anchorId="0CA22CFB" wp14:editId="44A453A1">
            <wp:extent cx="2626242" cy="1052366"/>
            <wp:effectExtent l="0" t="0" r="317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57" cy="106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FB2" w:rsidRPr="00B836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A65008A" wp14:editId="6878E85B">
            <wp:simplePos x="0" y="0"/>
            <wp:positionH relativeFrom="column">
              <wp:posOffset>-208887</wp:posOffset>
            </wp:positionH>
            <wp:positionV relativeFrom="paragraph">
              <wp:posOffset>1251898</wp:posOffset>
            </wp:positionV>
            <wp:extent cx="6710045" cy="3943985"/>
            <wp:effectExtent l="57150" t="57150" r="90805" b="9461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394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tl" rotWithShape="0">
                        <a:schemeClr val="tx2">
                          <a:lumMod val="40000"/>
                          <a:lumOff val="60000"/>
                          <a:alpha val="40000"/>
                        </a:scheme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8E9" w:rsidRPr="00B8367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988F6" wp14:editId="50A67EF0">
                <wp:simplePos x="0" y="0"/>
                <wp:positionH relativeFrom="margin">
                  <wp:posOffset>6495415</wp:posOffset>
                </wp:positionH>
                <wp:positionV relativeFrom="margin">
                  <wp:posOffset>-226324</wp:posOffset>
                </wp:positionV>
                <wp:extent cx="254635" cy="6312535"/>
                <wp:effectExtent l="0" t="0" r="0" b="0"/>
                <wp:wrapNone/>
                <wp:docPr id="7" name="Obdĺž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63125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63E9D" id="Obdĺžnik 8" o:spid="_x0000_s1026" style="position:absolute;margin-left:511.45pt;margin-top:-17.8pt;width:20.05pt;height:497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" fillcolor="#92d050" stroked="f" strokeweight="1.5pt">
                <w10:wrap anchorx="margin" anchory="margin"/>
              </v:rect>
            </w:pict>
          </mc:Fallback>
        </mc:AlternateContent>
      </w:r>
    </w:p>
    <w:sdt>
      <w:sdtPr>
        <w:rPr>
          <w:rFonts w:ascii="Calibri" w:hAnsi="Calibri" w:cs="Calibri"/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14:paraId="4AEE7868" w14:textId="6CCACB7F" w:rsidR="00143488" w:rsidRPr="005376E0" w:rsidRDefault="00FB5E01" w:rsidP="00200C41">
          <w:pPr>
            <w:spacing w:after="0" w:line="240" w:lineRule="auto"/>
            <w:rPr>
              <w:rFonts w:ascii="Calibri" w:eastAsiaTheme="majorEastAsia" w:hAnsi="Calibri" w:cs="Calibri"/>
              <w:caps/>
              <w:color w:val="000000" w:themeColor="text1"/>
              <w:spacing w:val="-20"/>
              <w:kern w:val="28"/>
              <w:sz w:val="56"/>
              <w:szCs w:val="52"/>
            </w:rPr>
          </w:pPr>
          <w:r w:rsidRPr="005376E0">
            <w:rPr>
              <w:rFonts w:ascii="Calibri" w:hAnsi="Calibri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C4DB0EC" wp14:editId="3CEF3728">
                    <wp:simplePos x="0" y="0"/>
                    <wp:positionH relativeFrom="margin">
                      <wp:posOffset>592142</wp:posOffset>
                    </wp:positionH>
                    <wp:positionV relativeFrom="margin">
                      <wp:posOffset>5291635</wp:posOffset>
                    </wp:positionV>
                    <wp:extent cx="5152030" cy="928047"/>
                    <wp:effectExtent l="0" t="0" r="0" b="5715"/>
                    <wp:wrapNone/>
                    <wp:docPr id="5" name="Textové pole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52030" cy="9280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35459A" w14:textId="18FA734F" w:rsidR="00133E84" w:rsidRPr="00747FB1" w:rsidRDefault="00773576" w:rsidP="008037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color w:val="50651F" w:themeColor="accent1" w:themeShade="80"/>
                                      <w:sz w:val="56"/>
                                      <w:szCs w:val="56"/>
                                    </w:rPr>
                                    <w:alias w:val="Názov"/>
                                    <w:id w:val="162801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33E84" w:rsidRPr="00747FB1">
                                      <w:rPr>
                                        <w:rFonts w:ascii="Calibri" w:hAnsi="Calibri" w:cs="Calibri"/>
                                        <w:b/>
                                        <w:color w:val="50651F" w:themeColor="accent1" w:themeShade="80"/>
                                        <w:sz w:val="56"/>
                                        <w:szCs w:val="56"/>
                                      </w:rPr>
                                      <w:t>Prehľad odbytových cien mlieka a mliečnych výrobkov</w:t>
                                    </w:r>
                                  </w:sdtContent>
                                </w:sdt>
                                <w:r w:rsidR="00133E84" w:rsidRPr="00747FB1"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</w:p>
                              <w:p w14:paraId="62BBF3B1" w14:textId="77777777" w:rsidR="00133E84" w:rsidRDefault="00133E84"/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4DB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6" o:spid="_x0000_s1026" type="#_x0000_t202" style="position:absolute;margin-left:46.65pt;margin-top:416.65pt;width:405.65pt;height:73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" filled="f" stroked="f">
                    <v:textbox>
                      <w:txbxContent>
                        <w:p w14:paraId="3C35459A" w14:textId="18FA734F" w:rsidR="00133E84" w:rsidRPr="00747FB1" w:rsidRDefault="00806961" w:rsidP="00803774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color w:val="50651F" w:themeColor="accent1" w:themeShade="80"/>
                                <w:sz w:val="56"/>
                                <w:szCs w:val="56"/>
                              </w:rPr>
                              <w:alias w:val="Názov"/>
                              <w:id w:val="162801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133E84" w:rsidRPr="00747FB1">
                                <w:rPr>
                                  <w:rFonts w:ascii="Calibri" w:hAnsi="Calibri" w:cs="Calibri"/>
                                  <w:b/>
                                  <w:color w:val="50651F" w:themeColor="accent1" w:themeShade="80"/>
                                  <w:sz w:val="56"/>
                                  <w:szCs w:val="56"/>
                                </w:rPr>
                                <w:t>Prehľad odbytových cien mlieka a mliečnych výrobkov</w:t>
                              </w:r>
                            </w:sdtContent>
                          </w:sdt>
                          <w:r w:rsidR="00133E84" w:rsidRPr="00747FB1"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  <w:p w14:paraId="62BBF3B1" w14:textId="77777777" w:rsidR="00133E84" w:rsidRDefault="00133E84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D18E9" w:rsidRPr="005376E0">
            <w:rPr>
              <w:rFonts w:ascii="Calibri" w:hAnsi="Calibri" w:cs="Calibri"/>
              <w:b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2AF9E67" wp14:editId="765C999A">
                    <wp:simplePos x="0" y="0"/>
                    <wp:positionH relativeFrom="margin">
                      <wp:posOffset>-218440</wp:posOffset>
                    </wp:positionH>
                    <wp:positionV relativeFrom="margin">
                      <wp:posOffset>-218440</wp:posOffset>
                    </wp:positionV>
                    <wp:extent cx="6887845" cy="9061450"/>
                    <wp:effectExtent l="0" t="0" r="27305" b="21590"/>
                    <wp:wrapNone/>
                    <wp:docPr id="6" name="Obdĺžnik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87845" cy="9061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795A9492" id="Obdĺžnik 4" o:spid="_x0000_s1026" style="position:absolute;margin-left:-17.2pt;margin-top:-17.2pt;width:542.35pt;height:713.5pt;z-index:251670528;visibility:visible;mso-wrap-style:square;mso-width-percent:0;mso-height-percent:105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" filled="f" strokecolor="#77972f [2404]" strokeweight="1.5pt">
                    <w10:wrap anchorx="margin" anchory="margin"/>
                  </v:rect>
                </w:pict>
              </mc:Fallback>
            </mc:AlternateContent>
          </w:r>
        </w:p>
      </w:sdtContent>
    </w:sdt>
    <w:p w14:paraId="398DFB8F" w14:textId="77777777" w:rsidR="00D178DD" w:rsidRPr="00747FB1" w:rsidRDefault="00580274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D8E06" wp14:editId="40BE575E">
                <wp:simplePos x="0" y="0"/>
                <wp:positionH relativeFrom="margin">
                  <wp:posOffset>6499631</wp:posOffset>
                </wp:positionH>
                <wp:positionV relativeFrom="margin">
                  <wp:posOffset>6053785</wp:posOffset>
                </wp:positionV>
                <wp:extent cx="254635" cy="2816352"/>
                <wp:effectExtent l="0" t="0" r="0" b="3175"/>
                <wp:wrapNone/>
                <wp:docPr id="2" name="Obdĺž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8163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F8A5E" id="Obdĺžnik 9" o:spid="_x0000_s1026" style="position:absolute;margin-left:511.8pt;margin-top:476.7pt;width:20.05pt;height:2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" fillcolor="#033b64 [814]" stroked="f">
                <w10:wrap anchorx="margin" anchory="margin"/>
              </v:rect>
            </w:pict>
          </mc:Fallback>
        </mc:AlternateContent>
      </w:r>
    </w:p>
    <w:p w14:paraId="16F86542" w14:textId="77777777" w:rsidR="00E736E6" w:rsidRPr="00747FB1" w:rsidRDefault="00E736E6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2515351" w14:textId="22781379" w:rsidR="00947F4C" w:rsidRPr="00747FB1" w:rsidRDefault="00B31CE1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2A8D29" wp14:editId="738FCC9D">
                <wp:simplePos x="0" y="0"/>
                <wp:positionH relativeFrom="margin">
                  <wp:align>right</wp:align>
                </wp:positionH>
                <wp:positionV relativeFrom="margin">
                  <wp:posOffset>6274388</wp:posOffset>
                </wp:positionV>
                <wp:extent cx="2367887" cy="381635"/>
                <wp:effectExtent l="0" t="0" r="0" b="0"/>
                <wp:wrapNone/>
                <wp:docPr id="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887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BC5DF" w14:textId="61E86CBA" w:rsidR="00133E84" w:rsidRPr="00747FB1" w:rsidRDefault="00773576" w:rsidP="00984FB2">
                            <w:pPr>
                              <w:pStyle w:val="Podtitul"/>
                              <w:spacing w:after="60" w:line="240" w:lineRule="auto"/>
                              <w:jc w:val="right"/>
                              <w:rPr>
                                <w:color w:val="033C66" w:themeColor="background2" w:themeShade="40"/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b/>
                                  <w:caps w:val="0"/>
                                  <w:color w:val="033C66"/>
                                  <w:sz w:val="40"/>
                                  <w:szCs w:val="40"/>
                                </w:rPr>
                                <w:alias w:val="Podnadpis"/>
                                <w:id w:val="2072610515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20658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5</w:t>
                                </w:r>
                                <w:r w:rsidR="002A7E22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2</w:t>
                                </w:r>
                                <w:r w:rsidR="00133E84" w:rsidRPr="009C3549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. týždeň 202</w:t>
                                </w:r>
                                <w:r w:rsidR="00BA0F94" w:rsidRPr="009C3549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A8D29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7" type="#_x0000_t202" style="position:absolute;margin-left:135.25pt;margin-top:494.05pt;width:186.45pt;height:30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" filled="f" stroked="f">
                <v:textbox>
                  <w:txbxContent>
                    <w:p w14:paraId="6ACBC5DF" w14:textId="61E86CBA" w:rsidR="00133E84" w:rsidRPr="00747FB1" w:rsidRDefault="00773576" w:rsidP="00984FB2">
                      <w:pPr>
                        <w:pStyle w:val="Podtitul"/>
                        <w:spacing w:after="60" w:line="240" w:lineRule="auto"/>
                        <w:jc w:val="right"/>
                        <w:rPr>
                          <w:color w:val="033C66" w:themeColor="background2" w:themeShade="40"/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b/>
                            <w:caps w:val="0"/>
                            <w:color w:val="033C66"/>
                            <w:sz w:val="40"/>
                            <w:szCs w:val="40"/>
                          </w:rPr>
                          <w:alias w:val="Podnadpis"/>
                          <w:id w:val="2072610515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r w:rsidR="00B20658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5</w:t>
                          </w:r>
                          <w:r w:rsidR="002A7E22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2</w:t>
                          </w:r>
                          <w:r w:rsidR="00133E84" w:rsidRPr="009C3549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. týždeň 202</w:t>
                          </w:r>
                          <w:r w:rsidR="00BA0F94" w:rsidRPr="009C3549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5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F62910" w14:textId="281E0379" w:rsidR="00E736E6" w:rsidRPr="00747FB1" w:rsidRDefault="00E736E6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CC00BBF" w14:textId="77777777" w:rsidR="00984FB2" w:rsidRPr="00984FB2" w:rsidRDefault="00984FB2" w:rsidP="00984FB2">
      <w:pPr>
        <w:spacing w:after="0" w:line="240" w:lineRule="auto"/>
        <w:ind w:right="198" w:firstLine="425"/>
        <w:rPr>
          <w:rStyle w:val="Hypertextovprepojenie"/>
          <w:rFonts w:ascii="Calibri" w:hAnsi="Calibri" w:cs="Calibri"/>
          <w:color w:val="50651F" w:themeColor="accent1" w:themeShade="80"/>
          <w:sz w:val="18"/>
          <w:szCs w:val="18"/>
          <w:u w:val="none"/>
        </w:rPr>
      </w:pPr>
    </w:p>
    <w:p w14:paraId="231BCC3A" w14:textId="77777777" w:rsidR="00984FB2" w:rsidRPr="00E21508" w:rsidRDefault="00984FB2" w:rsidP="00984FB2">
      <w:pPr>
        <w:spacing w:after="0" w:line="240" w:lineRule="auto"/>
        <w:ind w:right="198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0"/>
          <w:szCs w:val="20"/>
          <w:u w:val="none"/>
        </w:rPr>
      </w:pPr>
    </w:p>
    <w:p w14:paraId="78951DD3" w14:textId="0F996EB1" w:rsidR="002A6466" w:rsidRPr="00984FB2" w:rsidRDefault="002A6466" w:rsidP="00B31CE1">
      <w:pPr>
        <w:spacing w:after="0" w:line="240" w:lineRule="auto"/>
        <w:ind w:right="55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Číslo </w:t>
      </w:r>
      <w:r w:rsidR="00B20658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5</w:t>
      </w:r>
      <w:r w:rsidR="002A7E2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/20</w:t>
      </w:r>
      <w:r w:rsidR="001A3C1A"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6763A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5</w:t>
      </w:r>
    </w:p>
    <w:p w14:paraId="0BA6320C" w14:textId="31D0E008" w:rsidR="002A6466" w:rsidRPr="00984FB2" w:rsidRDefault="002A6466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Ročník </w:t>
      </w:r>
      <w:r w:rsidR="00BA0F94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10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</w:p>
    <w:p w14:paraId="01DABCB9" w14:textId="305A62F2" w:rsidR="002A6466" w:rsidRPr="00CB7771" w:rsidRDefault="002A7E22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</w:pPr>
      <w:r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7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 w:rsidR="00C11798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 w:rsidR="002A646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20</w:t>
      </w:r>
      <w:r w:rsidR="001A3C1A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6</w:t>
      </w:r>
    </w:p>
    <w:p w14:paraId="794D38E0" w14:textId="1AEE47AB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p w14:paraId="42402D22" w14:textId="77777777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tbl>
      <w:tblPr>
        <w:tblStyle w:val="Mriekatabuky"/>
        <w:tblW w:w="4253" w:type="dxa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B31CE1" w:rsidRPr="009B048F" w14:paraId="204D81D4" w14:textId="77777777" w:rsidTr="00B31CE1">
        <w:trPr>
          <w:trHeight w:val="968"/>
        </w:trPr>
        <w:tc>
          <w:tcPr>
            <w:tcW w:w="4253" w:type="dxa"/>
          </w:tcPr>
          <w:p w14:paraId="35E4A9A9" w14:textId="25C2030C" w:rsidR="00B31CE1" w:rsidRPr="009B048F" w:rsidRDefault="00B31CE1" w:rsidP="00114886">
            <w:pPr>
              <w:tabs>
                <w:tab w:val="right" w:pos="9356"/>
              </w:tabs>
              <w:ind w:right="621"/>
              <w:jc w:val="right"/>
              <w:rPr>
                <w:rFonts w:ascii="Calibri" w:hAnsi="Calibri" w:cs="Calibri"/>
                <w:color w:val="50651F" w:themeColor="accent1" w:themeShade="80"/>
                <w:sz w:val="20"/>
                <w:szCs w:val="20"/>
              </w:rPr>
            </w:pPr>
            <w:bookmarkStart w:id="0" w:name="_Hlk132280362"/>
          </w:p>
        </w:tc>
      </w:tr>
      <w:tr w:rsidR="00B31CE1" w:rsidRPr="009B048F" w14:paraId="683A13ED" w14:textId="77777777" w:rsidTr="00B31CE1">
        <w:trPr>
          <w:trHeight w:val="286"/>
        </w:trPr>
        <w:tc>
          <w:tcPr>
            <w:tcW w:w="4253" w:type="dxa"/>
          </w:tcPr>
          <w:p w14:paraId="587A55CA" w14:textId="786E3F2D" w:rsidR="00B31CE1" w:rsidRPr="009B048F" w:rsidRDefault="005048B9" w:rsidP="00114886">
            <w:pPr>
              <w:tabs>
                <w:tab w:val="right" w:pos="9356"/>
              </w:tabs>
              <w:spacing w:line="240" w:lineRule="auto"/>
              <w:jc w:val="right"/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  <w:t>Odbor obchodných mechanizmov a ATIS</w:t>
            </w:r>
          </w:p>
        </w:tc>
      </w:tr>
      <w:bookmarkEnd w:id="0"/>
    </w:tbl>
    <w:p w14:paraId="5DB489B1" w14:textId="44801DBE" w:rsidR="00200C41" w:rsidRPr="00B31CE1" w:rsidRDefault="00200C4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  <w:r w:rsidRPr="00B31CE1"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  <w:br w:type="page"/>
      </w:r>
    </w:p>
    <w:p w14:paraId="72133120" w14:textId="110E4D6D" w:rsidR="001D30F7" w:rsidRPr="00E35738" w:rsidRDefault="001D30F7" w:rsidP="000D752B">
      <w:pPr>
        <w:spacing w:after="60" w:line="240" w:lineRule="auto"/>
        <w:rPr>
          <w:rFonts w:ascii="Calibri" w:hAnsi="Calibri" w:cs="Calibri"/>
          <w:b/>
          <w:sz w:val="30"/>
          <w:szCs w:val="30"/>
        </w:rPr>
      </w:pPr>
      <w:r w:rsidRPr="00E35738">
        <w:rPr>
          <w:rFonts w:ascii="Calibri" w:hAnsi="Calibri" w:cs="Calibri"/>
          <w:b/>
          <w:sz w:val="30"/>
          <w:szCs w:val="30"/>
        </w:rPr>
        <w:lastRenderedPageBreak/>
        <w:t>Odbytové ceny m</w:t>
      </w:r>
      <w:r w:rsidR="00F25EA8" w:rsidRPr="00E35738">
        <w:rPr>
          <w:rFonts w:ascii="Calibri" w:hAnsi="Calibri" w:cs="Calibri"/>
          <w:b/>
          <w:sz w:val="30"/>
          <w:szCs w:val="30"/>
        </w:rPr>
        <w:t>lieka a mliečnych výrobkov za</w:t>
      </w:r>
      <w:r w:rsidR="005F3343" w:rsidRPr="00E35738">
        <w:rPr>
          <w:rFonts w:ascii="Calibri" w:hAnsi="Calibri" w:cs="Calibri"/>
          <w:b/>
          <w:sz w:val="30"/>
          <w:szCs w:val="30"/>
        </w:rPr>
        <w:t xml:space="preserve"> </w:t>
      </w:r>
      <w:r w:rsidR="00B20658">
        <w:rPr>
          <w:rFonts w:ascii="Calibri" w:hAnsi="Calibri" w:cs="Calibri"/>
          <w:b/>
          <w:sz w:val="30"/>
          <w:szCs w:val="30"/>
        </w:rPr>
        <w:t>5</w:t>
      </w:r>
      <w:r w:rsidR="002A7E22">
        <w:rPr>
          <w:rFonts w:ascii="Calibri" w:hAnsi="Calibri" w:cs="Calibri"/>
          <w:b/>
          <w:sz w:val="30"/>
          <w:szCs w:val="30"/>
        </w:rPr>
        <w:t>2</w:t>
      </w:r>
      <w:r w:rsidR="00643DCF">
        <w:rPr>
          <w:rFonts w:ascii="Calibri" w:hAnsi="Calibri" w:cs="Calibri"/>
          <w:b/>
          <w:sz w:val="30"/>
          <w:szCs w:val="30"/>
        </w:rPr>
        <w:t>.</w:t>
      </w:r>
      <w:r w:rsidRPr="00E35738">
        <w:rPr>
          <w:rFonts w:ascii="Calibri" w:hAnsi="Calibri" w:cs="Calibri"/>
          <w:b/>
          <w:sz w:val="30"/>
          <w:szCs w:val="30"/>
        </w:rPr>
        <w:t xml:space="preserve"> týžd</w:t>
      </w:r>
      <w:r w:rsidR="00EF4F1C" w:rsidRPr="00E35738">
        <w:rPr>
          <w:rFonts w:ascii="Calibri" w:hAnsi="Calibri" w:cs="Calibri"/>
          <w:b/>
          <w:sz w:val="30"/>
          <w:szCs w:val="30"/>
        </w:rPr>
        <w:t>e</w:t>
      </w:r>
      <w:r w:rsidRPr="00E35738">
        <w:rPr>
          <w:rFonts w:ascii="Calibri" w:hAnsi="Calibri" w:cs="Calibri"/>
          <w:b/>
          <w:sz w:val="30"/>
          <w:szCs w:val="30"/>
        </w:rPr>
        <w:t>ň 20</w:t>
      </w:r>
      <w:r w:rsidR="00636BC5" w:rsidRPr="00E35738">
        <w:rPr>
          <w:rFonts w:ascii="Calibri" w:hAnsi="Calibri" w:cs="Calibri"/>
          <w:b/>
          <w:sz w:val="30"/>
          <w:szCs w:val="30"/>
        </w:rPr>
        <w:t>2</w:t>
      </w:r>
      <w:r w:rsidR="00BA0F94">
        <w:rPr>
          <w:rFonts w:ascii="Calibri" w:hAnsi="Calibri" w:cs="Calibri"/>
          <w:b/>
          <w:sz w:val="30"/>
          <w:szCs w:val="30"/>
        </w:rPr>
        <w:t>5</w:t>
      </w:r>
    </w:p>
    <w:p w14:paraId="6550930E" w14:textId="5D3BEB32" w:rsidR="001D30F7" w:rsidRPr="007B1BAB" w:rsidRDefault="0021029F" w:rsidP="00E10A5E">
      <w:pPr>
        <w:tabs>
          <w:tab w:val="left" w:pos="7230"/>
        </w:tabs>
        <w:spacing w:after="0" w:line="240" w:lineRule="auto"/>
        <w:ind w:right="-88"/>
        <w:jc w:val="both"/>
        <w:rPr>
          <w:rFonts w:ascii="Calibri" w:hAnsi="Calibri" w:cs="Calibri"/>
          <w:sz w:val="18"/>
          <w:szCs w:val="18"/>
        </w:rPr>
      </w:pPr>
      <w:r w:rsidRPr="00EA73C3">
        <w:rPr>
          <w:rFonts w:ascii="Calibri" w:hAnsi="Calibri" w:cs="Calibri"/>
          <w:i/>
          <w:sz w:val="18"/>
          <w:szCs w:val="18"/>
        </w:rPr>
        <w:t>Ceny za</w:t>
      </w:r>
      <w:r w:rsidR="00DB6108">
        <w:rPr>
          <w:rFonts w:ascii="Calibri" w:hAnsi="Calibri" w:cs="Calibri"/>
          <w:i/>
          <w:sz w:val="18"/>
          <w:szCs w:val="18"/>
        </w:rPr>
        <w:t xml:space="preserve"> </w:t>
      </w:r>
      <w:r w:rsidR="00B20658">
        <w:rPr>
          <w:rFonts w:ascii="Calibri" w:hAnsi="Calibri" w:cs="Calibri"/>
          <w:i/>
          <w:sz w:val="18"/>
          <w:szCs w:val="18"/>
        </w:rPr>
        <w:t>5</w:t>
      </w:r>
      <w:r w:rsidR="002A7E22">
        <w:rPr>
          <w:rFonts w:ascii="Calibri" w:hAnsi="Calibri" w:cs="Calibri"/>
          <w:i/>
          <w:sz w:val="18"/>
          <w:szCs w:val="18"/>
        </w:rPr>
        <w:t>2</w:t>
      </w:r>
      <w:r w:rsidRPr="00EA73C3">
        <w:rPr>
          <w:rFonts w:ascii="Calibri" w:hAnsi="Calibri" w:cs="Calibri"/>
          <w:i/>
          <w:sz w:val="18"/>
          <w:szCs w:val="18"/>
        </w:rPr>
        <w:t>. týždeň 202</w:t>
      </w:r>
      <w:r w:rsidR="008E2883" w:rsidRPr="00EA73C3">
        <w:rPr>
          <w:rFonts w:ascii="Calibri" w:hAnsi="Calibri" w:cs="Calibri"/>
          <w:i/>
          <w:sz w:val="18"/>
          <w:szCs w:val="18"/>
        </w:rPr>
        <w:t>5</w:t>
      </w:r>
      <w:r w:rsidRPr="00EA73C3">
        <w:rPr>
          <w:rFonts w:ascii="Calibri" w:hAnsi="Calibri" w:cs="Calibri"/>
          <w:i/>
          <w:sz w:val="18"/>
          <w:szCs w:val="18"/>
        </w:rPr>
        <w:t xml:space="preserve"> zisťované v dňoch </w:t>
      </w:r>
      <w:r w:rsidR="002A7E22">
        <w:rPr>
          <w:rFonts w:ascii="Calibri" w:hAnsi="Calibri" w:cs="Calibri"/>
          <w:i/>
          <w:sz w:val="18"/>
          <w:szCs w:val="18"/>
        </w:rPr>
        <w:t>29</w:t>
      </w:r>
      <w:r w:rsidRPr="00EA73C3">
        <w:rPr>
          <w:rFonts w:ascii="Calibri" w:hAnsi="Calibri" w:cs="Calibri"/>
          <w:i/>
          <w:sz w:val="18"/>
          <w:szCs w:val="18"/>
        </w:rPr>
        <w:t>.</w:t>
      </w:r>
      <w:r w:rsidR="00387C36">
        <w:rPr>
          <w:rFonts w:ascii="Calibri" w:hAnsi="Calibri" w:cs="Calibri"/>
          <w:i/>
          <w:sz w:val="18"/>
          <w:szCs w:val="18"/>
        </w:rPr>
        <w:t>1</w:t>
      </w:r>
      <w:r w:rsidR="00B20658">
        <w:rPr>
          <w:rFonts w:ascii="Calibri" w:hAnsi="Calibri" w:cs="Calibri"/>
          <w:i/>
          <w:sz w:val="18"/>
          <w:szCs w:val="18"/>
        </w:rPr>
        <w:t>2</w:t>
      </w:r>
      <w:r w:rsidRPr="00EA73C3">
        <w:rPr>
          <w:rFonts w:ascii="Calibri" w:hAnsi="Calibri" w:cs="Calibri"/>
          <w:i/>
          <w:sz w:val="18"/>
          <w:szCs w:val="18"/>
        </w:rPr>
        <w:t>.</w:t>
      </w:r>
      <w:r w:rsidR="002A7E22">
        <w:rPr>
          <w:rFonts w:ascii="Calibri" w:hAnsi="Calibri" w:cs="Calibri"/>
          <w:i/>
          <w:sz w:val="18"/>
          <w:szCs w:val="18"/>
        </w:rPr>
        <w:t>2025</w:t>
      </w:r>
      <w:r w:rsidRPr="00EA73C3">
        <w:rPr>
          <w:rFonts w:ascii="Calibri" w:hAnsi="Calibri" w:cs="Calibri"/>
          <w:i/>
          <w:sz w:val="18"/>
          <w:szCs w:val="18"/>
        </w:rPr>
        <w:t xml:space="preserve"> </w:t>
      </w:r>
      <w:r w:rsidR="00874B54">
        <w:rPr>
          <w:rFonts w:ascii="Calibri" w:hAnsi="Calibri" w:cs="Calibri"/>
          <w:i/>
          <w:sz w:val="18"/>
          <w:szCs w:val="18"/>
        </w:rPr>
        <w:t>–</w:t>
      </w:r>
      <w:r w:rsidRPr="00EA73C3">
        <w:rPr>
          <w:rFonts w:ascii="Calibri" w:hAnsi="Calibri" w:cs="Calibri"/>
          <w:i/>
          <w:sz w:val="18"/>
          <w:szCs w:val="18"/>
        </w:rPr>
        <w:t xml:space="preserve"> </w:t>
      </w:r>
      <w:r w:rsidR="00B20658">
        <w:rPr>
          <w:rFonts w:ascii="Calibri" w:hAnsi="Calibri" w:cs="Calibri"/>
          <w:i/>
          <w:sz w:val="18"/>
          <w:szCs w:val="18"/>
        </w:rPr>
        <w:t>7</w:t>
      </w:r>
      <w:r w:rsidR="00C23577">
        <w:rPr>
          <w:rFonts w:ascii="Calibri" w:hAnsi="Calibri" w:cs="Calibri"/>
          <w:i/>
          <w:sz w:val="18"/>
          <w:szCs w:val="18"/>
        </w:rPr>
        <w:t>.</w:t>
      </w:r>
      <w:r w:rsidR="00C11798">
        <w:rPr>
          <w:rFonts w:ascii="Calibri" w:hAnsi="Calibri" w:cs="Calibri"/>
          <w:i/>
          <w:sz w:val="18"/>
          <w:szCs w:val="18"/>
        </w:rPr>
        <w:t>1</w:t>
      </w:r>
      <w:r w:rsidR="0088594C" w:rsidRPr="00EA73C3">
        <w:rPr>
          <w:rFonts w:ascii="Calibri" w:hAnsi="Calibri" w:cs="Calibri"/>
          <w:i/>
          <w:sz w:val="18"/>
          <w:szCs w:val="18"/>
        </w:rPr>
        <w:t>.202</w:t>
      </w:r>
      <w:r w:rsidR="002A7E22">
        <w:rPr>
          <w:rFonts w:ascii="Calibri" w:hAnsi="Calibri" w:cs="Calibri"/>
          <w:i/>
          <w:sz w:val="18"/>
          <w:szCs w:val="18"/>
        </w:rPr>
        <w:t>6</w:t>
      </w:r>
      <w:r w:rsidR="000D752B" w:rsidRPr="008A5DCE">
        <w:rPr>
          <w:rFonts w:ascii="Calibri" w:hAnsi="Calibri" w:cs="Calibri"/>
          <w:i/>
          <w:sz w:val="18"/>
          <w:szCs w:val="18"/>
        </w:rPr>
        <w:tab/>
      </w:r>
      <w:r w:rsidR="001D30F7" w:rsidRPr="008A5DCE">
        <w:rPr>
          <w:rFonts w:ascii="Calibri" w:hAnsi="Calibri" w:cs="Calibri"/>
          <w:i/>
          <w:sz w:val="18"/>
          <w:szCs w:val="18"/>
        </w:rPr>
        <w:t xml:space="preserve">Ceny sa uvádzajú v €/100 kg bez </w:t>
      </w:r>
      <w:r w:rsidR="001D30F7" w:rsidRPr="007B1BAB">
        <w:rPr>
          <w:rFonts w:ascii="Calibri" w:hAnsi="Calibri" w:cs="Calibri"/>
          <w:i/>
          <w:sz w:val="18"/>
          <w:szCs w:val="18"/>
        </w:rPr>
        <w:t>DPH</w:t>
      </w:r>
    </w:p>
    <w:tbl>
      <w:tblPr>
        <w:tblW w:w="997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1864"/>
        <w:gridCol w:w="676"/>
        <w:gridCol w:w="992"/>
        <w:gridCol w:w="851"/>
        <w:gridCol w:w="850"/>
        <w:gridCol w:w="903"/>
        <w:gridCol w:w="904"/>
        <w:gridCol w:w="904"/>
        <w:gridCol w:w="904"/>
      </w:tblGrid>
      <w:tr w:rsidR="00C40AB1" w:rsidRPr="007B1BAB" w14:paraId="6EA00411" w14:textId="77777777" w:rsidTr="00950814">
        <w:trPr>
          <w:trHeight w:val="207"/>
        </w:trPr>
        <w:tc>
          <w:tcPr>
            <w:tcW w:w="1131" w:type="dxa"/>
            <w:vMerge w:val="restart"/>
            <w:tcBorders>
              <w:top w:val="threeDEmboss" w:sz="12" w:space="0" w:color="auto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D566A8A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Trend</w:t>
            </w:r>
          </w:p>
          <w:p w14:paraId="27422B64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týždenného</w:t>
            </w:r>
          </w:p>
          <w:p w14:paraId="30876D87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cenového</w:t>
            </w:r>
          </w:p>
          <w:p w14:paraId="5681917C" w14:textId="77777777" w:rsidR="00C40AB1" w:rsidRPr="007B1BAB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vývoja</w:t>
            </w:r>
          </w:p>
        </w:tc>
        <w:tc>
          <w:tcPr>
            <w:tcW w:w="1864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3B719CA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Názov produktu</w:t>
            </w:r>
          </w:p>
        </w:tc>
        <w:tc>
          <w:tcPr>
            <w:tcW w:w="676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626528C2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Cena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5DD9742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Otz</w:t>
            </w:r>
            <w:proofErr w:type="spellEnd"/>
          </w:p>
        </w:tc>
        <w:tc>
          <w:tcPr>
            <w:tcW w:w="851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A4A595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Ots</w:t>
            </w:r>
            <w:proofErr w:type="spellEnd"/>
          </w:p>
        </w:tc>
        <w:tc>
          <w:tcPr>
            <w:tcW w:w="850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152D9B1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Otv</w:t>
            </w:r>
            <w:proofErr w:type="spellEnd"/>
          </w:p>
        </w:tc>
        <w:tc>
          <w:tcPr>
            <w:tcW w:w="1807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27628DA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SR spolu</w:t>
            </w:r>
          </w:p>
        </w:tc>
        <w:tc>
          <w:tcPr>
            <w:tcW w:w="1808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7A0A0CF5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Vývoj cien v %</w:t>
            </w:r>
          </w:p>
        </w:tc>
      </w:tr>
      <w:tr w:rsidR="00C40AB1" w:rsidRPr="00546717" w14:paraId="41D61EB5" w14:textId="77777777" w:rsidTr="00950814">
        <w:trPr>
          <w:trHeight w:val="481"/>
        </w:trPr>
        <w:tc>
          <w:tcPr>
            <w:tcW w:w="1131" w:type="dxa"/>
            <w:vMerge/>
            <w:tcBorders>
              <w:left w:val="threeDEmboss" w:sz="12" w:space="0" w:color="auto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</w:tcPr>
          <w:p w14:paraId="0BC90421" w14:textId="77777777" w:rsidR="00C40AB1" w:rsidRPr="007B1BAB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9B01485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3100470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08871987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1EB058B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040737E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39BAC58" w14:textId="34A75BFF" w:rsidR="00C40AB1" w:rsidRPr="00745FEC" w:rsidRDefault="006A10BE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52</w:t>
            </w:r>
            <w:r w:rsidR="00C40AB1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362FAAAC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5DB36851" w14:textId="33E51801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5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6B5D17A" w14:textId="5944CBBA" w:rsidR="00C40AB1" w:rsidRPr="00745FEC" w:rsidRDefault="006A10BE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51</w:t>
            </w:r>
            <w:r w:rsidR="00C40AB1" w:rsidRPr="00745FEC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48321E4B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45C10F71" w14:textId="6425AC85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5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A7A46FB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Týždenný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6001D85C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Medziročný</w:t>
            </w:r>
          </w:p>
        </w:tc>
      </w:tr>
      <w:tr w:rsidR="00394308" w:rsidRPr="00407AC7" w14:paraId="058F3C5B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8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E64E510" w14:textId="4CFF37F8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FB47274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Polotučné mlieko trvanlivé</w:t>
            </w:r>
          </w:p>
          <w:p w14:paraId="1897853D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1,5 % tuk</w:t>
            </w:r>
          </w:p>
        </w:tc>
        <w:tc>
          <w:tcPr>
            <w:tcW w:w="676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7DF3860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826BBB" w14:textId="50FBD8DE" w:rsidR="00394308" w:rsidRPr="00394308" w:rsidRDefault="00394308" w:rsidP="0039430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48,00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B6BA8E5" w14:textId="7FF9260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3B295E" w14:textId="55100BF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AEBC42" w14:textId="2314441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48,00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792A42" w14:textId="07A770A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46,00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7109A" w14:textId="53AC2E4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4,4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C24A9B4" w14:textId="6C062DC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-11,1</w:t>
            </w:r>
          </w:p>
        </w:tc>
      </w:tr>
      <w:tr w:rsidR="00394308" w:rsidRPr="00407AC7" w14:paraId="0976DD55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30B19FE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F1022F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EDA7E8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F3929" w14:textId="559C7B4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50,00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150B77A" w14:textId="3359B32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9BBE81" w14:textId="7888CE2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82604" w14:textId="0647A32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2074869" w14:textId="11DD299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53,00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71BFA1" w14:textId="2CB5AFB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-5,7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2D17B60" w14:textId="4125EE6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-35,1</w:t>
            </w:r>
          </w:p>
        </w:tc>
      </w:tr>
      <w:tr w:rsidR="00394308" w:rsidRPr="00407AC7" w14:paraId="6B7F0CE2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015B5FC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BF34F8D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03FA73E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FFD941" w14:textId="50FE8D7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48,53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63E6363" w14:textId="6278F15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779F76" w14:textId="133B3BF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2D4B2F" w14:textId="3ED71DE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48,65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AA1156" w14:textId="50EDE95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48,94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67B9C1" w14:textId="36ED474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F4DECB6" w14:textId="37B3AC5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-18,0</w:t>
            </w:r>
          </w:p>
        </w:tc>
      </w:tr>
      <w:tr w:rsidR="00394308" w:rsidRPr="00407AC7" w14:paraId="15856BCD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41E233B" w14:textId="0DCF1EB3" w:rsidR="00394308" w:rsidRPr="00FC3AD4" w:rsidRDefault="00847A76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33A3BEB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kyslá,</w:t>
            </w:r>
          </w:p>
          <w:p w14:paraId="3C1963AA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(12 – 14 % tuk),</w:t>
            </w:r>
          </w:p>
          <w:p w14:paraId="35113A90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150 - 250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1007CED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C58F67" w14:textId="5281F4D6" w:rsidR="00394308" w:rsidRPr="00394308" w:rsidRDefault="00394308" w:rsidP="0039430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181,00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1B2D45" w14:textId="6A357C4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A49B83" w14:textId="6A20FC0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EEDC90" w14:textId="3D613F7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181,00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4905056" w14:textId="0BC5B2B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173,00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66CCC9" w14:textId="64CF579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4,6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5CAF0D1" w14:textId="63BBFF5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6,5</w:t>
            </w:r>
          </w:p>
        </w:tc>
      </w:tr>
      <w:tr w:rsidR="00394308" w:rsidRPr="00407AC7" w14:paraId="3353DC93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A856433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61D25E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5D031D3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141EAE" w14:textId="0845D7E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264,00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1E9C76F" w14:textId="30960B1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94DF70" w14:textId="54CF525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4CBE07" w14:textId="11F9B72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325,00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22F36C" w14:textId="291633B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325,00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711E" w14:textId="0BB9856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3BD618B" w14:textId="1B36901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4,8</w:t>
            </w:r>
          </w:p>
        </w:tc>
      </w:tr>
      <w:tr w:rsidR="00394308" w:rsidRPr="00407AC7" w14:paraId="20B8B234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41CD64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E7154EF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CD44C55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7814E4A" w14:textId="60B3FC8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223,01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6A55EED" w14:textId="66338C5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1376F1B" w14:textId="0733B85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6AE43D0" w14:textId="498B9C7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230,18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66C56B6" w14:textId="10F6947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219,81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4736EC" w14:textId="6F88B28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812B50F" w14:textId="3F3B8BC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-1,0</w:t>
            </w:r>
          </w:p>
        </w:tc>
      </w:tr>
      <w:tr w:rsidR="00394308" w:rsidRPr="00407AC7" w14:paraId="56FD98D9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8993FBE" w14:textId="47A4E174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A2F4778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sladká,</w:t>
            </w:r>
          </w:p>
          <w:p w14:paraId="62D5B290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(30 – 33 % tuk),</w:t>
            </w:r>
          </w:p>
          <w:p w14:paraId="3B3034B3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100 - 500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629091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0E6D7" w14:textId="5B08B6F2" w:rsidR="00394308" w:rsidRPr="00394308" w:rsidRDefault="00394308" w:rsidP="0039430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5B4899E" w14:textId="7AF6D09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A103F1F" w14:textId="31C77AA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28878" w14:textId="70F1662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372,00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4A0EE7" w14:textId="58AABBD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368,00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A8D4F" w14:textId="5F67D99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1,1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7BDDED" w14:textId="257AAE6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16,6</w:t>
            </w:r>
          </w:p>
        </w:tc>
      </w:tr>
      <w:tr w:rsidR="00394308" w:rsidRPr="00407AC7" w14:paraId="0B420C65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9DDAF2C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960BDE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F52182B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75FF44" w14:textId="7C15E54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CE9EC7" w14:textId="66E1B62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9AE38A5" w14:textId="629AC76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BFF18E" w14:textId="0FFBE29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415,00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27F5E" w14:textId="610965A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475,00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FD2E7D" w14:textId="3DD0222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-12,6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4ED361F" w14:textId="66DCE8E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-7,8</w:t>
            </w:r>
          </w:p>
        </w:tc>
      </w:tr>
      <w:tr w:rsidR="00394308" w:rsidRPr="00407AC7" w14:paraId="4A2C8BF4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FE23CF4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5495AAC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A28400B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52DAB61" w14:textId="7F70950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41489B9" w14:textId="6F21D18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2F43DC0" w14:textId="6F0A09A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F1A36E" w14:textId="0218251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388,18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7175AAC" w14:textId="7459361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381,61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FE5CAB" w14:textId="741BFE7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A35B9FB" w14:textId="3F04985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0,6</w:t>
            </w:r>
          </w:p>
        </w:tc>
      </w:tr>
      <w:tr w:rsidR="00394308" w:rsidRPr="0050007C" w14:paraId="48EC116D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A01EB34" w14:textId="775EC1B1" w:rsidR="00394308" w:rsidRPr="00FC3AD4" w:rsidRDefault="00847A76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6A90262" w14:textId="77777777" w:rsidR="00394308" w:rsidRPr="00A557B5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Maslo čerstvé,</w:t>
            </w:r>
          </w:p>
          <w:p w14:paraId="3CCD30EF" w14:textId="77777777" w:rsidR="00394308" w:rsidRPr="0050007C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100 - 250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6DB17AB" w14:textId="77777777" w:rsidR="00394308" w:rsidRPr="0050007C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50007C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27C29A" w14:textId="79367AD2" w:rsidR="00394308" w:rsidRPr="00394308" w:rsidRDefault="00394308" w:rsidP="00394308">
            <w:pPr>
              <w:spacing w:line="240" w:lineRule="auto"/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656,00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6172BA" w14:textId="7F4AE5C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689,00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7B08D0" w14:textId="03A988C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spacing w:val="-8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pacing w:val="-8"/>
                <w:sz w:val="17"/>
                <w:szCs w:val="17"/>
              </w:rPr>
              <w:t>559,00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20DD2BB" w14:textId="21FF46F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559,00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A0821" w14:textId="61EE666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608,00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3F6BCAC" w14:textId="02E36CF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-8,1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BB0CE6C" w14:textId="7CB0B97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-19,9</w:t>
            </w:r>
          </w:p>
        </w:tc>
      </w:tr>
      <w:tr w:rsidR="00394308" w:rsidRPr="00407AC7" w14:paraId="6F5EF19D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36556BF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1BD9031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051611F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07BA62" w14:textId="74557BD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1 029,00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85FD19" w14:textId="45B7472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796,00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4B6419" w14:textId="349F831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pacing w:val="-8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pacing w:val="-8"/>
                <w:sz w:val="17"/>
                <w:szCs w:val="17"/>
              </w:rPr>
              <w:t>1 064,00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4BFFE0" w14:textId="2E1A1CE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1 064,00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A42AAF" w14:textId="401EDB3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1 088,00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067496" w14:textId="7329221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FB35F62" w14:textId="025D218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-17,4</w:t>
            </w:r>
          </w:p>
        </w:tc>
      </w:tr>
      <w:tr w:rsidR="00394308" w:rsidRPr="00407AC7" w14:paraId="0415BB1B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8680B06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7BA9BD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52B9938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1BFD9" w14:textId="216C2EC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761,00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C49E51D" w14:textId="52EB879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694,72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757FD" w14:textId="623A421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pacing w:val="-8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pacing w:val="-8"/>
                <w:sz w:val="17"/>
                <w:szCs w:val="17"/>
              </w:rPr>
              <w:t>572,97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B273F35" w14:textId="1610EFD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618,59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B093DF" w14:textId="63F401D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665,62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258DA7" w14:textId="00B72FB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-7,1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B82FFD" w14:textId="246AF96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-34,6</w:t>
            </w:r>
          </w:p>
        </w:tc>
      </w:tr>
      <w:tr w:rsidR="00394308" w:rsidRPr="002F1A78" w14:paraId="5AE05582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0B7A524" w14:textId="03A6F92A" w:rsidR="00394308" w:rsidRPr="00FC3AD4" w:rsidRDefault="00847A76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4747F8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čerstvé</w:t>
            </w:r>
          </w:p>
          <w:p w14:paraId="39A0D288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9B97249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625448" w14:textId="68EE559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656,00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4807FF" w14:textId="1754C9F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67CA88" w14:textId="43D3EEE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D197DA" w14:textId="5B9C650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552,00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BB54DE" w14:textId="1D467CC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597,00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B3BE35" w14:textId="3E4755B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-7,5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194F74E" w14:textId="48C511E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-20,9</w:t>
            </w:r>
          </w:p>
        </w:tc>
      </w:tr>
      <w:tr w:rsidR="00394308" w:rsidRPr="00407AC7" w14:paraId="7708FED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B3D44D3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86425F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1AD09C2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5C29C0" w14:textId="39B4A20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1 029,00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BA6F29" w14:textId="6BFF228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74B83" w14:textId="1D128ED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28D5B4" w14:textId="27263E4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1 029,00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69B308F" w14:textId="27DD687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1 018,00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A2B372" w14:textId="78F1722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ECAD98E" w14:textId="5DBAA72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-2,6</w:t>
            </w:r>
          </w:p>
        </w:tc>
      </w:tr>
      <w:tr w:rsidR="00394308" w:rsidRPr="00407AC7" w14:paraId="0072712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F2476DC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4F0B528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1629433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DC4C1B" w14:textId="1CD81EE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760,48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7609103" w14:textId="644EC92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EA7D478" w14:textId="35DC6D0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8EB1CC" w14:textId="126FBF3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602,83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47AD69" w14:textId="65EC898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649,93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D467DD" w14:textId="3A728E0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-7,3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4FA17781" w14:textId="698C1C5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-35,5</w:t>
            </w:r>
          </w:p>
        </w:tc>
      </w:tr>
      <w:tr w:rsidR="00394308" w:rsidRPr="00407AC7" w14:paraId="76626E3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6A8342" w14:textId="11B5E3E6" w:rsidR="00394308" w:rsidRPr="00FC3AD4" w:rsidRDefault="00847A76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E3A6261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bloky,</w:t>
            </w:r>
          </w:p>
          <w:p w14:paraId="10DCFBA8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(16 % vody)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AF1C66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29A8" w14:textId="72EA441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07D924" w14:textId="31EA50A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21FC03" w14:textId="4C99F02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BCDF94B" w14:textId="12E9918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731,00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E1BC44" w14:textId="704BD06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743,00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0046A9" w14:textId="62F482E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-1,6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7A37F96" w14:textId="33F6227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-1,5</w:t>
            </w:r>
          </w:p>
        </w:tc>
      </w:tr>
      <w:tr w:rsidR="00394308" w:rsidRPr="00407AC7" w14:paraId="3BCC7C14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92A1954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1A88F4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04BF86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344B13" w14:textId="280B5B6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30F81B" w14:textId="207AF4B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FAB2CB4" w14:textId="3D87DEC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DEC9D5" w14:textId="7BBBBFA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1 020,00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F1E56B" w14:textId="0EDEE98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1 020,00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FB0938" w14:textId="68FD717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49D90E5" w14:textId="73CF906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27,5</w:t>
            </w:r>
          </w:p>
        </w:tc>
      </w:tr>
      <w:tr w:rsidR="00394308" w:rsidRPr="00407AC7" w14:paraId="4A8CF205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EC0F1C5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07D8A0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70E4599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990BF65" w14:textId="0FDEA12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0B641B" w14:textId="47A13E4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0C0E31" w14:textId="56BDBA4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8931FD" w14:textId="1F426A5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766,02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44F8121" w14:textId="074DC0E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766,87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19926D" w14:textId="543D983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513255C" w14:textId="2F267BD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0,0</w:t>
            </w:r>
          </w:p>
        </w:tc>
      </w:tr>
      <w:tr w:rsidR="00394308" w:rsidRPr="00C17654" w14:paraId="50DE764F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C2D7B1E" w14:textId="606982E6" w:rsidR="00394308" w:rsidRPr="00FC3AD4" w:rsidRDefault="00847A76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7D8E473" w14:textId="77777777" w:rsidR="00394308" w:rsidRPr="00911695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Tvaroh mäkký,</w:t>
            </w:r>
          </w:p>
          <w:p w14:paraId="76C0CC3E" w14:textId="77777777" w:rsidR="00394308" w:rsidRPr="00C17654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D6856C4" w14:textId="77777777" w:rsidR="00394308" w:rsidRPr="00C17654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C17654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D57AF1" w14:textId="7D58ADC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283,00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6DA2BF1" w14:textId="67C0A47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D4A5D3" w14:textId="3F02CCA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EA715D" w14:textId="5521B6B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201,00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F0BAADD" w14:textId="61E40D9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199,00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6D552" w14:textId="2278A2C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452A05A" w14:textId="3C407DC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-3,8</w:t>
            </w:r>
          </w:p>
        </w:tc>
      </w:tr>
      <w:tr w:rsidR="00394308" w:rsidRPr="00407AC7" w14:paraId="30EAD74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16D97D5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6685C4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26A3AB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161B8E8" w14:textId="6762643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391,00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FF5155" w14:textId="4C0F7CB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DFF470" w14:textId="6ADA197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FB12166" w14:textId="3A7CDCC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628,00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5B2ACB" w14:textId="0299A04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608,00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85A329" w14:textId="1604FE5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6D127A5" w14:textId="6DE7281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3,3</w:t>
            </w:r>
          </w:p>
        </w:tc>
      </w:tr>
      <w:tr w:rsidR="00394308" w:rsidRPr="00407AC7" w14:paraId="16C0774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51C60A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274227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521A7D1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2FA1A3" w14:textId="29760F7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327,20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958EA90" w14:textId="3F8DE0F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2B9C5B" w14:textId="0931336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1A4D9D" w14:textId="2BB5900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299,64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2051DB" w14:textId="291ED2E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299,23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F125E4" w14:textId="3B04F28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473B73" w14:textId="0D57E6F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-1,3</w:t>
            </w:r>
          </w:p>
        </w:tc>
      </w:tr>
      <w:tr w:rsidR="00394308" w:rsidRPr="00407AC7" w14:paraId="7A7A0C47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0ACE117" w14:textId="181D881D" w:rsidR="00394308" w:rsidRPr="00FC3AD4" w:rsidRDefault="00847A76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42AB0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Tvaroh tučný</w:t>
            </w:r>
          </w:p>
          <w:p w14:paraId="59267B2D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balenie,</w:t>
            </w:r>
          </w:p>
          <w:p w14:paraId="34505400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(tuk 38 % a viac)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B35800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39CDD" w14:textId="2C26F75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311,00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E5B236" w14:textId="0BF7F61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DF298FD" w14:textId="4E112D8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E3CD72" w14:textId="04BC6A7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233,00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4D5658" w14:textId="4F8791F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233,00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F65631" w14:textId="73924A1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55891D" w14:textId="516F72C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</w:tr>
      <w:tr w:rsidR="00394308" w:rsidRPr="00407AC7" w14:paraId="07C90E42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35EB77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970ED2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02058EC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0005E9" w14:textId="0AD4FA7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431,00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EFB3FB" w14:textId="2982085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D88178" w14:textId="40FC48C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BB7E7" w14:textId="6C5F1E4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431,00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FAF48E" w14:textId="26A4AF4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430,00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84CB0B" w14:textId="4230728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96E4E92" w14:textId="3AAC0E7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9,1</w:t>
            </w:r>
          </w:p>
        </w:tc>
      </w:tr>
      <w:tr w:rsidR="00394308" w:rsidRPr="00407AC7" w14:paraId="3825B781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734BDF0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67705C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44E60E7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DE82B7A" w14:textId="26330E7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361,49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ED8AB94" w14:textId="31417DD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93B38D1" w14:textId="7C85BA1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FF5AB4" w14:textId="67688EA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352,16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478EBF" w14:textId="6772948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346,94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3C09AE" w14:textId="2FF73AD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1,5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04C3F4F" w14:textId="2C9DFB7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2,2</w:t>
            </w:r>
          </w:p>
        </w:tc>
      </w:tr>
      <w:tr w:rsidR="00394308" w:rsidRPr="00407AC7" w14:paraId="052FF066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9FDA8CE" w14:textId="0844EA5F" w:rsidR="00394308" w:rsidRPr="00FC3AD4" w:rsidRDefault="00847A76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1B19E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Eidamská tehla,</w:t>
            </w:r>
          </w:p>
          <w:p w14:paraId="7A47B883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45 % t. v s.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C7E69AF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A92E3A" w14:textId="0C2D82D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5F1DC4" w14:textId="4435311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05D8F9" w14:textId="204BB1F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618A18" w14:textId="4478BF4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454,00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FB990D" w14:textId="3063C14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498,00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2B7BEF" w14:textId="36D9A29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-8,8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E7589" w14:textId="5B91C96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-4,2</w:t>
            </w:r>
          </w:p>
        </w:tc>
      </w:tr>
      <w:tr w:rsidR="00394308" w:rsidRPr="00407AC7" w14:paraId="382C265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B26348D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3BAC13E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E942DF5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B3DFF4" w14:textId="460B167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A36637" w14:textId="1B4520E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79505E7" w14:textId="3886826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B10320E" w14:textId="7469A9E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743,00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5D1ED6" w14:textId="6F665DB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728,00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A74CE82" w14:textId="02DB9ED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E23381A" w14:textId="1372CEB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1,8</w:t>
            </w:r>
          </w:p>
        </w:tc>
      </w:tr>
      <w:tr w:rsidR="00394308" w:rsidRPr="00407AC7" w14:paraId="601AD36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0C7E333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F63DE36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550B0C9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AC976" w14:textId="16336A1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2FA7C7" w14:textId="0A1301A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447D6B" w14:textId="32693B4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58C6316" w14:textId="7C15D83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666,47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C22E71" w14:textId="43101FF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681,01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7C6AAA" w14:textId="1D77D58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114A56C" w14:textId="5FC832B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-6,0</w:t>
            </w:r>
          </w:p>
        </w:tc>
      </w:tr>
      <w:tr w:rsidR="00394308" w:rsidRPr="0038479F" w14:paraId="44ADFA9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02D3F50" w14:textId="6ACE8C00" w:rsidR="00394308" w:rsidRPr="00FC3AD4" w:rsidRDefault="00847A76" w:rsidP="00394308">
            <w:pPr>
              <w:spacing w:after="0" w:line="240" w:lineRule="auto"/>
              <w:ind w:left="17" w:right="2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2E27D35" w14:textId="77777777" w:rsidR="00394308" w:rsidRPr="007D1B9F" w:rsidRDefault="00394308" w:rsidP="00394308">
            <w:pPr>
              <w:spacing w:after="0" w:line="240" w:lineRule="auto"/>
              <w:ind w:right="28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neúdená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5EA4D59" w14:textId="77777777" w:rsidR="00394308" w:rsidRPr="007D1B9F" w:rsidRDefault="00394308" w:rsidP="00394308">
            <w:pPr>
              <w:spacing w:after="0" w:line="240" w:lineRule="auto"/>
              <w:ind w:left="17" w:right="28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A61132" w14:textId="2B71EE91" w:rsidR="00394308" w:rsidRPr="00394308" w:rsidRDefault="00394308" w:rsidP="0039430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697,00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5EE780B" w14:textId="636220A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7FFF69" w14:textId="08D2584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1762893" w14:textId="45146FD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697,00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CFF698B" w14:textId="67AE6E3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711,00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80C0AE" w14:textId="6F03B09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F6C9C1E" w14:textId="6B24C13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2,2</w:t>
            </w:r>
          </w:p>
        </w:tc>
      </w:tr>
      <w:tr w:rsidR="00394308" w:rsidRPr="00407AC7" w14:paraId="1A8E681E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17489CA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ED6F707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CFAFEB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9CA52F" w14:textId="4666D18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933,00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579DB9C" w14:textId="541EEEE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EAB9D9" w14:textId="4D79C8F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E8B34B" w14:textId="198CA0F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1 170,00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33308A8" w14:textId="4AA8254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1 170,00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DFE8A6" w14:textId="67534ED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ED1D6A" w14:textId="6F5EEA0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5,4</w:t>
            </w:r>
          </w:p>
        </w:tc>
      </w:tr>
      <w:tr w:rsidR="00394308" w:rsidRPr="00407AC7" w14:paraId="00544781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43CFCFF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2C2A206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FCE7C6C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881693" w14:textId="756C00B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715,22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2D6C8FC" w14:textId="66FD646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E9659A" w14:textId="41BF67C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8EBC106" w14:textId="740BC74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715,90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58FB97" w14:textId="3207BE6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724,44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BB8A5B9" w14:textId="7CC676B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25BA8A31" w14:textId="1877515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1,7</w:t>
            </w:r>
          </w:p>
        </w:tc>
      </w:tr>
      <w:tr w:rsidR="00394308" w:rsidRPr="00407AC7" w14:paraId="0257CB4E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47E134" w14:textId="2602DA81" w:rsidR="00394308" w:rsidRPr="00FC3AD4" w:rsidRDefault="00847A76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C974A5B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údená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0C4B57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B330FB" w14:textId="6B83D02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692,00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6AE7FE" w14:textId="50A362E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253012B" w14:textId="3C376A0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560BF3C" w14:textId="68639DE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692,00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95614D" w14:textId="4B62915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717,00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CC28E3B" w14:textId="1DB484B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-3,5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ED73D4E" w14:textId="0FA5ED6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0,7</w:t>
            </w:r>
          </w:p>
        </w:tc>
      </w:tr>
      <w:tr w:rsidR="00394308" w:rsidRPr="00407AC7" w14:paraId="73E54AA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D1F2D60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1CA501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5F2DBC6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E60E8C" w14:textId="167535D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964,00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C905F8" w14:textId="169245D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EF6F79F" w14:textId="2200DFB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68AC5" w14:textId="0CA3764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8672A6" w14:textId="1180A0B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FE8FDEF" w14:textId="2F1E5E1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8627311" w14:textId="6FB81B6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394308" w:rsidRPr="00407AC7" w14:paraId="44166068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E6F10FD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5EB85AA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396BB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6A8B2E" w14:textId="15753AA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721,06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A6A384F" w14:textId="60463CE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FEE4F2" w14:textId="048E405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A2053D" w14:textId="3586EAB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722,19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AAFA93C" w14:textId="527F9A4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730,99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FFC45DA" w14:textId="688F31F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1C109AFB" w14:textId="5968032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3,9</w:t>
            </w:r>
          </w:p>
        </w:tc>
      </w:tr>
      <w:tr w:rsidR="00394308" w:rsidRPr="00407AC7" w14:paraId="4B276DFD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97D4BBA" w14:textId="6F3FD566" w:rsidR="00394308" w:rsidRPr="00FC3AD4" w:rsidRDefault="00847A76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1"/>
            </w: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1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6CEDF29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Oštiepok údený</w:t>
            </w:r>
          </w:p>
          <w:p w14:paraId="0953F167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40 – 50 % t. v s.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60B729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5F8952" w14:textId="23AF3D4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3D826" w14:textId="7C1FD94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27D69D" w14:textId="624EDDB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2611056" w14:textId="6CF77F5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801,00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BCA223" w14:textId="42D712C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643,00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A4EBF6" w14:textId="5BC36C5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24,6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4FD0EA4" w14:textId="2784A74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28,8</w:t>
            </w:r>
          </w:p>
        </w:tc>
      </w:tr>
      <w:tr w:rsidR="00394308" w:rsidRPr="00407AC7" w14:paraId="2BB813ED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2B35688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50B6E27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28DCAB3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4A60AAC" w14:textId="35F7FCE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F43391" w14:textId="2A91C9D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6AF54E" w14:textId="019ACC0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16A95" w14:textId="588AB37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72A748" w14:textId="06999F5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881DC4" w14:textId="7B50E72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0EAD346" w14:textId="1BCD391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394308" w:rsidRPr="00407AC7" w14:paraId="1C74BF38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FE1295D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BFCAC74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0A58B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8BC9AC" w14:textId="6099916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C48ED9" w14:textId="13528A8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A8D99E" w14:textId="05AE85E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3B18AD8" w14:textId="0E9E2B5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1 072,18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D285177" w14:textId="220ED69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723,63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ECA29A2" w14:textId="28A8289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48,2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CABF8CD" w14:textId="13ECD9A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63,1</w:t>
            </w:r>
          </w:p>
        </w:tc>
      </w:tr>
      <w:tr w:rsidR="00394308" w:rsidRPr="00407AC7" w14:paraId="00831F3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5D88CCD" w14:textId="60B64BB7" w:rsidR="00394308" w:rsidRPr="00FC3AD4" w:rsidRDefault="00847A76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9E7CED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proofErr w:type="spellStart"/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Polooštiepok</w:t>
            </w:r>
            <w:proofErr w:type="spellEnd"/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 údený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2B4B85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FCE25D" w14:textId="2527F9F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558,00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84FAB3" w14:textId="3606810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pacing w:val="-8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pacing w:val="-8"/>
                <w:sz w:val="17"/>
                <w:szCs w:val="17"/>
              </w:rPr>
              <w:t>718,00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929B0A" w14:textId="197BE6F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52ABB1" w14:textId="076BC1B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558,00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919612" w14:textId="3AFDC96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635,00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36F23F" w14:textId="621C76D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-12,1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F8668E" w14:textId="38B962B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-8,7</w:t>
            </w:r>
          </w:p>
        </w:tc>
      </w:tr>
      <w:tr w:rsidR="00394308" w:rsidRPr="00407AC7" w14:paraId="3BA7FFD9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525634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EC1EA14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03DB065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A4F633" w14:textId="087C7DD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704,00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85BE65" w14:textId="2B46F67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pacing w:val="-8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pacing w:val="-8"/>
                <w:sz w:val="17"/>
                <w:szCs w:val="17"/>
              </w:rPr>
              <w:t>1 230,00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DE6078C" w14:textId="7E6BB18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BC846A" w14:textId="1DC5F2B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30A867" w14:textId="5CE6FB9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B965B7" w14:textId="1894D57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7FDF57" w14:textId="2851E9B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394308" w:rsidRPr="00407AC7" w14:paraId="13148237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0EF4B6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3CEAB87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9749D6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8F870E1" w14:textId="59DB251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689,90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0F5548" w14:textId="71FBF67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pacing w:val="-8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pacing w:val="-8"/>
                <w:sz w:val="17"/>
                <w:szCs w:val="17"/>
              </w:rPr>
              <w:t>855,88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D479A6D" w14:textId="04872A3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EFC1751" w14:textId="1E19713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690,69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1788D2" w14:textId="52EA55C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705,75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8A6A6" w14:textId="71DBD4D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5D4DF749" w14:textId="104F303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1,8</w:t>
            </w:r>
          </w:p>
        </w:tc>
      </w:tr>
      <w:tr w:rsidR="00394308" w:rsidRPr="00407AC7" w14:paraId="012C21F6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4D43187" w14:textId="2B297B35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B7CCEB4" w14:textId="77777777" w:rsidR="00394308" w:rsidRPr="00614B8A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Tavené syry 70 % t. v s.</w:t>
            </w:r>
          </w:p>
          <w:p w14:paraId="6E128DE1" w14:textId="77777777" w:rsidR="00394308" w:rsidRPr="00614B8A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(150 – 180 g bal.)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D9DD4F" w14:textId="77777777" w:rsidR="00394308" w:rsidRPr="00614B8A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0C012F" w14:textId="60CDDD1B" w:rsidR="00394308" w:rsidRPr="00394308" w:rsidRDefault="00394308" w:rsidP="0039430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96279E" w14:textId="583F8C5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7A8D13" w14:textId="0D26425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2DFFA" w14:textId="7A4B888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440,00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ED75E01" w14:textId="465BA0B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455,00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3DFA37" w14:textId="42EDB6A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-3,3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FB5167B" w14:textId="1001E15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6,5</w:t>
            </w:r>
          </w:p>
        </w:tc>
      </w:tr>
      <w:tr w:rsidR="00394308" w:rsidRPr="00407AC7" w14:paraId="06059E37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51F9377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68FF70" w14:textId="77777777" w:rsidR="00394308" w:rsidRPr="00614B8A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21C74C6" w14:textId="77777777" w:rsidR="00394308" w:rsidRPr="00614B8A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B87C36" w14:textId="0FEFDD1B" w:rsidR="00394308" w:rsidRPr="00394308" w:rsidRDefault="00394308" w:rsidP="0039430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820ADF" w14:textId="66BA30D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E7CC06" w14:textId="506C530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8AF92A" w14:textId="03D2228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525,00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85AB2E" w14:textId="645DB67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525,00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04E557" w14:textId="25BFA03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DDF2E72" w14:textId="214CFBB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5,4</w:t>
            </w:r>
          </w:p>
        </w:tc>
      </w:tr>
      <w:tr w:rsidR="00394308" w:rsidRPr="00407AC7" w14:paraId="23121CED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0934C72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E86830" w14:textId="77777777" w:rsidR="00394308" w:rsidRPr="00614B8A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7F1CACF" w14:textId="77777777" w:rsidR="00394308" w:rsidRPr="00614B8A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1FE4B14" w14:textId="2609973E" w:rsidR="00394308" w:rsidRPr="00394308" w:rsidRDefault="00394308" w:rsidP="00394308">
            <w:pPr>
              <w:spacing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31CF9" w14:textId="6A0A3E6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DCB6D13" w14:textId="00020F1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0244BF8" w14:textId="018F0C1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513,57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83294E" w14:textId="2612453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503,56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1D488BA" w14:textId="6E7D7DF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18E16EB" w14:textId="2E3CF4D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16,8</w:t>
            </w:r>
          </w:p>
        </w:tc>
      </w:tr>
      <w:tr w:rsidR="00394308" w:rsidRPr="00407AC7" w14:paraId="660D9C9E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8EC64A0" w14:textId="4F0FA8AD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FDD0E43" w14:textId="134F18EB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0E790CC4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125 - 250 g balenie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4EB6862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1065BF" w14:textId="25B25924" w:rsidR="00394308" w:rsidRPr="00394308" w:rsidRDefault="00394308" w:rsidP="0039430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E1C2AAD" w14:textId="4EDEB14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650,00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9E03F8" w14:textId="572E331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0B01C1" w14:textId="67404E9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650,00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4F3FF4" w14:textId="12DF3B7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685,00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552A6B" w14:textId="0BB4D03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-5,1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C48F5E2" w14:textId="18DD12C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-2,5</w:t>
            </w:r>
          </w:p>
        </w:tc>
      </w:tr>
      <w:tr w:rsidR="00394308" w:rsidRPr="00407AC7" w14:paraId="7D2A2919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3E381C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4FB546C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8E2B3A9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13411F" w14:textId="58FBFD5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B61D39" w14:textId="79452487" w:rsidR="00394308" w:rsidRPr="00394308" w:rsidRDefault="00394308" w:rsidP="00394308">
            <w:pPr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8C012E" w14:textId="752D8AD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1603A6" w14:textId="79CE2F4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959,00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96CB26" w14:textId="3A97C73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975,00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FC5476" w14:textId="037C76A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940FCAB" w14:textId="3C1F8AC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-3,4</w:t>
            </w:r>
          </w:p>
        </w:tc>
      </w:tr>
      <w:tr w:rsidR="00394308" w:rsidRPr="00407AC7" w14:paraId="0372982F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577A362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9C3D7D1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93B5860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BA207D" w14:textId="5632C7F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7D0512" w14:textId="33C52C8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756,46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E385D14" w14:textId="6F346AF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57A46D" w14:textId="5315003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816,44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4BD379" w14:textId="508E928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804,61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BFC95AF" w14:textId="48A19DF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1,5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4073469" w14:textId="353594D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8,4</w:t>
            </w:r>
          </w:p>
        </w:tc>
      </w:tr>
      <w:tr w:rsidR="00394308" w:rsidRPr="00407AC7" w14:paraId="5562464A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E44F619" w14:textId="09A145BB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6A211AC" w14:textId="1A3B950C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628CBF3C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2 - 5 - 10 kg (voľná)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915323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2F4698" w14:textId="199A6E2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B43019" w14:textId="0D60294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640,00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A62B16" w14:textId="69A66D8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CFDC81" w14:textId="36248AD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640,00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4B4843" w14:textId="081994E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675,00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1FEE82" w14:textId="218ACA0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-5,2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20DC599" w14:textId="707AF7A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-3,3</w:t>
            </w:r>
          </w:p>
        </w:tc>
      </w:tr>
      <w:tr w:rsidR="00394308" w:rsidRPr="00407AC7" w14:paraId="375F802F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62F5834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1579C21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90D84A4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A65B94" w14:textId="48F77DB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13E1A2" w14:textId="1E0631FA" w:rsidR="00394308" w:rsidRPr="00394308" w:rsidRDefault="00394308" w:rsidP="00394308">
            <w:pPr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C3C56B" w14:textId="56548DE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94AE0" w14:textId="26EF139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3A4545" w14:textId="6C76018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80565D" w14:textId="5A349F8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17DEFA5" w14:textId="24C6480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</w:tr>
      <w:tr w:rsidR="00394308" w:rsidRPr="00407AC7" w14:paraId="0756B7B9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5C54C7C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D1420D7" w14:textId="77777777" w:rsidR="00394308" w:rsidRPr="007D1B9F" w:rsidRDefault="00394308" w:rsidP="0039430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83CB23E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B8EE211" w14:textId="599F7B9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3839572" w14:textId="6B6A20D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740,89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A090636" w14:textId="04D5503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40309E" w14:textId="22664DB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730,24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95DF8F" w14:textId="5018A5B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710,18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E59B2" w14:textId="36DE34E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0FB3FF52" w14:textId="08E0C1D4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-2,4</w:t>
            </w:r>
          </w:p>
        </w:tc>
      </w:tr>
      <w:tr w:rsidR="00394308" w:rsidRPr="00407AC7" w14:paraId="73346B02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4D2D9E6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tbl>
            <w:tblPr>
              <w:tblW w:w="10000" w:type="dxa"/>
              <w:tblBorders>
                <w:bottom w:val="threeDEmboss" w:sz="12" w:space="0" w:color="auto"/>
                <w:right w:val="single" w:sz="6" w:space="0" w:color="808080" w:themeColor="background1" w:themeShade="8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000"/>
            </w:tblGrid>
            <w:tr w:rsidR="00394308" w:rsidRPr="007D1B9F" w14:paraId="7D8011A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47FE0E0B" w14:textId="77777777" w:rsidR="00394308" w:rsidRPr="007D1B9F" w:rsidRDefault="00394308" w:rsidP="00394308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Sušené plnotučné</w:t>
                  </w:r>
                </w:p>
                <w:p w14:paraId="786D8C64" w14:textId="77777777" w:rsidR="00394308" w:rsidRPr="007D1B9F" w:rsidRDefault="00394308" w:rsidP="00394308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1DAFD4B6" w14:textId="77777777" w:rsidR="00394308" w:rsidRPr="007D1B9F" w:rsidRDefault="00394308" w:rsidP="00394308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  <w:tr w:rsidR="00394308" w:rsidRPr="007D1B9F" w14:paraId="5FFDA5A6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3532DF3B" w14:textId="77777777" w:rsidR="00394308" w:rsidRPr="007D1B9F" w:rsidRDefault="00394308" w:rsidP="00394308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7BAABC10" w14:textId="77777777" w:rsidR="00394308" w:rsidRPr="007D1B9F" w:rsidRDefault="00394308" w:rsidP="00394308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</w:p>
              </w:tc>
            </w:tr>
            <w:tr w:rsidR="00394308" w:rsidRPr="007D1B9F" w14:paraId="5211C5C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20C8CA9E" w14:textId="77777777" w:rsidR="00394308" w:rsidRPr="007D1B9F" w:rsidRDefault="00394308" w:rsidP="00394308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</w:tbl>
          <w:p w14:paraId="0EDDF802" w14:textId="77777777" w:rsidR="00394308" w:rsidRPr="007D1B9F" w:rsidRDefault="00394308" w:rsidP="0039430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80107B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00541E1" w14:textId="7D2530B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4BD570B" w14:textId="2F730F1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C0EFAD" w14:textId="4DF16EB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B79FE9" w14:textId="7F8078C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E5BE0" w14:textId="2F05A6D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977CFD" w14:textId="2332069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9A2BCDD" w14:textId="4AEECBE1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394308" w:rsidRPr="00407AC7" w14:paraId="188933C4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FA2E54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D01711" w14:textId="77777777" w:rsidR="00394308" w:rsidRPr="007D1B9F" w:rsidRDefault="00394308" w:rsidP="0039430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11DD1E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5C77A1" w14:textId="473BF7A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662A04" w14:textId="7D7D33D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669CB7" w14:textId="3FFA398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96FA57" w14:textId="6754EC4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0E97A1" w14:textId="4AACEEE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DB9B8F" w14:textId="7B60C68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5EB8CE6" w14:textId="0672C0F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394308" w:rsidRPr="00407AC7" w14:paraId="3C348C03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293A25E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4C8EAE1" w14:textId="77777777" w:rsidR="00394308" w:rsidRPr="007D1B9F" w:rsidRDefault="00394308" w:rsidP="0039430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E7A7CF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1D8385" w14:textId="0392544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4B5E8E" w14:textId="18F82AE5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577543C" w14:textId="1346AA1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E77C27" w14:textId="54F69889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92D5D6" w14:textId="37ABCD7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0223B5A" w14:textId="41D58713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3C4B9F8C" w14:textId="6299D03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394308" w:rsidRPr="00AB3F41" w14:paraId="0B424FA2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6EC2243" w14:textId="77777777" w:rsidR="00394308" w:rsidRPr="00FC3AD4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BEB2FA4" w14:textId="77777777" w:rsidR="00394308" w:rsidRPr="007D1B9F" w:rsidRDefault="00394308" w:rsidP="0039430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Sušené odtučnené</w:t>
            </w:r>
          </w:p>
          <w:p w14:paraId="388F9579" w14:textId="77777777" w:rsidR="00394308" w:rsidRPr="007D1B9F" w:rsidRDefault="00394308" w:rsidP="0039430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77661633" w14:textId="77777777" w:rsidR="00394308" w:rsidRPr="007D1B9F" w:rsidRDefault="00394308" w:rsidP="0039430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  <w:p w14:paraId="226E9B2A" w14:textId="77777777" w:rsidR="00394308" w:rsidRPr="007D1B9F" w:rsidRDefault="00394308" w:rsidP="0039430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08435ED2" w14:textId="77777777" w:rsidR="00394308" w:rsidRPr="007D1B9F" w:rsidRDefault="00394308" w:rsidP="0039430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B99597C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0AB08D" w14:textId="4F53D80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240E80" w14:textId="5BDCCA9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4D3951" w14:textId="3E5F929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9C92B7" w14:textId="510EE0D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B582D1" w14:textId="7CE1D63F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068945F" w14:textId="3ACD85C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710D182" w14:textId="69A163FB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39430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394308" w:rsidRPr="00AB3F41" w14:paraId="489AA170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9F5A071" w14:textId="77777777" w:rsidR="00394308" w:rsidRPr="000B65D2" w:rsidRDefault="00394308" w:rsidP="0039430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F18D76F" w14:textId="77777777" w:rsidR="00394308" w:rsidRPr="007D1B9F" w:rsidRDefault="00394308" w:rsidP="0039430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70D82A1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95B5E" w14:textId="5E63AE7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12E8CF" w14:textId="5A1E7B0E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7A27DC" w14:textId="039A864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81AE3" w14:textId="4E67EA76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0C2299" w14:textId="4A7039D8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9820E6" w14:textId="187E903D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2DECF" w14:textId="1FB9084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394308" w:rsidRPr="00AB3F41" w14:paraId="04E91243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</w:tcPr>
          <w:p w14:paraId="6F30114A" w14:textId="77777777" w:rsidR="00394308" w:rsidRPr="000B65D2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5"/>
                <w:szCs w:val="15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214284A" w14:textId="77777777" w:rsidR="00394308" w:rsidRPr="007D1B9F" w:rsidRDefault="00394308" w:rsidP="0039430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A5A61A4" w14:textId="77777777" w:rsidR="00394308" w:rsidRPr="007D1B9F" w:rsidRDefault="00394308" w:rsidP="0039430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860CAB5" w14:textId="39CE670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4D84F4" w14:textId="1DC8C23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CF26095" w14:textId="614E8ECA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6FE2BD" w14:textId="04DE5AD0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5A1F62" w14:textId="3DBFDF17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072F1AE" w14:textId="615CBCB2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threeDEmboss" w:sz="12" w:space="0" w:color="auto"/>
            </w:tcBorders>
            <w:shd w:val="clear" w:color="auto" w:fill="C7E6FD"/>
            <w:vAlign w:val="bottom"/>
          </w:tcPr>
          <w:p w14:paraId="14AE7C73" w14:textId="3127DD2C" w:rsidR="00394308" w:rsidRPr="00394308" w:rsidRDefault="00394308" w:rsidP="0039430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</w:tbl>
    <w:p w14:paraId="6BB1E244" w14:textId="75E1B5A6" w:rsidR="000D752B" w:rsidRPr="005376E0" w:rsidRDefault="000148DE" w:rsidP="00B32AC3">
      <w:pPr>
        <w:spacing w:after="0" w:line="240" w:lineRule="auto"/>
        <w:jc w:val="both"/>
        <w:rPr>
          <w:rFonts w:ascii="Calibri" w:hAnsi="Calibri" w:cs="Calibri"/>
          <w:i/>
          <w:sz w:val="18"/>
          <w:szCs w:val="18"/>
        </w:rPr>
      </w:pPr>
      <w:r w:rsidRPr="000B65D2">
        <w:rPr>
          <w:rFonts w:ascii="Calibri" w:hAnsi="Calibri" w:cs="Calibri"/>
          <w:i/>
          <w:spacing w:val="-2"/>
          <w:sz w:val="18"/>
          <w:szCs w:val="18"/>
        </w:rPr>
        <w:t>Prameň</w:t>
      </w:r>
      <w:r w:rsidR="001D30F7" w:rsidRPr="000B65D2">
        <w:rPr>
          <w:rFonts w:ascii="Calibri" w:hAnsi="Calibri" w:cs="Calibri"/>
          <w:i/>
          <w:spacing w:val="-2"/>
          <w:sz w:val="18"/>
          <w:szCs w:val="18"/>
        </w:rPr>
        <w:t xml:space="preserve">: PPA – ATIS; </w:t>
      </w:r>
      <w:proofErr w:type="spellStart"/>
      <w:r w:rsidR="001D30F7" w:rsidRPr="000B65D2">
        <w:rPr>
          <w:rFonts w:ascii="Calibri" w:hAnsi="Calibri" w:cs="Calibri"/>
          <w:i/>
          <w:sz w:val="18"/>
          <w:szCs w:val="18"/>
        </w:rPr>
        <w:t>Otz</w:t>
      </w:r>
      <w:proofErr w:type="spellEnd"/>
      <w:r w:rsidR="001D30F7" w:rsidRPr="000B65D2">
        <w:rPr>
          <w:rFonts w:ascii="Calibri" w:hAnsi="Calibri" w:cs="Calibri"/>
          <w:i/>
          <w:sz w:val="18"/>
          <w:szCs w:val="18"/>
        </w:rPr>
        <w:t xml:space="preserve"> - Oblasť trhu západ (Bratislavský kraj, Trnavský kraj, Trenčiansky kraj, Nitriansky kraj), </w:t>
      </w:r>
      <w:proofErr w:type="spellStart"/>
      <w:r w:rsidR="001D30F7" w:rsidRPr="000B65D2">
        <w:rPr>
          <w:rFonts w:ascii="Calibri" w:hAnsi="Calibri" w:cs="Calibri"/>
          <w:i/>
          <w:sz w:val="18"/>
          <w:szCs w:val="18"/>
        </w:rPr>
        <w:t>Ots</w:t>
      </w:r>
      <w:proofErr w:type="spellEnd"/>
      <w:r w:rsidR="001D30F7" w:rsidRPr="000B65D2">
        <w:rPr>
          <w:rFonts w:ascii="Calibri" w:hAnsi="Calibri" w:cs="Calibri"/>
          <w:i/>
          <w:sz w:val="18"/>
          <w:szCs w:val="18"/>
        </w:rPr>
        <w:t xml:space="preserve"> - Oblasť trhu stred </w:t>
      </w:r>
      <w:r w:rsidR="001D30F7" w:rsidRPr="00546717">
        <w:rPr>
          <w:rFonts w:ascii="Calibri" w:hAnsi="Calibri" w:cs="Calibri"/>
          <w:i/>
          <w:sz w:val="18"/>
          <w:szCs w:val="18"/>
        </w:rPr>
        <w:t xml:space="preserve">(Žilinský kraj, Banskobystrický kraj), </w:t>
      </w:r>
      <w:proofErr w:type="spellStart"/>
      <w:r w:rsidR="001D30F7" w:rsidRPr="00546717">
        <w:rPr>
          <w:rFonts w:ascii="Calibri" w:hAnsi="Calibri" w:cs="Calibri"/>
          <w:i/>
          <w:sz w:val="18"/>
          <w:szCs w:val="18"/>
        </w:rPr>
        <w:t>Otv</w:t>
      </w:r>
      <w:proofErr w:type="spellEnd"/>
      <w:r w:rsidR="001D30F7" w:rsidRPr="00546717">
        <w:rPr>
          <w:rFonts w:ascii="Calibri" w:hAnsi="Calibri" w:cs="Calibri"/>
          <w:i/>
          <w:sz w:val="18"/>
          <w:szCs w:val="18"/>
        </w:rPr>
        <w:t xml:space="preserve"> - Oblasť trhu východ (Košický kraj, Prešovský kraj),*1 - údaj nezverejňujeme (menej ako traja respondenti).</w:t>
      </w:r>
      <w:r w:rsidRPr="005376E0">
        <w:rPr>
          <w:rFonts w:ascii="Calibri" w:hAnsi="Calibri" w:cs="Calibri"/>
          <w:i/>
          <w:sz w:val="18"/>
          <w:szCs w:val="18"/>
        </w:rPr>
        <w:br w:type="page"/>
      </w:r>
    </w:p>
    <w:p w14:paraId="2242376D" w14:textId="55769354" w:rsidR="00DF7A93" w:rsidRPr="00B94FAA" w:rsidRDefault="00017D40" w:rsidP="00C55094">
      <w:pPr>
        <w:spacing w:before="120" w:after="100" w:line="240" w:lineRule="auto"/>
        <w:ind w:left="142"/>
        <w:rPr>
          <w:rFonts w:ascii="Calibri" w:hAnsi="Calibri" w:cs="Calibri"/>
          <w:b/>
          <w:sz w:val="30"/>
          <w:szCs w:val="30"/>
        </w:rPr>
      </w:pPr>
      <w:r w:rsidRPr="00424BFA">
        <w:rPr>
          <w:rFonts w:ascii="Calibri" w:hAnsi="Calibri" w:cs="Calibri"/>
          <w:b/>
          <w:sz w:val="30"/>
          <w:szCs w:val="30"/>
        </w:rPr>
        <w:lastRenderedPageBreak/>
        <w:t>Vývoj odbytových cien mliečnych vý</w:t>
      </w:r>
      <w:r w:rsidR="00832390" w:rsidRPr="00424BFA">
        <w:rPr>
          <w:rFonts w:ascii="Calibri" w:hAnsi="Calibri" w:cs="Calibri"/>
          <w:b/>
          <w:sz w:val="30"/>
          <w:szCs w:val="30"/>
        </w:rPr>
        <w:t>robkov v SR v rokoch 20</w:t>
      </w:r>
      <w:r w:rsidR="001F5858">
        <w:rPr>
          <w:rFonts w:ascii="Calibri" w:hAnsi="Calibri" w:cs="Calibri"/>
          <w:b/>
          <w:sz w:val="30"/>
          <w:szCs w:val="30"/>
        </w:rPr>
        <w:t>2</w:t>
      </w:r>
      <w:r w:rsidR="002806F9">
        <w:rPr>
          <w:rFonts w:ascii="Calibri" w:hAnsi="Calibri" w:cs="Calibri"/>
          <w:b/>
          <w:sz w:val="30"/>
          <w:szCs w:val="30"/>
        </w:rPr>
        <w:t>3</w:t>
      </w:r>
      <w:r w:rsidR="003E626F" w:rsidRPr="00424BFA">
        <w:rPr>
          <w:rFonts w:ascii="Calibri" w:hAnsi="Calibri" w:cs="Calibri"/>
          <w:b/>
          <w:sz w:val="30"/>
          <w:szCs w:val="30"/>
        </w:rPr>
        <w:t xml:space="preserve"> </w:t>
      </w:r>
      <w:r w:rsidR="00832390" w:rsidRPr="00424BFA">
        <w:rPr>
          <w:rFonts w:ascii="Calibri" w:hAnsi="Calibri" w:cs="Calibri"/>
          <w:b/>
          <w:sz w:val="30"/>
          <w:szCs w:val="30"/>
        </w:rPr>
        <w:t>- 20</w:t>
      </w:r>
      <w:r w:rsidR="009650AF" w:rsidRPr="00424BFA">
        <w:rPr>
          <w:rFonts w:ascii="Calibri" w:hAnsi="Calibri" w:cs="Calibri"/>
          <w:b/>
          <w:sz w:val="30"/>
          <w:szCs w:val="30"/>
        </w:rPr>
        <w:t>2</w:t>
      </w:r>
      <w:r w:rsidR="00BA0F94">
        <w:rPr>
          <w:rFonts w:ascii="Calibri" w:hAnsi="Calibri" w:cs="Calibri"/>
          <w:b/>
          <w:sz w:val="30"/>
          <w:szCs w:val="30"/>
        </w:rPr>
        <w:t>5</w:t>
      </w:r>
    </w:p>
    <w:p w14:paraId="615519A7" w14:textId="211BE80D" w:rsidR="00475B39" w:rsidRDefault="00475B39" w:rsidP="0046360D">
      <w:pPr>
        <w:spacing w:after="40" w:line="240" w:lineRule="auto"/>
        <w:ind w:firstLine="142"/>
        <w:rPr>
          <w:noProof/>
        </w:rPr>
      </w:pPr>
    </w:p>
    <w:p w14:paraId="62412D41" w14:textId="2062BF84" w:rsidR="00AD2D4C" w:rsidRDefault="00773576" w:rsidP="007813D8">
      <w:pPr>
        <w:spacing w:after="0" w:line="240" w:lineRule="auto"/>
        <w:ind w:left="142"/>
        <w:rPr>
          <w:noProof/>
        </w:rPr>
      </w:pPr>
      <w:r w:rsidRPr="00773576">
        <w:drawing>
          <wp:inline distT="0" distB="0" distL="0" distR="0" wp14:anchorId="37AC0908" wp14:editId="29AB3775">
            <wp:extent cx="6245860" cy="3582670"/>
            <wp:effectExtent l="0" t="0" r="254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04D96" w14:textId="77777777" w:rsidR="008B5FF2" w:rsidRDefault="008B5FF2" w:rsidP="0046360D">
      <w:pPr>
        <w:spacing w:after="0" w:line="240" w:lineRule="auto"/>
        <w:ind w:firstLine="142"/>
        <w:rPr>
          <w:noProof/>
        </w:rPr>
      </w:pPr>
    </w:p>
    <w:p w14:paraId="6C81F628" w14:textId="63F120B6" w:rsidR="00AD2D4C" w:rsidRDefault="00773576" w:rsidP="0046360D">
      <w:pPr>
        <w:spacing w:after="40" w:line="240" w:lineRule="auto"/>
        <w:ind w:firstLine="142"/>
        <w:rPr>
          <w:noProof/>
        </w:rPr>
      </w:pPr>
      <w:r w:rsidRPr="00773576">
        <w:drawing>
          <wp:inline distT="0" distB="0" distL="0" distR="0" wp14:anchorId="497AF520" wp14:editId="760E13C8">
            <wp:extent cx="6245860" cy="3790315"/>
            <wp:effectExtent l="0" t="0" r="2540" b="63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1A629" w14:textId="6D5CDD55" w:rsidR="0046360D" w:rsidRDefault="0046360D">
      <w:pPr>
        <w:spacing w:line="276" w:lineRule="auto"/>
        <w:rPr>
          <w:noProof/>
        </w:rPr>
      </w:pPr>
      <w:r>
        <w:rPr>
          <w:noProof/>
        </w:rPr>
        <w:br w:type="page"/>
      </w:r>
    </w:p>
    <w:p w14:paraId="78BF17FC" w14:textId="115FB549" w:rsidR="00551775" w:rsidRDefault="00551775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1FBA5EEE" w14:textId="4BD886C9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4CB79AF2" w14:textId="3AC00C28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49F36FD" w14:textId="1B0D8DA9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20048B6" w14:textId="0FF2506D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5E04250F" w14:textId="600EAAE1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2DBE724D" w14:textId="7E33B169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202A0740" w14:textId="77777777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6FECD8AA" w14:textId="704D3BDC" w:rsidR="00AD2D4C" w:rsidRDefault="00AD2D4C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6CB503F9" w14:textId="3E030929" w:rsidR="00551775" w:rsidRDefault="00551775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EA105CD" w14:textId="77777777" w:rsidR="0088191F" w:rsidRPr="005376E0" w:rsidRDefault="0088191F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  <w:r w:rsidRPr="006D4F50">
        <w:rPr>
          <w:rFonts w:ascii="Calibri" w:hAnsi="Calibri" w:cs="Calibri"/>
          <w:b/>
          <w:color w:val="0D0D0D"/>
          <w:sz w:val="26"/>
          <w:szCs w:val="26"/>
          <w:u w:val="single"/>
        </w:rPr>
        <w:t>Vydavateľ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a spracovateľ cenových informácií:</w:t>
      </w:r>
    </w:p>
    <w:p w14:paraId="02687646" w14:textId="77777777" w:rsidR="0088191F" w:rsidRPr="005376E0" w:rsidRDefault="0088191F" w:rsidP="0088191F">
      <w:pPr>
        <w:pStyle w:val="Pta"/>
        <w:spacing w:before="40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Pôdohospodárska platobná agentúra</w:t>
      </w:r>
    </w:p>
    <w:p w14:paraId="7C8E0503" w14:textId="1B2DAF3D" w:rsidR="0088191F" w:rsidRPr="005376E0" w:rsidRDefault="0088191F" w:rsidP="0088191F">
      <w:pPr>
        <w:pStyle w:val="Pta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 xml:space="preserve">Odbor </w:t>
      </w:r>
      <w:r w:rsidR="00057D61">
        <w:rPr>
          <w:rFonts w:ascii="Calibri" w:hAnsi="Calibri" w:cs="Calibri"/>
          <w:color w:val="0D0D0D"/>
          <w:sz w:val="26"/>
          <w:szCs w:val="26"/>
        </w:rPr>
        <w:t xml:space="preserve">obchodných mechanizmov a </w:t>
      </w:r>
      <w:r w:rsidRPr="005376E0">
        <w:rPr>
          <w:rFonts w:ascii="Calibri" w:hAnsi="Calibri" w:cs="Calibri"/>
          <w:color w:val="0D0D0D"/>
          <w:sz w:val="26"/>
          <w:szCs w:val="26"/>
        </w:rPr>
        <w:t>ATIS</w:t>
      </w:r>
    </w:p>
    <w:p w14:paraId="6F633D06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Hraničná 12</w:t>
      </w:r>
    </w:p>
    <w:p w14:paraId="4D29068A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815 26 Bratislava</w:t>
      </w:r>
    </w:p>
    <w:bookmarkStart w:id="1" w:name="_Hlk132290041"/>
    <w:p w14:paraId="39ECC39C" w14:textId="77777777" w:rsidR="0088191F" w:rsidRPr="00203499" w:rsidRDefault="0088191F" w:rsidP="0088191F">
      <w:pPr>
        <w:tabs>
          <w:tab w:val="right" w:pos="9356"/>
        </w:tabs>
        <w:spacing w:line="240" w:lineRule="auto"/>
        <w:rPr>
          <w:rFonts w:ascii="Calibri" w:hAnsi="Calibri" w:cs="Calibri"/>
          <w:color w:val="0000FF"/>
          <w:sz w:val="26"/>
          <w:szCs w:val="26"/>
        </w:rPr>
      </w:pPr>
      <w:r w:rsidRPr="00203499">
        <w:fldChar w:fldCharType="begin"/>
      </w:r>
      <w:r w:rsidRPr="00203499">
        <w:rPr>
          <w:rFonts w:ascii="Calibri" w:hAnsi="Calibri" w:cs="Calibri"/>
          <w:color w:val="0000FF"/>
          <w:sz w:val="26"/>
          <w:szCs w:val="26"/>
        </w:rPr>
        <w:instrText xml:space="preserve"> HYPERLINK "http://www.apa.sk" </w:instrText>
      </w:r>
      <w:r w:rsidRPr="00203499">
        <w:fldChar w:fldCharType="separate"/>
      </w:r>
      <w:r w:rsidRPr="00203499">
        <w:rPr>
          <w:rStyle w:val="Hypertextovprepojenie"/>
          <w:rFonts w:ascii="Calibri" w:hAnsi="Calibri" w:cs="Calibri"/>
          <w:sz w:val="26"/>
          <w:szCs w:val="26"/>
        </w:rPr>
        <w:t>www.apa.sk</w:t>
      </w:r>
      <w:r w:rsidRPr="00203499">
        <w:rPr>
          <w:rStyle w:val="Hypertextovprepojenie"/>
          <w:rFonts w:ascii="Calibri" w:hAnsi="Calibri" w:cs="Calibri"/>
          <w:sz w:val="26"/>
          <w:szCs w:val="26"/>
        </w:rPr>
        <w:fldChar w:fldCharType="end"/>
      </w:r>
    </w:p>
    <w:bookmarkEnd w:id="1"/>
    <w:p w14:paraId="4B190B97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1ADE8A7B" w14:textId="3A908D95" w:rsidR="0088191F" w:rsidRPr="005376E0" w:rsidRDefault="00B20658" w:rsidP="00B20658">
      <w:pPr>
        <w:tabs>
          <w:tab w:val="left" w:pos="3525"/>
        </w:tabs>
        <w:spacing w:after="0" w:line="240" w:lineRule="auto"/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</w:pPr>
      <w:r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ab/>
      </w:r>
    </w:p>
    <w:p w14:paraId="6673565D" w14:textId="676802AA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Číslo </w:t>
      </w:r>
      <w:r w:rsidR="00B20658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5</w:t>
      </w:r>
      <w:r w:rsidR="006A10BE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2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/202</w:t>
      </w:r>
      <w:r w:rsidR="00891D7A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5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; Ročník </w:t>
      </w:r>
      <w:r w:rsidR="00BA0F9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10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.,</w:t>
      </w:r>
      <w:r w:rsidR="00C33FC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 </w:t>
      </w:r>
      <w:r w:rsidR="006A10BE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7</w:t>
      </w:r>
      <w:r w:rsidRPr="0032335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. </w:t>
      </w:r>
      <w:r w:rsidR="00C72B4E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21029F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 202</w:t>
      </w:r>
      <w:r w:rsidR="006A10BE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6</w:t>
      </w:r>
    </w:p>
    <w:p w14:paraId="71C52B23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3414D97F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1EE8B9AD" w14:textId="77777777" w:rsidR="0088191F" w:rsidRPr="005376E0" w:rsidRDefault="0088191F" w:rsidP="0088191F">
      <w:pPr>
        <w:spacing w:before="40" w:after="0" w:line="240" w:lineRule="auto"/>
        <w:ind w:left="113" w:hanging="113"/>
        <w:rPr>
          <w:rFonts w:ascii="Calibri" w:hAnsi="Calibri" w:cs="Calibri"/>
          <w:b/>
          <w:color w:val="0D0D0D"/>
          <w:sz w:val="26"/>
          <w:szCs w:val="26"/>
        </w:rPr>
      </w:pPr>
      <w:r>
        <w:rPr>
          <w:rFonts w:ascii="Calibri" w:hAnsi="Calibri" w:cs="Calibri"/>
          <w:b/>
          <w:color w:val="0D0D0D"/>
          <w:sz w:val="26"/>
          <w:szCs w:val="26"/>
          <w:u w:val="single"/>
        </w:rPr>
        <w:t>Komoditní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manažér</w:t>
      </w:r>
      <w:r>
        <w:rPr>
          <w:rFonts w:ascii="Calibri" w:hAnsi="Calibri" w:cs="Calibri"/>
          <w:b/>
          <w:color w:val="0D0D0D"/>
          <w:sz w:val="26"/>
          <w:szCs w:val="26"/>
          <w:u w:val="single"/>
        </w:rPr>
        <w:t>i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>:</w:t>
      </w:r>
    </w:p>
    <w:p w14:paraId="6127E1D6" w14:textId="1B47F82E" w:rsidR="0088191F" w:rsidRPr="008015C2" w:rsidRDefault="0088191F" w:rsidP="0088191F">
      <w:pPr>
        <w:pStyle w:val="Pta"/>
        <w:spacing w:before="40"/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Ing.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 xml:space="preserve">Sylvia </w:t>
      </w:r>
      <w:proofErr w:type="spellStart"/>
      <w:r w:rsidR="008D6E6E" w:rsidRPr="008015C2">
        <w:rPr>
          <w:rFonts w:ascii="Calibri" w:hAnsi="Calibri" w:cs="Calibri"/>
          <w:color w:val="0D0D0D"/>
          <w:sz w:val="24"/>
          <w:szCs w:val="24"/>
        </w:rPr>
        <w:t>Čarná</w:t>
      </w:r>
      <w:proofErr w:type="spellEnd"/>
    </w:p>
    <w:p w14:paraId="3E7565C8" w14:textId="2A02CF25" w:rsidR="0088191F" w:rsidRDefault="007E78A9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>Ing. Miroslav Marko</w:t>
      </w:r>
    </w:p>
    <w:p w14:paraId="48D1967B" w14:textId="620EBFF4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>Mgr. Dávid Čičmanec</w:t>
      </w:r>
    </w:p>
    <w:p w14:paraId="38CE9016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</w:p>
    <w:p w14:paraId="677A5B14" w14:textId="6F216441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Mobil: 0918/612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>458</w:t>
      </w:r>
      <w:r w:rsidRPr="008015C2">
        <w:rPr>
          <w:rFonts w:ascii="Calibri" w:hAnsi="Calibri" w:cs="Calibri"/>
          <w:color w:val="0D0D0D"/>
          <w:sz w:val="24"/>
          <w:szCs w:val="24"/>
        </w:rPr>
        <w:t xml:space="preserve"> </w:t>
      </w:r>
    </w:p>
    <w:p w14:paraId="5C050C38" w14:textId="6AE6E00F" w:rsidR="0088191F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             0918/612 182</w:t>
      </w:r>
    </w:p>
    <w:p w14:paraId="362E9949" w14:textId="6094BF7D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 xml:space="preserve">             0</w:t>
      </w:r>
      <w:r w:rsidRPr="0021704E">
        <w:rPr>
          <w:rFonts w:ascii="Calibri" w:hAnsi="Calibri" w:cs="Calibri"/>
          <w:color w:val="0D0D0D"/>
          <w:sz w:val="24"/>
          <w:szCs w:val="24"/>
        </w:rPr>
        <w:t>918</w:t>
      </w:r>
      <w:r>
        <w:rPr>
          <w:rFonts w:ascii="Calibri" w:hAnsi="Calibri" w:cs="Calibri"/>
          <w:color w:val="0D0D0D"/>
          <w:sz w:val="24"/>
          <w:szCs w:val="24"/>
        </w:rPr>
        <w:t>/</w:t>
      </w:r>
      <w:r w:rsidRPr="0021704E">
        <w:rPr>
          <w:rFonts w:ascii="Calibri" w:hAnsi="Calibri" w:cs="Calibri"/>
          <w:color w:val="0D0D0D"/>
          <w:sz w:val="24"/>
          <w:szCs w:val="24"/>
        </w:rPr>
        <w:t>612</w:t>
      </w:r>
      <w:r>
        <w:rPr>
          <w:rFonts w:ascii="Calibri" w:hAnsi="Calibri" w:cs="Calibri"/>
          <w:color w:val="0D0D0D"/>
          <w:sz w:val="24"/>
          <w:szCs w:val="24"/>
        </w:rPr>
        <w:t xml:space="preserve"> </w:t>
      </w:r>
      <w:r w:rsidRPr="0021704E">
        <w:rPr>
          <w:rFonts w:ascii="Calibri" w:hAnsi="Calibri" w:cs="Calibri"/>
          <w:color w:val="0D0D0D"/>
          <w:sz w:val="24"/>
          <w:szCs w:val="24"/>
        </w:rPr>
        <w:t>199</w:t>
      </w:r>
    </w:p>
    <w:p w14:paraId="48B2A725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ab/>
      </w:r>
      <w:r w:rsidRPr="008015C2">
        <w:rPr>
          <w:rFonts w:ascii="Calibri" w:hAnsi="Calibri" w:cs="Calibri"/>
          <w:color w:val="0D0D0D"/>
          <w:sz w:val="24"/>
          <w:szCs w:val="24"/>
        </w:rPr>
        <w:tab/>
        <w:t xml:space="preserve">    </w:t>
      </w:r>
    </w:p>
    <w:p w14:paraId="1D40355B" w14:textId="51448F9C" w:rsidR="008D6E6E" w:rsidRPr="008015C2" w:rsidRDefault="0088191F" w:rsidP="0088191F">
      <w:pPr>
        <w:spacing w:after="0" w:line="240" w:lineRule="auto"/>
        <w:rPr>
          <w:rStyle w:val="Hypertextovprepojenie"/>
          <w:rFonts w:ascii="Calibri" w:hAnsi="Calibri" w:cs="Calibri"/>
          <w:color w:val="0D0D0D"/>
          <w:sz w:val="24"/>
          <w:szCs w:val="24"/>
          <w:u w:val="none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e-mail: </w:t>
      </w:r>
      <w:hyperlink r:id="rId13" w:history="1">
        <w:r w:rsidR="008D6E6E" w:rsidRPr="008015C2">
          <w:rPr>
            <w:rStyle w:val="Hypertextovprepojenie"/>
            <w:rFonts w:ascii="Calibri" w:hAnsi="Calibri" w:cs="Calibri"/>
            <w:sz w:val="24"/>
            <w:szCs w:val="24"/>
          </w:rPr>
          <w:t>sylvia.carna@apa.sk</w:t>
        </w:r>
      </w:hyperlink>
    </w:p>
    <w:p w14:paraId="4D6E2999" w14:textId="2F0910CE" w:rsidR="0088191F" w:rsidRPr="008015C2" w:rsidRDefault="0088191F" w:rsidP="0088191F">
      <w:pPr>
        <w:spacing w:after="0" w:line="240" w:lineRule="auto"/>
        <w:rPr>
          <w:rFonts w:ascii="Calibri" w:hAnsi="Calibri" w:cs="Calibri"/>
          <w:b/>
          <w:color w:val="0D0D0D"/>
          <w:sz w:val="24"/>
          <w:szCs w:val="24"/>
        </w:rPr>
      </w:pPr>
      <w:r w:rsidRPr="008015C2">
        <w:rPr>
          <w:rFonts w:ascii="Calibri" w:hAnsi="Calibri" w:cs="Calibri"/>
          <w:sz w:val="24"/>
          <w:szCs w:val="24"/>
        </w:rPr>
        <w:t xml:space="preserve">             </w:t>
      </w:r>
      <w:hyperlink r:id="rId14" w:history="1">
        <w:r w:rsidR="003C0D4A" w:rsidRPr="006E7E2A">
          <w:rPr>
            <w:rStyle w:val="Hypertextovprepojenie"/>
            <w:rFonts w:ascii="Calibri" w:hAnsi="Calibri" w:cs="Calibri"/>
            <w:sz w:val="24"/>
            <w:szCs w:val="24"/>
          </w:rPr>
          <w:t>miroslav</w:t>
        </w:r>
        <w:r w:rsidR="003C0D4A" w:rsidRPr="00703F11">
          <w:rPr>
            <w:rStyle w:val="Hypertextovprepojenie"/>
            <w:rFonts w:ascii="Calibri" w:hAnsi="Calibri" w:cs="Calibri"/>
            <w:sz w:val="24"/>
            <w:szCs w:val="24"/>
          </w:rPr>
          <w:t>.marko@apa.sk</w:t>
        </w:r>
      </w:hyperlink>
    </w:p>
    <w:p w14:paraId="163EA2E8" w14:textId="6DDC729D" w:rsidR="0088191F" w:rsidRPr="006E7E2A" w:rsidRDefault="006E7E2A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ab/>
      </w:r>
      <w:r w:rsidRPr="006E7E2A">
        <w:rPr>
          <w:rStyle w:val="Hypertextovprepojenie"/>
          <w:rFonts w:ascii="Calibri" w:hAnsi="Calibri" w:cs="Calibri"/>
          <w:sz w:val="24"/>
          <w:szCs w:val="24"/>
        </w:rPr>
        <w:t>david.cicmanec@apa.sk</w:t>
      </w:r>
    </w:p>
    <w:p w14:paraId="7BFC6D54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</w:p>
    <w:p w14:paraId="1DFB218F" w14:textId="77777777" w:rsidR="0088191F" w:rsidRPr="005376E0" w:rsidRDefault="0088191F" w:rsidP="0088191F">
      <w:pPr>
        <w:spacing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sym w:font="Symbol" w:char="F0D3"/>
      </w:r>
      <w:r w:rsidRPr="005376E0">
        <w:rPr>
          <w:rFonts w:ascii="Calibri" w:hAnsi="Calibri" w:cs="Calibri"/>
          <w:color w:val="0D0D0D"/>
        </w:rPr>
        <w:t xml:space="preserve"> Rozmnožovanie a využívanie informácií je možné len po písomnej dohode s Pôdohospodárskou platobnou agentúrou (PPA). Všetky cenové informácie sú spracované s najväčšou starostlivosťou. </w:t>
      </w:r>
    </w:p>
    <w:p w14:paraId="4643301C" w14:textId="77777777" w:rsidR="0088191F" w:rsidRPr="005376E0" w:rsidRDefault="0088191F" w:rsidP="0088191F">
      <w:pPr>
        <w:spacing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t>Informácie, obsiahnuté v tomto materiál</w:t>
      </w:r>
      <w:r>
        <w:rPr>
          <w:rFonts w:ascii="Calibri" w:hAnsi="Calibri" w:cs="Calibri"/>
          <w:color w:val="0D0D0D"/>
        </w:rPr>
        <w:t>i</w:t>
      </w:r>
      <w:r w:rsidRPr="005376E0">
        <w:rPr>
          <w:rFonts w:ascii="Calibri" w:hAnsi="Calibri" w:cs="Calibri"/>
          <w:color w:val="0D0D0D"/>
        </w:rPr>
        <w:t xml:space="preserve"> sa zakladajú na informačných zdrojoch, o ktorých sme presvedčení, že sú hodnoverné. </w:t>
      </w:r>
    </w:p>
    <w:p w14:paraId="379F6EA8" w14:textId="3F6D82D5" w:rsidR="003C3DBF" w:rsidRPr="005376E0" w:rsidRDefault="0088191F" w:rsidP="002C2203">
      <w:pPr>
        <w:spacing w:before="40"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t>Za úplnosť a</w:t>
      </w:r>
      <w:r>
        <w:rPr>
          <w:rFonts w:ascii="Calibri" w:hAnsi="Calibri" w:cs="Calibri"/>
          <w:color w:val="0D0D0D"/>
        </w:rPr>
        <w:t xml:space="preserve"> </w:t>
      </w:r>
      <w:r w:rsidRPr="005376E0">
        <w:rPr>
          <w:rFonts w:ascii="Calibri" w:hAnsi="Calibri" w:cs="Calibri"/>
          <w:color w:val="0D0D0D"/>
        </w:rPr>
        <w:t xml:space="preserve">správnosť uvádzaných informácií sa PPA </w:t>
      </w:r>
      <w:r w:rsidR="00057D61">
        <w:rPr>
          <w:rFonts w:ascii="Calibri" w:hAnsi="Calibri" w:cs="Calibri"/>
          <w:color w:val="0D0D0D"/>
        </w:rPr>
        <w:t>–</w:t>
      </w:r>
      <w:r w:rsidRPr="005376E0">
        <w:rPr>
          <w:rFonts w:ascii="Calibri" w:hAnsi="Calibri" w:cs="Calibri"/>
          <w:color w:val="0D0D0D"/>
        </w:rPr>
        <w:t xml:space="preserve"> </w:t>
      </w:r>
      <w:r w:rsidR="00057D61">
        <w:rPr>
          <w:rFonts w:ascii="Calibri" w:hAnsi="Calibri" w:cs="Calibri"/>
          <w:color w:val="0D0D0D"/>
        </w:rPr>
        <w:t xml:space="preserve">Odbor obchodných mechanizmov a </w:t>
      </w:r>
      <w:r w:rsidRPr="005376E0">
        <w:rPr>
          <w:rFonts w:ascii="Calibri" w:hAnsi="Calibri" w:cs="Calibri"/>
          <w:color w:val="0D0D0D"/>
        </w:rPr>
        <w:t>ATIS nezaručuje, ako aj nezodpovedá za škody vzniknuté na základe ich využívania.</w:t>
      </w:r>
    </w:p>
    <w:sectPr w:rsidR="003C3DBF" w:rsidRPr="005376E0" w:rsidSect="00F44E0A">
      <w:headerReference w:type="default" r:id="rId15"/>
      <w:footerReference w:type="even" r:id="rId16"/>
      <w:footerReference w:type="default" r:id="rId17"/>
      <w:type w:val="continuous"/>
      <w:pgSz w:w="12240" w:h="15840"/>
      <w:pgMar w:top="1134" w:right="1327" w:bottom="1077" w:left="1077" w:header="102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1CAE0" w14:textId="77777777" w:rsidR="0008589B" w:rsidRDefault="0008589B">
      <w:pPr>
        <w:spacing w:after="0" w:line="240" w:lineRule="auto"/>
      </w:pPr>
      <w:r>
        <w:separator/>
      </w:r>
    </w:p>
  </w:endnote>
  <w:endnote w:type="continuationSeparator" w:id="0">
    <w:p w14:paraId="5FC7EA04" w14:textId="77777777" w:rsidR="0008589B" w:rsidRDefault="0008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altName w:val="Rockwell"/>
    <w:charset w:val="00"/>
    <w:family w:val="roman"/>
    <w:pitch w:val="variable"/>
    <w:sig w:usb0="00000007" w:usb1="00000000" w:usb2="00000000" w:usb3="00000000" w:csb0="0000000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B942E" w14:textId="7FC40EAA" w:rsidR="00133E84" w:rsidRDefault="00133E84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1F738D31" wp14:editId="660B947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1430"/>
              <wp:wrapSquare wrapText="bothSides"/>
              <wp:docPr id="11" name="Textové pole 11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2E77AF" w14:textId="67B25049" w:rsidR="00133E84" w:rsidRPr="0001154B" w:rsidRDefault="00133E84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01154B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738D3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    INTERNÉ" style="position:absolute;margin-left:0;margin-top:.05pt;width:34.95pt;height:34.95pt;z-index:25167052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4E2E77AF" w14:textId="67B25049" w:rsidR="00133E84" w:rsidRPr="0001154B" w:rsidRDefault="00133E84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01154B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1480" w14:textId="1D95881B" w:rsidR="00133E84" w:rsidRPr="005376E0" w:rsidRDefault="00133E84" w:rsidP="00E3254F">
    <w:pPr>
      <w:pStyle w:val="Pta"/>
      <w:tabs>
        <w:tab w:val="center" w:pos="4918"/>
        <w:tab w:val="right" w:pos="9836"/>
      </w:tabs>
      <w:rPr>
        <w:rFonts w:ascii="Calibri" w:hAnsi="Calibri" w:cs="Calibri"/>
        <w:sz w:val="20"/>
        <w:szCs w:val="20"/>
      </w:rPr>
    </w:pP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1185CE" wp14:editId="274691B5">
              <wp:simplePos x="0" y="0"/>
              <wp:positionH relativeFrom="margin">
                <wp:posOffset>6650355</wp:posOffset>
              </wp:positionH>
              <wp:positionV relativeFrom="margin">
                <wp:posOffset>5715635</wp:posOffset>
              </wp:positionV>
              <wp:extent cx="126365" cy="2612390"/>
              <wp:effectExtent l="0" t="0" r="6985" b="0"/>
              <wp:wrapNone/>
              <wp:docPr id="17" name="Obdĺžni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6365" cy="261239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73A45D" id="Obdĺžnik 9" o:spid="_x0000_s1026" style="position:absolute;margin-left:523.65pt;margin-top:450.05pt;width:9.95pt;height:205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" fillcolor="#033b64 [814]" stroked="f">
              <w10:wrap anchorx="margin" anchory="margin"/>
            </v:rect>
          </w:pict>
        </mc:Fallback>
      </mc:AlternateContent>
    </w:r>
    <w:r>
      <w:rPr>
        <w:rFonts w:ascii="Calibri" w:hAnsi="Calibri" w:cs="Calibri"/>
        <w:sz w:val="20"/>
        <w:szCs w:val="20"/>
      </w:rPr>
      <w:tab/>
    </w: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D88B39" wp14:editId="6E61E258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457200" cy="527050"/>
              <wp:effectExtent l="0" t="0" r="0" b="6350"/>
              <wp:wrapNone/>
              <wp:docPr id="12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1C2EF" w14:textId="75009623" w:rsidR="00133E84" w:rsidRPr="005376E0" w:rsidRDefault="00133E84">
                          <w:pPr>
                            <w:jc w:val="right"/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instrText>PAGE  \* Arabic  \* MERGEFORMAT</w:instrTex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C1E3B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88B39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9" type="#_x0000_t202" style="position:absolute;margin-left:0;margin-top:0;width:36pt;height:41.5pt;z-index:2516684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" filled="f" stroked="f">
              <v:textbox>
                <w:txbxContent>
                  <w:p w14:paraId="2F01C2EF" w14:textId="75009623" w:rsidR="00133E84" w:rsidRPr="005376E0" w:rsidRDefault="00133E84">
                    <w:pPr>
                      <w:jc w:val="right"/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</w:pP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instrText>PAGE  \* Arabic  \* MERGEFORMAT</w:instrTex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separate"/>
                    </w:r>
                    <w:r w:rsidR="003C1E3B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t>2</w: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5376E0">
      <w:rPr>
        <w:rFonts w:ascii="Calibri" w:hAnsi="Calibri" w:cs="Calibri"/>
        <w:sz w:val="20"/>
        <w:szCs w:val="20"/>
      </w:rPr>
      <w:t>Prehľad odbytových cien mlieka a mliečnych výrobkov za</w:t>
    </w:r>
    <w:r>
      <w:rPr>
        <w:rFonts w:ascii="Calibri" w:hAnsi="Calibri" w:cs="Calibri"/>
        <w:sz w:val="20"/>
        <w:szCs w:val="20"/>
      </w:rPr>
      <w:t xml:space="preserve"> </w:t>
    </w:r>
    <w:r w:rsidR="00B20658">
      <w:rPr>
        <w:rFonts w:ascii="Calibri" w:hAnsi="Calibri" w:cs="Calibri"/>
        <w:sz w:val="20"/>
        <w:szCs w:val="20"/>
      </w:rPr>
      <w:t>5</w:t>
    </w:r>
    <w:r w:rsidR="006A10BE">
      <w:rPr>
        <w:rFonts w:ascii="Calibri" w:hAnsi="Calibri" w:cs="Calibri"/>
        <w:sz w:val="20"/>
        <w:szCs w:val="20"/>
      </w:rPr>
      <w:t>2</w:t>
    </w:r>
    <w:r w:rsidRPr="005376E0">
      <w:rPr>
        <w:rFonts w:ascii="Calibri" w:hAnsi="Calibri" w:cs="Calibri"/>
        <w:sz w:val="20"/>
        <w:szCs w:val="20"/>
      </w:rPr>
      <w:t>. týždeň 20</w:t>
    </w:r>
    <w:r>
      <w:rPr>
        <w:rFonts w:ascii="Calibri" w:hAnsi="Calibri" w:cs="Calibri"/>
        <w:sz w:val="20"/>
        <w:szCs w:val="20"/>
      </w:rPr>
      <w:t>2</w:t>
    </w:r>
    <w:r w:rsidR="00BA0F94">
      <w:rPr>
        <w:rFonts w:ascii="Calibri" w:hAnsi="Calibri" w:cs="Calibri"/>
        <w:sz w:val="20"/>
        <w:szCs w:val="20"/>
      </w:rPr>
      <w:t>5</w:t>
    </w:r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9ED9E" w14:textId="77777777" w:rsidR="0008589B" w:rsidRDefault="0008589B">
      <w:pPr>
        <w:spacing w:after="0" w:line="240" w:lineRule="auto"/>
      </w:pPr>
      <w:r>
        <w:separator/>
      </w:r>
    </w:p>
  </w:footnote>
  <w:footnote w:type="continuationSeparator" w:id="0">
    <w:p w14:paraId="59CC636D" w14:textId="77777777" w:rsidR="0008589B" w:rsidRDefault="0008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1B028" w14:textId="3FE7B176" w:rsidR="00133E84" w:rsidRDefault="00133E84" w:rsidP="00FF6E75">
    <w:pPr>
      <w:pStyle w:val="Hlavika"/>
      <w:tabs>
        <w:tab w:val="clear" w:pos="9360"/>
        <w:tab w:val="right" w:pos="8789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05CCCC" wp14:editId="4826B922">
              <wp:simplePos x="0" y="0"/>
              <wp:positionH relativeFrom="margin">
                <wp:posOffset>6650355</wp:posOffset>
              </wp:positionH>
              <wp:positionV relativeFrom="margin">
                <wp:posOffset>-399415</wp:posOffset>
              </wp:positionV>
              <wp:extent cx="127000" cy="6479540"/>
              <wp:effectExtent l="0" t="0" r="6350" b="0"/>
              <wp:wrapNone/>
              <wp:docPr id="15" name="Obdĺž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00" cy="647954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0EA0D2" id="Obdĺžnik 8" o:spid="_x0000_s1026" style="position:absolute;margin-left:523.65pt;margin-top:-31.45pt;width:10pt;height:510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" fillcolor="#92d050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CC2BF0" wp14:editId="1387CE40">
              <wp:simplePos x="0" y="0"/>
              <wp:positionH relativeFrom="margin">
                <wp:posOffset>-252095</wp:posOffset>
              </wp:positionH>
              <wp:positionV relativeFrom="margin">
                <wp:posOffset>-386715</wp:posOffset>
              </wp:positionV>
              <wp:extent cx="7016750" cy="8705850"/>
              <wp:effectExtent l="0" t="0" r="12700" b="19050"/>
              <wp:wrapNone/>
              <wp:docPr id="13" name="Obdĺž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6750" cy="870585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D08AAA" id="Obdĺžnik 4" o:spid="_x0000_s1026" style="position:absolute;margin-left:-19.85pt;margin-top:-30.45pt;width:552.5pt;height:68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" filled="f" strokecolor="#4f641f [1604]" strokeweight="1pt"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DateAndTime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4D3"/>
    <w:rsid w:val="0000006D"/>
    <w:rsid w:val="00000106"/>
    <w:rsid w:val="0000014E"/>
    <w:rsid w:val="00000E8B"/>
    <w:rsid w:val="00001BE8"/>
    <w:rsid w:val="00002027"/>
    <w:rsid w:val="000028A3"/>
    <w:rsid w:val="00003984"/>
    <w:rsid w:val="00005D19"/>
    <w:rsid w:val="00005EB0"/>
    <w:rsid w:val="00010221"/>
    <w:rsid w:val="0001022C"/>
    <w:rsid w:val="000111B8"/>
    <w:rsid w:val="0001154B"/>
    <w:rsid w:val="00012D2D"/>
    <w:rsid w:val="00012DCF"/>
    <w:rsid w:val="0001352F"/>
    <w:rsid w:val="0001467A"/>
    <w:rsid w:val="000148DE"/>
    <w:rsid w:val="00015242"/>
    <w:rsid w:val="000170AB"/>
    <w:rsid w:val="0001785E"/>
    <w:rsid w:val="000178E7"/>
    <w:rsid w:val="00017D40"/>
    <w:rsid w:val="00017D55"/>
    <w:rsid w:val="00017EE0"/>
    <w:rsid w:val="00021ED9"/>
    <w:rsid w:val="00022AFD"/>
    <w:rsid w:val="00022C44"/>
    <w:rsid w:val="000233A9"/>
    <w:rsid w:val="00024D3D"/>
    <w:rsid w:val="00024F7E"/>
    <w:rsid w:val="00025278"/>
    <w:rsid w:val="0002664B"/>
    <w:rsid w:val="00027C4B"/>
    <w:rsid w:val="00032604"/>
    <w:rsid w:val="000329A5"/>
    <w:rsid w:val="0003358B"/>
    <w:rsid w:val="00033833"/>
    <w:rsid w:val="00034E3F"/>
    <w:rsid w:val="00035236"/>
    <w:rsid w:val="00035FD5"/>
    <w:rsid w:val="000377C6"/>
    <w:rsid w:val="0004083B"/>
    <w:rsid w:val="000437A1"/>
    <w:rsid w:val="00043FB3"/>
    <w:rsid w:val="00044B4A"/>
    <w:rsid w:val="00045546"/>
    <w:rsid w:val="00045D00"/>
    <w:rsid w:val="00045D3E"/>
    <w:rsid w:val="00046A0D"/>
    <w:rsid w:val="00046A65"/>
    <w:rsid w:val="00046D98"/>
    <w:rsid w:val="00047747"/>
    <w:rsid w:val="000502B7"/>
    <w:rsid w:val="000508F1"/>
    <w:rsid w:val="00050A56"/>
    <w:rsid w:val="0005132A"/>
    <w:rsid w:val="000515E0"/>
    <w:rsid w:val="00051D14"/>
    <w:rsid w:val="00052FC2"/>
    <w:rsid w:val="0005321E"/>
    <w:rsid w:val="000538B6"/>
    <w:rsid w:val="00053C99"/>
    <w:rsid w:val="00054848"/>
    <w:rsid w:val="00054940"/>
    <w:rsid w:val="00054F7F"/>
    <w:rsid w:val="00055AD8"/>
    <w:rsid w:val="00055C50"/>
    <w:rsid w:val="00056608"/>
    <w:rsid w:val="0005708A"/>
    <w:rsid w:val="00057D61"/>
    <w:rsid w:val="00057F4F"/>
    <w:rsid w:val="000605FF"/>
    <w:rsid w:val="00060940"/>
    <w:rsid w:val="00062ABA"/>
    <w:rsid w:val="00064441"/>
    <w:rsid w:val="000655C3"/>
    <w:rsid w:val="000656ED"/>
    <w:rsid w:val="00066918"/>
    <w:rsid w:val="00067138"/>
    <w:rsid w:val="00070A19"/>
    <w:rsid w:val="00071DF7"/>
    <w:rsid w:val="0007248F"/>
    <w:rsid w:val="00072CF7"/>
    <w:rsid w:val="00073337"/>
    <w:rsid w:val="00073AC3"/>
    <w:rsid w:val="00073E83"/>
    <w:rsid w:val="0007565E"/>
    <w:rsid w:val="000759B4"/>
    <w:rsid w:val="00075DCE"/>
    <w:rsid w:val="00077057"/>
    <w:rsid w:val="000770D4"/>
    <w:rsid w:val="00077BFC"/>
    <w:rsid w:val="00077E7B"/>
    <w:rsid w:val="000803A6"/>
    <w:rsid w:val="00081B2D"/>
    <w:rsid w:val="0008335C"/>
    <w:rsid w:val="00084FC1"/>
    <w:rsid w:val="000850B1"/>
    <w:rsid w:val="0008589B"/>
    <w:rsid w:val="00085CF9"/>
    <w:rsid w:val="00086C87"/>
    <w:rsid w:val="0008764A"/>
    <w:rsid w:val="00087AA9"/>
    <w:rsid w:val="000909C2"/>
    <w:rsid w:val="00090A94"/>
    <w:rsid w:val="00090E51"/>
    <w:rsid w:val="00091C53"/>
    <w:rsid w:val="00092798"/>
    <w:rsid w:val="000943BD"/>
    <w:rsid w:val="00094E77"/>
    <w:rsid w:val="00094E94"/>
    <w:rsid w:val="00095157"/>
    <w:rsid w:val="00096584"/>
    <w:rsid w:val="00096834"/>
    <w:rsid w:val="00097978"/>
    <w:rsid w:val="00097BE7"/>
    <w:rsid w:val="000A0418"/>
    <w:rsid w:val="000A1FA0"/>
    <w:rsid w:val="000A2B40"/>
    <w:rsid w:val="000A358B"/>
    <w:rsid w:val="000A3E67"/>
    <w:rsid w:val="000A44BD"/>
    <w:rsid w:val="000A4C49"/>
    <w:rsid w:val="000A55BF"/>
    <w:rsid w:val="000B080F"/>
    <w:rsid w:val="000B08ED"/>
    <w:rsid w:val="000B0BF7"/>
    <w:rsid w:val="000B0C5A"/>
    <w:rsid w:val="000B1AA5"/>
    <w:rsid w:val="000B2E7A"/>
    <w:rsid w:val="000B3582"/>
    <w:rsid w:val="000B35D1"/>
    <w:rsid w:val="000B3D94"/>
    <w:rsid w:val="000B5503"/>
    <w:rsid w:val="000B65D2"/>
    <w:rsid w:val="000C2281"/>
    <w:rsid w:val="000C3456"/>
    <w:rsid w:val="000C467A"/>
    <w:rsid w:val="000C47FC"/>
    <w:rsid w:val="000C4F79"/>
    <w:rsid w:val="000C5F1D"/>
    <w:rsid w:val="000C733D"/>
    <w:rsid w:val="000C7780"/>
    <w:rsid w:val="000D0376"/>
    <w:rsid w:val="000D0670"/>
    <w:rsid w:val="000D0AFC"/>
    <w:rsid w:val="000D1361"/>
    <w:rsid w:val="000D1BC7"/>
    <w:rsid w:val="000D3327"/>
    <w:rsid w:val="000D33ED"/>
    <w:rsid w:val="000D3CFF"/>
    <w:rsid w:val="000D54FD"/>
    <w:rsid w:val="000D5D13"/>
    <w:rsid w:val="000D5D46"/>
    <w:rsid w:val="000D6256"/>
    <w:rsid w:val="000D752B"/>
    <w:rsid w:val="000E1472"/>
    <w:rsid w:val="000E14E3"/>
    <w:rsid w:val="000E19B2"/>
    <w:rsid w:val="000E220C"/>
    <w:rsid w:val="000E29D0"/>
    <w:rsid w:val="000E416F"/>
    <w:rsid w:val="000E43EB"/>
    <w:rsid w:val="000E495E"/>
    <w:rsid w:val="000E4CBF"/>
    <w:rsid w:val="000E503A"/>
    <w:rsid w:val="000E6392"/>
    <w:rsid w:val="000E79D2"/>
    <w:rsid w:val="000E7B3D"/>
    <w:rsid w:val="000F0BF5"/>
    <w:rsid w:val="000F1465"/>
    <w:rsid w:val="000F154A"/>
    <w:rsid w:val="000F165C"/>
    <w:rsid w:val="000F1ACC"/>
    <w:rsid w:val="000F1B13"/>
    <w:rsid w:val="000F27AD"/>
    <w:rsid w:val="000F38F2"/>
    <w:rsid w:val="000F4F6C"/>
    <w:rsid w:val="000F6226"/>
    <w:rsid w:val="000F7948"/>
    <w:rsid w:val="0010082D"/>
    <w:rsid w:val="00100D3D"/>
    <w:rsid w:val="00101350"/>
    <w:rsid w:val="001017B0"/>
    <w:rsid w:val="00101B64"/>
    <w:rsid w:val="00101C9E"/>
    <w:rsid w:val="00101D63"/>
    <w:rsid w:val="001026C3"/>
    <w:rsid w:val="001027BA"/>
    <w:rsid w:val="00102980"/>
    <w:rsid w:val="00103311"/>
    <w:rsid w:val="00104265"/>
    <w:rsid w:val="00104A95"/>
    <w:rsid w:val="00105334"/>
    <w:rsid w:val="00105A15"/>
    <w:rsid w:val="00107BF9"/>
    <w:rsid w:val="00107FEE"/>
    <w:rsid w:val="001100C7"/>
    <w:rsid w:val="001104C4"/>
    <w:rsid w:val="00111399"/>
    <w:rsid w:val="00111D71"/>
    <w:rsid w:val="00111FAD"/>
    <w:rsid w:val="00114886"/>
    <w:rsid w:val="00114E43"/>
    <w:rsid w:val="00114E7C"/>
    <w:rsid w:val="001160D4"/>
    <w:rsid w:val="0011737A"/>
    <w:rsid w:val="001179CF"/>
    <w:rsid w:val="00117D30"/>
    <w:rsid w:val="001202BA"/>
    <w:rsid w:val="00120A7C"/>
    <w:rsid w:val="00120EC5"/>
    <w:rsid w:val="0012135F"/>
    <w:rsid w:val="0012290E"/>
    <w:rsid w:val="00123C5C"/>
    <w:rsid w:val="00124A2B"/>
    <w:rsid w:val="00125F98"/>
    <w:rsid w:val="001269FF"/>
    <w:rsid w:val="0012768C"/>
    <w:rsid w:val="00130775"/>
    <w:rsid w:val="001330AB"/>
    <w:rsid w:val="00133363"/>
    <w:rsid w:val="001335E2"/>
    <w:rsid w:val="00133E84"/>
    <w:rsid w:val="00134099"/>
    <w:rsid w:val="00134E26"/>
    <w:rsid w:val="0013500C"/>
    <w:rsid w:val="001350E6"/>
    <w:rsid w:val="00135519"/>
    <w:rsid w:val="001357DF"/>
    <w:rsid w:val="00135BA8"/>
    <w:rsid w:val="001375E6"/>
    <w:rsid w:val="001403CC"/>
    <w:rsid w:val="00140EEC"/>
    <w:rsid w:val="00141471"/>
    <w:rsid w:val="00141519"/>
    <w:rsid w:val="0014192B"/>
    <w:rsid w:val="00142145"/>
    <w:rsid w:val="00142763"/>
    <w:rsid w:val="001429F9"/>
    <w:rsid w:val="00143488"/>
    <w:rsid w:val="0014477C"/>
    <w:rsid w:val="00144D7E"/>
    <w:rsid w:val="00144E13"/>
    <w:rsid w:val="001457DF"/>
    <w:rsid w:val="001465DC"/>
    <w:rsid w:val="00146C4F"/>
    <w:rsid w:val="00146E52"/>
    <w:rsid w:val="00147902"/>
    <w:rsid w:val="00147CC1"/>
    <w:rsid w:val="00150BDA"/>
    <w:rsid w:val="001511B1"/>
    <w:rsid w:val="0015122E"/>
    <w:rsid w:val="00151B62"/>
    <w:rsid w:val="00151BE4"/>
    <w:rsid w:val="00152122"/>
    <w:rsid w:val="001522DC"/>
    <w:rsid w:val="001528E6"/>
    <w:rsid w:val="0015338C"/>
    <w:rsid w:val="00153752"/>
    <w:rsid w:val="00153B3E"/>
    <w:rsid w:val="00153E64"/>
    <w:rsid w:val="00154B79"/>
    <w:rsid w:val="001550C8"/>
    <w:rsid w:val="00155236"/>
    <w:rsid w:val="00155CBD"/>
    <w:rsid w:val="0015619B"/>
    <w:rsid w:val="00156D98"/>
    <w:rsid w:val="0015772B"/>
    <w:rsid w:val="0016152E"/>
    <w:rsid w:val="0016370E"/>
    <w:rsid w:val="001645BF"/>
    <w:rsid w:val="0016555E"/>
    <w:rsid w:val="00165CDC"/>
    <w:rsid w:val="00166DA1"/>
    <w:rsid w:val="001671B2"/>
    <w:rsid w:val="00167A46"/>
    <w:rsid w:val="001711C2"/>
    <w:rsid w:val="001715A6"/>
    <w:rsid w:val="00171B54"/>
    <w:rsid w:val="00171DDE"/>
    <w:rsid w:val="00171EC6"/>
    <w:rsid w:val="00171F54"/>
    <w:rsid w:val="001725AB"/>
    <w:rsid w:val="0017636E"/>
    <w:rsid w:val="0018272A"/>
    <w:rsid w:val="001828EF"/>
    <w:rsid w:val="00182D1F"/>
    <w:rsid w:val="001833C7"/>
    <w:rsid w:val="001833D6"/>
    <w:rsid w:val="00183C58"/>
    <w:rsid w:val="001914EF"/>
    <w:rsid w:val="0019199E"/>
    <w:rsid w:val="00194B5E"/>
    <w:rsid w:val="00195631"/>
    <w:rsid w:val="00196624"/>
    <w:rsid w:val="0019666D"/>
    <w:rsid w:val="0019670D"/>
    <w:rsid w:val="00197FF6"/>
    <w:rsid w:val="001A03B4"/>
    <w:rsid w:val="001A07DB"/>
    <w:rsid w:val="001A0B9F"/>
    <w:rsid w:val="001A0CE0"/>
    <w:rsid w:val="001A12C9"/>
    <w:rsid w:val="001A1ECF"/>
    <w:rsid w:val="001A2062"/>
    <w:rsid w:val="001A223A"/>
    <w:rsid w:val="001A224E"/>
    <w:rsid w:val="001A2D55"/>
    <w:rsid w:val="001A3330"/>
    <w:rsid w:val="001A372A"/>
    <w:rsid w:val="001A3C1A"/>
    <w:rsid w:val="001A3CA4"/>
    <w:rsid w:val="001A40D9"/>
    <w:rsid w:val="001A5667"/>
    <w:rsid w:val="001A56D9"/>
    <w:rsid w:val="001A5E21"/>
    <w:rsid w:val="001A5EF3"/>
    <w:rsid w:val="001A6302"/>
    <w:rsid w:val="001A63AE"/>
    <w:rsid w:val="001A6588"/>
    <w:rsid w:val="001A662F"/>
    <w:rsid w:val="001A6959"/>
    <w:rsid w:val="001A7282"/>
    <w:rsid w:val="001A7CC7"/>
    <w:rsid w:val="001B19D9"/>
    <w:rsid w:val="001B1F1D"/>
    <w:rsid w:val="001B2864"/>
    <w:rsid w:val="001B48EF"/>
    <w:rsid w:val="001B63B3"/>
    <w:rsid w:val="001B711E"/>
    <w:rsid w:val="001B7C6C"/>
    <w:rsid w:val="001C0E1C"/>
    <w:rsid w:val="001C1114"/>
    <w:rsid w:val="001C12BC"/>
    <w:rsid w:val="001C12DF"/>
    <w:rsid w:val="001C1E34"/>
    <w:rsid w:val="001C2CEC"/>
    <w:rsid w:val="001C2D5B"/>
    <w:rsid w:val="001C3008"/>
    <w:rsid w:val="001C5509"/>
    <w:rsid w:val="001C6288"/>
    <w:rsid w:val="001C753B"/>
    <w:rsid w:val="001C78DF"/>
    <w:rsid w:val="001D0DA5"/>
    <w:rsid w:val="001D177D"/>
    <w:rsid w:val="001D2741"/>
    <w:rsid w:val="001D2F51"/>
    <w:rsid w:val="001D2FE5"/>
    <w:rsid w:val="001D30F7"/>
    <w:rsid w:val="001D6263"/>
    <w:rsid w:val="001D63E3"/>
    <w:rsid w:val="001D6611"/>
    <w:rsid w:val="001D66DE"/>
    <w:rsid w:val="001E0C77"/>
    <w:rsid w:val="001E111F"/>
    <w:rsid w:val="001E25E1"/>
    <w:rsid w:val="001E26C8"/>
    <w:rsid w:val="001E33F8"/>
    <w:rsid w:val="001E41FE"/>
    <w:rsid w:val="001E426E"/>
    <w:rsid w:val="001E4CA8"/>
    <w:rsid w:val="001E5001"/>
    <w:rsid w:val="001E5A22"/>
    <w:rsid w:val="001E5E60"/>
    <w:rsid w:val="001E5FFA"/>
    <w:rsid w:val="001E68D2"/>
    <w:rsid w:val="001E69B8"/>
    <w:rsid w:val="001E7892"/>
    <w:rsid w:val="001F0764"/>
    <w:rsid w:val="001F0948"/>
    <w:rsid w:val="001F1070"/>
    <w:rsid w:val="001F237D"/>
    <w:rsid w:val="001F264B"/>
    <w:rsid w:val="001F2826"/>
    <w:rsid w:val="001F5789"/>
    <w:rsid w:val="001F5858"/>
    <w:rsid w:val="001F6230"/>
    <w:rsid w:val="001F6DDD"/>
    <w:rsid w:val="001F7238"/>
    <w:rsid w:val="001F7725"/>
    <w:rsid w:val="0020012C"/>
    <w:rsid w:val="002002A0"/>
    <w:rsid w:val="00200C41"/>
    <w:rsid w:val="00200C74"/>
    <w:rsid w:val="00200D1F"/>
    <w:rsid w:val="00201016"/>
    <w:rsid w:val="00201816"/>
    <w:rsid w:val="00201CDF"/>
    <w:rsid w:val="00201F5C"/>
    <w:rsid w:val="00202B62"/>
    <w:rsid w:val="0020333A"/>
    <w:rsid w:val="00203499"/>
    <w:rsid w:val="00203AA5"/>
    <w:rsid w:val="00204BAB"/>
    <w:rsid w:val="00204BF7"/>
    <w:rsid w:val="0020527C"/>
    <w:rsid w:val="002074FF"/>
    <w:rsid w:val="0021029F"/>
    <w:rsid w:val="00211374"/>
    <w:rsid w:val="002116F5"/>
    <w:rsid w:val="00211FEB"/>
    <w:rsid w:val="0021214B"/>
    <w:rsid w:val="0021245A"/>
    <w:rsid w:val="002134E0"/>
    <w:rsid w:val="00213AC9"/>
    <w:rsid w:val="0021407F"/>
    <w:rsid w:val="00214689"/>
    <w:rsid w:val="00214910"/>
    <w:rsid w:val="00215505"/>
    <w:rsid w:val="00215CE0"/>
    <w:rsid w:val="00216E0E"/>
    <w:rsid w:val="0021704E"/>
    <w:rsid w:val="002206E2"/>
    <w:rsid w:val="002209F8"/>
    <w:rsid w:val="00220DF3"/>
    <w:rsid w:val="00221757"/>
    <w:rsid w:val="00221905"/>
    <w:rsid w:val="00222115"/>
    <w:rsid w:val="0022244B"/>
    <w:rsid w:val="0022248D"/>
    <w:rsid w:val="0022265A"/>
    <w:rsid w:val="00225418"/>
    <w:rsid w:val="00225916"/>
    <w:rsid w:val="00225F9E"/>
    <w:rsid w:val="00230343"/>
    <w:rsid w:val="0023130E"/>
    <w:rsid w:val="0023141D"/>
    <w:rsid w:val="002317A0"/>
    <w:rsid w:val="00231E60"/>
    <w:rsid w:val="00231EBA"/>
    <w:rsid w:val="00231FA0"/>
    <w:rsid w:val="00232F90"/>
    <w:rsid w:val="00233AAF"/>
    <w:rsid w:val="0023420B"/>
    <w:rsid w:val="00235463"/>
    <w:rsid w:val="0023586F"/>
    <w:rsid w:val="00236B97"/>
    <w:rsid w:val="00237542"/>
    <w:rsid w:val="002378DC"/>
    <w:rsid w:val="0024074A"/>
    <w:rsid w:val="00240F7F"/>
    <w:rsid w:val="00241EBE"/>
    <w:rsid w:val="00242296"/>
    <w:rsid w:val="00243525"/>
    <w:rsid w:val="002458A2"/>
    <w:rsid w:val="0025068E"/>
    <w:rsid w:val="00250E5D"/>
    <w:rsid w:val="002514C8"/>
    <w:rsid w:val="002518B7"/>
    <w:rsid w:val="00252153"/>
    <w:rsid w:val="0025377F"/>
    <w:rsid w:val="00253F24"/>
    <w:rsid w:val="002543DB"/>
    <w:rsid w:val="00254DD0"/>
    <w:rsid w:val="00256CC9"/>
    <w:rsid w:val="00257180"/>
    <w:rsid w:val="0025766A"/>
    <w:rsid w:val="00260030"/>
    <w:rsid w:val="002609A5"/>
    <w:rsid w:val="00260A8D"/>
    <w:rsid w:val="00261722"/>
    <w:rsid w:val="00262199"/>
    <w:rsid w:val="00262EE5"/>
    <w:rsid w:val="0026350E"/>
    <w:rsid w:val="00263C9A"/>
    <w:rsid w:val="00263E87"/>
    <w:rsid w:val="00264A9A"/>
    <w:rsid w:val="00265742"/>
    <w:rsid w:val="00265D2B"/>
    <w:rsid w:val="00267667"/>
    <w:rsid w:val="002676E9"/>
    <w:rsid w:val="00270537"/>
    <w:rsid w:val="00271EC2"/>
    <w:rsid w:val="00272664"/>
    <w:rsid w:val="00273596"/>
    <w:rsid w:val="00273EBF"/>
    <w:rsid w:val="00274335"/>
    <w:rsid w:val="002748F8"/>
    <w:rsid w:val="00275774"/>
    <w:rsid w:val="00276A8A"/>
    <w:rsid w:val="0027737E"/>
    <w:rsid w:val="002806F9"/>
    <w:rsid w:val="00280D35"/>
    <w:rsid w:val="0028141A"/>
    <w:rsid w:val="002815BC"/>
    <w:rsid w:val="00281BB5"/>
    <w:rsid w:val="002820CB"/>
    <w:rsid w:val="002823F6"/>
    <w:rsid w:val="002831F4"/>
    <w:rsid w:val="002833BC"/>
    <w:rsid w:val="00283408"/>
    <w:rsid w:val="002840FD"/>
    <w:rsid w:val="002842F0"/>
    <w:rsid w:val="002850A3"/>
    <w:rsid w:val="002866F6"/>
    <w:rsid w:val="002871BF"/>
    <w:rsid w:val="00287775"/>
    <w:rsid w:val="002901CE"/>
    <w:rsid w:val="002904B4"/>
    <w:rsid w:val="00290E92"/>
    <w:rsid w:val="00291AD6"/>
    <w:rsid w:val="002920E2"/>
    <w:rsid w:val="00293BD6"/>
    <w:rsid w:val="00293DB5"/>
    <w:rsid w:val="00294106"/>
    <w:rsid w:val="00294317"/>
    <w:rsid w:val="002956D4"/>
    <w:rsid w:val="00295F41"/>
    <w:rsid w:val="00297619"/>
    <w:rsid w:val="002A0BD1"/>
    <w:rsid w:val="002A1A68"/>
    <w:rsid w:val="002A22FB"/>
    <w:rsid w:val="002A2D47"/>
    <w:rsid w:val="002A2F72"/>
    <w:rsid w:val="002A37C0"/>
    <w:rsid w:val="002A4573"/>
    <w:rsid w:val="002A46EA"/>
    <w:rsid w:val="002A6466"/>
    <w:rsid w:val="002A6592"/>
    <w:rsid w:val="002A65AE"/>
    <w:rsid w:val="002A7E22"/>
    <w:rsid w:val="002B0107"/>
    <w:rsid w:val="002B0954"/>
    <w:rsid w:val="002B1AA1"/>
    <w:rsid w:val="002B2E0B"/>
    <w:rsid w:val="002B2FA3"/>
    <w:rsid w:val="002B5452"/>
    <w:rsid w:val="002B5C5D"/>
    <w:rsid w:val="002B7AE5"/>
    <w:rsid w:val="002C0862"/>
    <w:rsid w:val="002C12A0"/>
    <w:rsid w:val="002C2106"/>
    <w:rsid w:val="002C2203"/>
    <w:rsid w:val="002C2A1D"/>
    <w:rsid w:val="002C2E9F"/>
    <w:rsid w:val="002C4409"/>
    <w:rsid w:val="002C5477"/>
    <w:rsid w:val="002C5B81"/>
    <w:rsid w:val="002C68BF"/>
    <w:rsid w:val="002C6F24"/>
    <w:rsid w:val="002C714C"/>
    <w:rsid w:val="002D00FE"/>
    <w:rsid w:val="002D01B2"/>
    <w:rsid w:val="002D08D9"/>
    <w:rsid w:val="002D1834"/>
    <w:rsid w:val="002D3B19"/>
    <w:rsid w:val="002D3DD5"/>
    <w:rsid w:val="002D3DFE"/>
    <w:rsid w:val="002D485A"/>
    <w:rsid w:val="002D62A7"/>
    <w:rsid w:val="002E00CC"/>
    <w:rsid w:val="002E1B9E"/>
    <w:rsid w:val="002E1E18"/>
    <w:rsid w:val="002E2CBE"/>
    <w:rsid w:val="002E3287"/>
    <w:rsid w:val="002E372A"/>
    <w:rsid w:val="002E374F"/>
    <w:rsid w:val="002E3E77"/>
    <w:rsid w:val="002E47C4"/>
    <w:rsid w:val="002E483F"/>
    <w:rsid w:val="002E4DC5"/>
    <w:rsid w:val="002E58CF"/>
    <w:rsid w:val="002E61B3"/>
    <w:rsid w:val="002E68EE"/>
    <w:rsid w:val="002E710B"/>
    <w:rsid w:val="002E7763"/>
    <w:rsid w:val="002F0EE9"/>
    <w:rsid w:val="002F1476"/>
    <w:rsid w:val="002F1F75"/>
    <w:rsid w:val="002F234B"/>
    <w:rsid w:val="002F38F0"/>
    <w:rsid w:val="002F3F7A"/>
    <w:rsid w:val="002F5C7D"/>
    <w:rsid w:val="002F5DB1"/>
    <w:rsid w:val="002F6CE6"/>
    <w:rsid w:val="002F7000"/>
    <w:rsid w:val="002F70CE"/>
    <w:rsid w:val="002F721D"/>
    <w:rsid w:val="002F7A1C"/>
    <w:rsid w:val="002F7AAA"/>
    <w:rsid w:val="002F7F97"/>
    <w:rsid w:val="00300891"/>
    <w:rsid w:val="00300D45"/>
    <w:rsid w:val="003038C3"/>
    <w:rsid w:val="00305898"/>
    <w:rsid w:val="003068B7"/>
    <w:rsid w:val="00306CB9"/>
    <w:rsid w:val="00306FE4"/>
    <w:rsid w:val="00307F54"/>
    <w:rsid w:val="003101E6"/>
    <w:rsid w:val="00310339"/>
    <w:rsid w:val="00310658"/>
    <w:rsid w:val="0031172D"/>
    <w:rsid w:val="0031229B"/>
    <w:rsid w:val="00312719"/>
    <w:rsid w:val="00312814"/>
    <w:rsid w:val="003129DA"/>
    <w:rsid w:val="00313E1B"/>
    <w:rsid w:val="00314209"/>
    <w:rsid w:val="00314C73"/>
    <w:rsid w:val="00314F87"/>
    <w:rsid w:val="0031629E"/>
    <w:rsid w:val="00316E5E"/>
    <w:rsid w:val="00320DC2"/>
    <w:rsid w:val="003210FD"/>
    <w:rsid w:val="003212FF"/>
    <w:rsid w:val="00321678"/>
    <w:rsid w:val="0032173A"/>
    <w:rsid w:val="00321CA6"/>
    <w:rsid w:val="00322C42"/>
    <w:rsid w:val="00322D11"/>
    <w:rsid w:val="00322E92"/>
    <w:rsid w:val="00322EBA"/>
    <w:rsid w:val="00323354"/>
    <w:rsid w:val="00326715"/>
    <w:rsid w:val="00330FB3"/>
    <w:rsid w:val="00331DE6"/>
    <w:rsid w:val="00332AAD"/>
    <w:rsid w:val="00333409"/>
    <w:rsid w:val="00333BF1"/>
    <w:rsid w:val="00334B9B"/>
    <w:rsid w:val="003358CB"/>
    <w:rsid w:val="0033592A"/>
    <w:rsid w:val="00335E32"/>
    <w:rsid w:val="003370AF"/>
    <w:rsid w:val="0033783E"/>
    <w:rsid w:val="003402DD"/>
    <w:rsid w:val="00341913"/>
    <w:rsid w:val="00341A5D"/>
    <w:rsid w:val="003421BC"/>
    <w:rsid w:val="0034258C"/>
    <w:rsid w:val="00343217"/>
    <w:rsid w:val="003432F2"/>
    <w:rsid w:val="0034333B"/>
    <w:rsid w:val="00344E25"/>
    <w:rsid w:val="00345B67"/>
    <w:rsid w:val="00345E0E"/>
    <w:rsid w:val="0034647A"/>
    <w:rsid w:val="003466BB"/>
    <w:rsid w:val="0034677D"/>
    <w:rsid w:val="00347275"/>
    <w:rsid w:val="00347974"/>
    <w:rsid w:val="00352092"/>
    <w:rsid w:val="00353273"/>
    <w:rsid w:val="00353D41"/>
    <w:rsid w:val="00353F60"/>
    <w:rsid w:val="00354309"/>
    <w:rsid w:val="003545B0"/>
    <w:rsid w:val="00355EC3"/>
    <w:rsid w:val="00356041"/>
    <w:rsid w:val="00360F4C"/>
    <w:rsid w:val="003619E1"/>
    <w:rsid w:val="00363F48"/>
    <w:rsid w:val="003650E4"/>
    <w:rsid w:val="003654FE"/>
    <w:rsid w:val="00366363"/>
    <w:rsid w:val="00366451"/>
    <w:rsid w:val="0036661C"/>
    <w:rsid w:val="00366787"/>
    <w:rsid w:val="00366AAB"/>
    <w:rsid w:val="00371CE1"/>
    <w:rsid w:val="00372720"/>
    <w:rsid w:val="003729F6"/>
    <w:rsid w:val="00373C91"/>
    <w:rsid w:val="0037404E"/>
    <w:rsid w:val="0037435A"/>
    <w:rsid w:val="00376BC1"/>
    <w:rsid w:val="003770DD"/>
    <w:rsid w:val="00380A74"/>
    <w:rsid w:val="0038141F"/>
    <w:rsid w:val="00382D81"/>
    <w:rsid w:val="00383673"/>
    <w:rsid w:val="0038391A"/>
    <w:rsid w:val="0038479F"/>
    <w:rsid w:val="00384EF5"/>
    <w:rsid w:val="003879F2"/>
    <w:rsid w:val="00387C36"/>
    <w:rsid w:val="003903E4"/>
    <w:rsid w:val="003905D5"/>
    <w:rsid w:val="003919C4"/>
    <w:rsid w:val="00391A18"/>
    <w:rsid w:val="00391B01"/>
    <w:rsid w:val="003923DF"/>
    <w:rsid w:val="00393044"/>
    <w:rsid w:val="00393730"/>
    <w:rsid w:val="00393743"/>
    <w:rsid w:val="00393FD5"/>
    <w:rsid w:val="00394308"/>
    <w:rsid w:val="00395DC5"/>
    <w:rsid w:val="00397129"/>
    <w:rsid w:val="003973CD"/>
    <w:rsid w:val="003979C7"/>
    <w:rsid w:val="00397CC5"/>
    <w:rsid w:val="003A0761"/>
    <w:rsid w:val="003A0A4C"/>
    <w:rsid w:val="003A19BF"/>
    <w:rsid w:val="003A2242"/>
    <w:rsid w:val="003A24E4"/>
    <w:rsid w:val="003A29DA"/>
    <w:rsid w:val="003A4C49"/>
    <w:rsid w:val="003A55E2"/>
    <w:rsid w:val="003A6BCC"/>
    <w:rsid w:val="003A6E18"/>
    <w:rsid w:val="003A7357"/>
    <w:rsid w:val="003B09AD"/>
    <w:rsid w:val="003B109E"/>
    <w:rsid w:val="003B23F8"/>
    <w:rsid w:val="003B32B7"/>
    <w:rsid w:val="003B39F7"/>
    <w:rsid w:val="003B4C93"/>
    <w:rsid w:val="003B75FE"/>
    <w:rsid w:val="003C076C"/>
    <w:rsid w:val="003C095A"/>
    <w:rsid w:val="003C0976"/>
    <w:rsid w:val="003C0D4A"/>
    <w:rsid w:val="003C1141"/>
    <w:rsid w:val="003C12A7"/>
    <w:rsid w:val="003C1367"/>
    <w:rsid w:val="003C14DB"/>
    <w:rsid w:val="003C1E3B"/>
    <w:rsid w:val="003C20D6"/>
    <w:rsid w:val="003C2A03"/>
    <w:rsid w:val="003C2E01"/>
    <w:rsid w:val="003C3AAF"/>
    <w:rsid w:val="003C3DBF"/>
    <w:rsid w:val="003C4354"/>
    <w:rsid w:val="003C56AF"/>
    <w:rsid w:val="003C5B6C"/>
    <w:rsid w:val="003C6F85"/>
    <w:rsid w:val="003D02EB"/>
    <w:rsid w:val="003D048F"/>
    <w:rsid w:val="003D0FA1"/>
    <w:rsid w:val="003D15DC"/>
    <w:rsid w:val="003D1A6B"/>
    <w:rsid w:val="003D2457"/>
    <w:rsid w:val="003D2B31"/>
    <w:rsid w:val="003D3C0F"/>
    <w:rsid w:val="003D3EC5"/>
    <w:rsid w:val="003D46AE"/>
    <w:rsid w:val="003D5A68"/>
    <w:rsid w:val="003D617E"/>
    <w:rsid w:val="003D6377"/>
    <w:rsid w:val="003D6D6E"/>
    <w:rsid w:val="003D6EA5"/>
    <w:rsid w:val="003D6F66"/>
    <w:rsid w:val="003D7DEA"/>
    <w:rsid w:val="003E035E"/>
    <w:rsid w:val="003E26E5"/>
    <w:rsid w:val="003E2782"/>
    <w:rsid w:val="003E2BEB"/>
    <w:rsid w:val="003E30F2"/>
    <w:rsid w:val="003E37DB"/>
    <w:rsid w:val="003E44F2"/>
    <w:rsid w:val="003E626F"/>
    <w:rsid w:val="003E672E"/>
    <w:rsid w:val="003E6A0D"/>
    <w:rsid w:val="003F13C6"/>
    <w:rsid w:val="003F2439"/>
    <w:rsid w:val="003F26E2"/>
    <w:rsid w:val="003F3191"/>
    <w:rsid w:val="003F4006"/>
    <w:rsid w:val="003F475C"/>
    <w:rsid w:val="003F51D1"/>
    <w:rsid w:val="003F51E1"/>
    <w:rsid w:val="003F5A9A"/>
    <w:rsid w:val="003F5BC8"/>
    <w:rsid w:val="003F6868"/>
    <w:rsid w:val="003F68E3"/>
    <w:rsid w:val="003F6C74"/>
    <w:rsid w:val="003F78E4"/>
    <w:rsid w:val="003F7A0B"/>
    <w:rsid w:val="00400237"/>
    <w:rsid w:val="004020C0"/>
    <w:rsid w:val="00402AE0"/>
    <w:rsid w:val="004045E6"/>
    <w:rsid w:val="00404DBF"/>
    <w:rsid w:val="00405616"/>
    <w:rsid w:val="00405E43"/>
    <w:rsid w:val="00406DAD"/>
    <w:rsid w:val="00407AC7"/>
    <w:rsid w:val="004112A2"/>
    <w:rsid w:val="004117AC"/>
    <w:rsid w:val="00411803"/>
    <w:rsid w:val="00413720"/>
    <w:rsid w:val="0041381E"/>
    <w:rsid w:val="00413E66"/>
    <w:rsid w:val="00414873"/>
    <w:rsid w:val="00414DFD"/>
    <w:rsid w:val="004169A7"/>
    <w:rsid w:val="00416DD3"/>
    <w:rsid w:val="00417F8E"/>
    <w:rsid w:val="00420808"/>
    <w:rsid w:val="004215A9"/>
    <w:rsid w:val="00422651"/>
    <w:rsid w:val="00422A15"/>
    <w:rsid w:val="00422A99"/>
    <w:rsid w:val="0042327E"/>
    <w:rsid w:val="00423F98"/>
    <w:rsid w:val="00424BFA"/>
    <w:rsid w:val="00425AD3"/>
    <w:rsid w:val="004266C8"/>
    <w:rsid w:val="00426F63"/>
    <w:rsid w:val="0042715B"/>
    <w:rsid w:val="0042716E"/>
    <w:rsid w:val="004304D2"/>
    <w:rsid w:val="00431023"/>
    <w:rsid w:val="00431B20"/>
    <w:rsid w:val="00433818"/>
    <w:rsid w:val="004370FC"/>
    <w:rsid w:val="00437DE0"/>
    <w:rsid w:val="00437F6D"/>
    <w:rsid w:val="004405E5"/>
    <w:rsid w:val="00441B98"/>
    <w:rsid w:val="00442446"/>
    <w:rsid w:val="00443138"/>
    <w:rsid w:val="0044447B"/>
    <w:rsid w:val="004452C7"/>
    <w:rsid w:val="00445434"/>
    <w:rsid w:val="0044699A"/>
    <w:rsid w:val="00446F70"/>
    <w:rsid w:val="00447013"/>
    <w:rsid w:val="004503C7"/>
    <w:rsid w:val="00450CF4"/>
    <w:rsid w:val="004511C6"/>
    <w:rsid w:val="004516A5"/>
    <w:rsid w:val="00452371"/>
    <w:rsid w:val="00452A45"/>
    <w:rsid w:val="00452F26"/>
    <w:rsid w:val="0045358E"/>
    <w:rsid w:val="00453D9E"/>
    <w:rsid w:val="00453EA3"/>
    <w:rsid w:val="004549AA"/>
    <w:rsid w:val="004552DC"/>
    <w:rsid w:val="0045787F"/>
    <w:rsid w:val="00457D8A"/>
    <w:rsid w:val="004602CC"/>
    <w:rsid w:val="0046059D"/>
    <w:rsid w:val="00461B37"/>
    <w:rsid w:val="0046279E"/>
    <w:rsid w:val="00462CB8"/>
    <w:rsid w:val="0046360D"/>
    <w:rsid w:val="00463AFF"/>
    <w:rsid w:val="004648E2"/>
    <w:rsid w:val="00464D80"/>
    <w:rsid w:val="00465741"/>
    <w:rsid w:val="00466135"/>
    <w:rsid w:val="0046672C"/>
    <w:rsid w:val="00467C4F"/>
    <w:rsid w:val="00470DF5"/>
    <w:rsid w:val="0047164D"/>
    <w:rsid w:val="00471F8B"/>
    <w:rsid w:val="00472A1A"/>
    <w:rsid w:val="00473479"/>
    <w:rsid w:val="00474957"/>
    <w:rsid w:val="00475B39"/>
    <w:rsid w:val="00476C17"/>
    <w:rsid w:val="0047705A"/>
    <w:rsid w:val="00477A7F"/>
    <w:rsid w:val="00477B1A"/>
    <w:rsid w:val="00482BDA"/>
    <w:rsid w:val="00482CF6"/>
    <w:rsid w:val="00484DA7"/>
    <w:rsid w:val="00485C57"/>
    <w:rsid w:val="00485F15"/>
    <w:rsid w:val="00485F7C"/>
    <w:rsid w:val="004866A3"/>
    <w:rsid w:val="00486A16"/>
    <w:rsid w:val="00487012"/>
    <w:rsid w:val="004877FF"/>
    <w:rsid w:val="00491A30"/>
    <w:rsid w:val="0049266D"/>
    <w:rsid w:val="00492986"/>
    <w:rsid w:val="00492A40"/>
    <w:rsid w:val="00493C53"/>
    <w:rsid w:val="004943E9"/>
    <w:rsid w:val="00494E59"/>
    <w:rsid w:val="004957F6"/>
    <w:rsid w:val="00495830"/>
    <w:rsid w:val="004958EF"/>
    <w:rsid w:val="004967FB"/>
    <w:rsid w:val="004973AE"/>
    <w:rsid w:val="004A032F"/>
    <w:rsid w:val="004A0769"/>
    <w:rsid w:val="004A2098"/>
    <w:rsid w:val="004A24F7"/>
    <w:rsid w:val="004A355A"/>
    <w:rsid w:val="004A45B5"/>
    <w:rsid w:val="004A4B51"/>
    <w:rsid w:val="004A5064"/>
    <w:rsid w:val="004A5A82"/>
    <w:rsid w:val="004A5F3E"/>
    <w:rsid w:val="004A5FEF"/>
    <w:rsid w:val="004A632C"/>
    <w:rsid w:val="004A6547"/>
    <w:rsid w:val="004A7435"/>
    <w:rsid w:val="004A765C"/>
    <w:rsid w:val="004A7986"/>
    <w:rsid w:val="004B0478"/>
    <w:rsid w:val="004B1B66"/>
    <w:rsid w:val="004B1BA6"/>
    <w:rsid w:val="004B1F4C"/>
    <w:rsid w:val="004B1FD6"/>
    <w:rsid w:val="004B273B"/>
    <w:rsid w:val="004B2817"/>
    <w:rsid w:val="004B282F"/>
    <w:rsid w:val="004B48BA"/>
    <w:rsid w:val="004B5AF0"/>
    <w:rsid w:val="004B5FFE"/>
    <w:rsid w:val="004B675D"/>
    <w:rsid w:val="004B691B"/>
    <w:rsid w:val="004B6BD9"/>
    <w:rsid w:val="004B7241"/>
    <w:rsid w:val="004B7BD9"/>
    <w:rsid w:val="004B7DDA"/>
    <w:rsid w:val="004C096E"/>
    <w:rsid w:val="004C115C"/>
    <w:rsid w:val="004C186B"/>
    <w:rsid w:val="004C3A3F"/>
    <w:rsid w:val="004C3E36"/>
    <w:rsid w:val="004D013D"/>
    <w:rsid w:val="004D0D60"/>
    <w:rsid w:val="004D16B4"/>
    <w:rsid w:val="004D1B20"/>
    <w:rsid w:val="004D1BB9"/>
    <w:rsid w:val="004D315C"/>
    <w:rsid w:val="004D4592"/>
    <w:rsid w:val="004D574D"/>
    <w:rsid w:val="004D6898"/>
    <w:rsid w:val="004D747D"/>
    <w:rsid w:val="004D7525"/>
    <w:rsid w:val="004E1524"/>
    <w:rsid w:val="004E23A1"/>
    <w:rsid w:val="004E26D7"/>
    <w:rsid w:val="004E4C3C"/>
    <w:rsid w:val="004E5B47"/>
    <w:rsid w:val="004E7B78"/>
    <w:rsid w:val="004F0F98"/>
    <w:rsid w:val="004F21C8"/>
    <w:rsid w:val="004F235C"/>
    <w:rsid w:val="004F378D"/>
    <w:rsid w:val="004F4867"/>
    <w:rsid w:val="004F523D"/>
    <w:rsid w:val="004F55AE"/>
    <w:rsid w:val="004F594C"/>
    <w:rsid w:val="004F5C67"/>
    <w:rsid w:val="004F6B82"/>
    <w:rsid w:val="004F72B7"/>
    <w:rsid w:val="0050007C"/>
    <w:rsid w:val="00500CA4"/>
    <w:rsid w:val="00502DC8"/>
    <w:rsid w:val="00503250"/>
    <w:rsid w:val="00503862"/>
    <w:rsid w:val="005038B1"/>
    <w:rsid w:val="00503A06"/>
    <w:rsid w:val="005044FB"/>
    <w:rsid w:val="005045DE"/>
    <w:rsid w:val="005047B2"/>
    <w:rsid w:val="005048B9"/>
    <w:rsid w:val="0050509D"/>
    <w:rsid w:val="0051014C"/>
    <w:rsid w:val="005101C2"/>
    <w:rsid w:val="00510838"/>
    <w:rsid w:val="00510CF9"/>
    <w:rsid w:val="00510DA9"/>
    <w:rsid w:val="00512628"/>
    <w:rsid w:val="00513E2D"/>
    <w:rsid w:val="005141C1"/>
    <w:rsid w:val="005144FA"/>
    <w:rsid w:val="00515DBE"/>
    <w:rsid w:val="00516B7A"/>
    <w:rsid w:val="00517B7E"/>
    <w:rsid w:val="00517EB8"/>
    <w:rsid w:val="00520A4C"/>
    <w:rsid w:val="005217EF"/>
    <w:rsid w:val="00521C51"/>
    <w:rsid w:val="00523120"/>
    <w:rsid w:val="00523342"/>
    <w:rsid w:val="005248AC"/>
    <w:rsid w:val="005252C3"/>
    <w:rsid w:val="00525700"/>
    <w:rsid w:val="00525F13"/>
    <w:rsid w:val="0052643A"/>
    <w:rsid w:val="005266F8"/>
    <w:rsid w:val="00526B99"/>
    <w:rsid w:val="005275AD"/>
    <w:rsid w:val="0053036C"/>
    <w:rsid w:val="005307C0"/>
    <w:rsid w:val="005308AF"/>
    <w:rsid w:val="0053124B"/>
    <w:rsid w:val="005322C1"/>
    <w:rsid w:val="00532A1B"/>
    <w:rsid w:val="00533EB7"/>
    <w:rsid w:val="0053602A"/>
    <w:rsid w:val="005366D6"/>
    <w:rsid w:val="005376E0"/>
    <w:rsid w:val="0054094F"/>
    <w:rsid w:val="00540C32"/>
    <w:rsid w:val="00540DC4"/>
    <w:rsid w:val="0054256A"/>
    <w:rsid w:val="005425A9"/>
    <w:rsid w:val="005428E4"/>
    <w:rsid w:val="00542B86"/>
    <w:rsid w:val="005434AC"/>
    <w:rsid w:val="00543E36"/>
    <w:rsid w:val="00544A13"/>
    <w:rsid w:val="00546010"/>
    <w:rsid w:val="00546717"/>
    <w:rsid w:val="00546C6D"/>
    <w:rsid w:val="00551775"/>
    <w:rsid w:val="00552678"/>
    <w:rsid w:val="00553368"/>
    <w:rsid w:val="00553717"/>
    <w:rsid w:val="005542C8"/>
    <w:rsid w:val="0055445D"/>
    <w:rsid w:val="00554505"/>
    <w:rsid w:val="0055495A"/>
    <w:rsid w:val="00555326"/>
    <w:rsid w:val="00555674"/>
    <w:rsid w:val="00555F37"/>
    <w:rsid w:val="00555F76"/>
    <w:rsid w:val="0055639D"/>
    <w:rsid w:val="005579BD"/>
    <w:rsid w:val="00560017"/>
    <w:rsid w:val="00560BE5"/>
    <w:rsid w:val="00561933"/>
    <w:rsid w:val="00562C0E"/>
    <w:rsid w:val="00563CD3"/>
    <w:rsid w:val="0056427E"/>
    <w:rsid w:val="00564E2D"/>
    <w:rsid w:val="00565783"/>
    <w:rsid w:val="00566698"/>
    <w:rsid w:val="00566F7B"/>
    <w:rsid w:val="005671BA"/>
    <w:rsid w:val="00567C34"/>
    <w:rsid w:val="00567FE7"/>
    <w:rsid w:val="00570519"/>
    <w:rsid w:val="00570F72"/>
    <w:rsid w:val="005725A4"/>
    <w:rsid w:val="005728B4"/>
    <w:rsid w:val="0057349B"/>
    <w:rsid w:val="005747A3"/>
    <w:rsid w:val="00574ACB"/>
    <w:rsid w:val="005752D6"/>
    <w:rsid w:val="005759A7"/>
    <w:rsid w:val="0057699A"/>
    <w:rsid w:val="00580274"/>
    <w:rsid w:val="005805FB"/>
    <w:rsid w:val="0058107D"/>
    <w:rsid w:val="00582DF8"/>
    <w:rsid w:val="00583180"/>
    <w:rsid w:val="005850DE"/>
    <w:rsid w:val="00585D9F"/>
    <w:rsid w:val="00585EC9"/>
    <w:rsid w:val="00586369"/>
    <w:rsid w:val="00590670"/>
    <w:rsid w:val="00590C5D"/>
    <w:rsid w:val="00591907"/>
    <w:rsid w:val="00591AF3"/>
    <w:rsid w:val="00592D73"/>
    <w:rsid w:val="00592DD6"/>
    <w:rsid w:val="00594091"/>
    <w:rsid w:val="00594125"/>
    <w:rsid w:val="0059511D"/>
    <w:rsid w:val="0059612B"/>
    <w:rsid w:val="00596411"/>
    <w:rsid w:val="0059644E"/>
    <w:rsid w:val="005971A4"/>
    <w:rsid w:val="0059740C"/>
    <w:rsid w:val="005A0488"/>
    <w:rsid w:val="005A098F"/>
    <w:rsid w:val="005A505E"/>
    <w:rsid w:val="005A65BD"/>
    <w:rsid w:val="005A6E2E"/>
    <w:rsid w:val="005A711A"/>
    <w:rsid w:val="005A7F15"/>
    <w:rsid w:val="005B1B7B"/>
    <w:rsid w:val="005B2CBB"/>
    <w:rsid w:val="005B3F07"/>
    <w:rsid w:val="005B4232"/>
    <w:rsid w:val="005B52FF"/>
    <w:rsid w:val="005B576A"/>
    <w:rsid w:val="005B5C5C"/>
    <w:rsid w:val="005B640C"/>
    <w:rsid w:val="005B6609"/>
    <w:rsid w:val="005B687F"/>
    <w:rsid w:val="005B75DA"/>
    <w:rsid w:val="005B77A7"/>
    <w:rsid w:val="005C0B0B"/>
    <w:rsid w:val="005C0DBC"/>
    <w:rsid w:val="005C1B24"/>
    <w:rsid w:val="005C1E21"/>
    <w:rsid w:val="005C1FDE"/>
    <w:rsid w:val="005C24AC"/>
    <w:rsid w:val="005C2BD9"/>
    <w:rsid w:val="005C35FA"/>
    <w:rsid w:val="005C389A"/>
    <w:rsid w:val="005C3D2E"/>
    <w:rsid w:val="005C4EFD"/>
    <w:rsid w:val="005C6034"/>
    <w:rsid w:val="005C7E5C"/>
    <w:rsid w:val="005D0527"/>
    <w:rsid w:val="005D1404"/>
    <w:rsid w:val="005D2252"/>
    <w:rsid w:val="005D305E"/>
    <w:rsid w:val="005D32D3"/>
    <w:rsid w:val="005D421A"/>
    <w:rsid w:val="005D425E"/>
    <w:rsid w:val="005D4ABF"/>
    <w:rsid w:val="005D5524"/>
    <w:rsid w:val="005D59F8"/>
    <w:rsid w:val="005D5B06"/>
    <w:rsid w:val="005D5EB9"/>
    <w:rsid w:val="005D6765"/>
    <w:rsid w:val="005D6790"/>
    <w:rsid w:val="005D6D38"/>
    <w:rsid w:val="005D784F"/>
    <w:rsid w:val="005D7F72"/>
    <w:rsid w:val="005E06C5"/>
    <w:rsid w:val="005E1A1E"/>
    <w:rsid w:val="005E1D53"/>
    <w:rsid w:val="005E2D8B"/>
    <w:rsid w:val="005E3F09"/>
    <w:rsid w:val="005E4BCE"/>
    <w:rsid w:val="005E527C"/>
    <w:rsid w:val="005E58B6"/>
    <w:rsid w:val="005E597E"/>
    <w:rsid w:val="005E6F89"/>
    <w:rsid w:val="005E710B"/>
    <w:rsid w:val="005E7CE0"/>
    <w:rsid w:val="005F216F"/>
    <w:rsid w:val="005F2515"/>
    <w:rsid w:val="005F3343"/>
    <w:rsid w:val="005F3552"/>
    <w:rsid w:val="005F3D48"/>
    <w:rsid w:val="005F3FB1"/>
    <w:rsid w:val="005F4B02"/>
    <w:rsid w:val="005F6770"/>
    <w:rsid w:val="005F7009"/>
    <w:rsid w:val="005F70AF"/>
    <w:rsid w:val="005F7797"/>
    <w:rsid w:val="005F7E67"/>
    <w:rsid w:val="0060127E"/>
    <w:rsid w:val="00601E2C"/>
    <w:rsid w:val="00603030"/>
    <w:rsid w:val="006036EF"/>
    <w:rsid w:val="00603B61"/>
    <w:rsid w:val="00603BF8"/>
    <w:rsid w:val="00603CD7"/>
    <w:rsid w:val="00604584"/>
    <w:rsid w:val="006050CE"/>
    <w:rsid w:val="0060544A"/>
    <w:rsid w:val="0060745F"/>
    <w:rsid w:val="00607574"/>
    <w:rsid w:val="006102A2"/>
    <w:rsid w:val="00610453"/>
    <w:rsid w:val="00610B4E"/>
    <w:rsid w:val="00612385"/>
    <w:rsid w:val="00612506"/>
    <w:rsid w:val="00612577"/>
    <w:rsid w:val="00612B0B"/>
    <w:rsid w:val="00613148"/>
    <w:rsid w:val="00613614"/>
    <w:rsid w:val="006144C4"/>
    <w:rsid w:val="00615878"/>
    <w:rsid w:val="00615977"/>
    <w:rsid w:val="00615D08"/>
    <w:rsid w:val="0061637E"/>
    <w:rsid w:val="0061661C"/>
    <w:rsid w:val="006166EE"/>
    <w:rsid w:val="00617C35"/>
    <w:rsid w:val="006203DF"/>
    <w:rsid w:val="0062063C"/>
    <w:rsid w:val="0062099B"/>
    <w:rsid w:val="006212B1"/>
    <w:rsid w:val="00621308"/>
    <w:rsid w:val="00621E6C"/>
    <w:rsid w:val="00621F80"/>
    <w:rsid w:val="00622FAF"/>
    <w:rsid w:val="006230C1"/>
    <w:rsid w:val="006236D5"/>
    <w:rsid w:val="00623F5F"/>
    <w:rsid w:val="00624063"/>
    <w:rsid w:val="00625371"/>
    <w:rsid w:val="006259CF"/>
    <w:rsid w:val="00625A06"/>
    <w:rsid w:val="00626269"/>
    <w:rsid w:val="00626579"/>
    <w:rsid w:val="00626B81"/>
    <w:rsid w:val="00626CD9"/>
    <w:rsid w:val="006274A5"/>
    <w:rsid w:val="006275C8"/>
    <w:rsid w:val="00630688"/>
    <w:rsid w:val="0063097B"/>
    <w:rsid w:val="00630A44"/>
    <w:rsid w:val="00630F3C"/>
    <w:rsid w:val="0063159D"/>
    <w:rsid w:val="00632736"/>
    <w:rsid w:val="00632A66"/>
    <w:rsid w:val="00632AAE"/>
    <w:rsid w:val="00633F29"/>
    <w:rsid w:val="006347E2"/>
    <w:rsid w:val="00635128"/>
    <w:rsid w:val="006364C7"/>
    <w:rsid w:val="00636B7C"/>
    <w:rsid w:val="00636BC5"/>
    <w:rsid w:val="00640A54"/>
    <w:rsid w:val="00640AAB"/>
    <w:rsid w:val="0064147E"/>
    <w:rsid w:val="00641D32"/>
    <w:rsid w:val="00642385"/>
    <w:rsid w:val="00642449"/>
    <w:rsid w:val="006426DB"/>
    <w:rsid w:val="00642838"/>
    <w:rsid w:val="006431C0"/>
    <w:rsid w:val="006433CF"/>
    <w:rsid w:val="00643D25"/>
    <w:rsid w:val="00643DCF"/>
    <w:rsid w:val="006440F1"/>
    <w:rsid w:val="00646615"/>
    <w:rsid w:val="006468D2"/>
    <w:rsid w:val="00646CBB"/>
    <w:rsid w:val="00647D8E"/>
    <w:rsid w:val="00650DB8"/>
    <w:rsid w:val="00651054"/>
    <w:rsid w:val="00652A77"/>
    <w:rsid w:val="00652FFE"/>
    <w:rsid w:val="00654600"/>
    <w:rsid w:val="00656430"/>
    <w:rsid w:val="006569A5"/>
    <w:rsid w:val="00657211"/>
    <w:rsid w:val="0066023B"/>
    <w:rsid w:val="00661BCA"/>
    <w:rsid w:val="00662695"/>
    <w:rsid w:val="00662FE9"/>
    <w:rsid w:val="006633ED"/>
    <w:rsid w:val="006637BE"/>
    <w:rsid w:val="00664597"/>
    <w:rsid w:val="00665794"/>
    <w:rsid w:val="006669BE"/>
    <w:rsid w:val="00667AF6"/>
    <w:rsid w:val="00670E9D"/>
    <w:rsid w:val="00673463"/>
    <w:rsid w:val="00673B21"/>
    <w:rsid w:val="00673B7B"/>
    <w:rsid w:val="006746EA"/>
    <w:rsid w:val="00675B0A"/>
    <w:rsid w:val="006763A1"/>
    <w:rsid w:val="00676F68"/>
    <w:rsid w:val="0068129E"/>
    <w:rsid w:val="00681D80"/>
    <w:rsid w:val="0068290F"/>
    <w:rsid w:val="00682985"/>
    <w:rsid w:val="00682F74"/>
    <w:rsid w:val="0068338E"/>
    <w:rsid w:val="006834A6"/>
    <w:rsid w:val="006856A1"/>
    <w:rsid w:val="0068598D"/>
    <w:rsid w:val="0068681C"/>
    <w:rsid w:val="00690881"/>
    <w:rsid w:val="00690EAC"/>
    <w:rsid w:val="00690F9C"/>
    <w:rsid w:val="0069284B"/>
    <w:rsid w:val="00694686"/>
    <w:rsid w:val="00694930"/>
    <w:rsid w:val="00694AE5"/>
    <w:rsid w:val="0069563B"/>
    <w:rsid w:val="006956F1"/>
    <w:rsid w:val="0069672A"/>
    <w:rsid w:val="006968DC"/>
    <w:rsid w:val="00696A8B"/>
    <w:rsid w:val="0069732B"/>
    <w:rsid w:val="006973DF"/>
    <w:rsid w:val="00697C33"/>
    <w:rsid w:val="006A0107"/>
    <w:rsid w:val="006A04BF"/>
    <w:rsid w:val="006A10BE"/>
    <w:rsid w:val="006A1228"/>
    <w:rsid w:val="006A2483"/>
    <w:rsid w:val="006A29A1"/>
    <w:rsid w:val="006A369B"/>
    <w:rsid w:val="006A3A94"/>
    <w:rsid w:val="006A3BAA"/>
    <w:rsid w:val="006A45E9"/>
    <w:rsid w:val="006A5768"/>
    <w:rsid w:val="006A7FA7"/>
    <w:rsid w:val="006B03EB"/>
    <w:rsid w:val="006B1C62"/>
    <w:rsid w:val="006B350C"/>
    <w:rsid w:val="006B4198"/>
    <w:rsid w:val="006B472D"/>
    <w:rsid w:val="006B4A10"/>
    <w:rsid w:val="006B4C11"/>
    <w:rsid w:val="006B51B8"/>
    <w:rsid w:val="006B6037"/>
    <w:rsid w:val="006B765B"/>
    <w:rsid w:val="006B7DD1"/>
    <w:rsid w:val="006C033B"/>
    <w:rsid w:val="006C3280"/>
    <w:rsid w:val="006C3726"/>
    <w:rsid w:val="006C47DB"/>
    <w:rsid w:val="006C497F"/>
    <w:rsid w:val="006C4D62"/>
    <w:rsid w:val="006C6192"/>
    <w:rsid w:val="006C72E3"/>
    <w:rsid w:val="006C7DBB"/>
    <w:rsid w:val="006C7E8F"/>
    <w:rsid w:val="006D0E8A"/>
    <w:rsid w:val="006D17AA"/>
    <w:rsid w:val="006D36F0"/>
    <w:rsid w:val="006D388A"/>
    <w:rsid w:val="006D3D3B"/>
    <w:rsid w:val="006D4D08"/>
    <w:rsid w:val="006D4F50"/>
    <w:rsid w:val="006D51E3"/>
    <w:rsid w:val="006D551E"/>
    <w:rsid w:val="006D6619"/>
    <w:rsid w:val="006D6AE4"/>
    <w:rsid w:val="006D6AEC"/>
    <w:rsid w:val="006D6CEA"/>
    <w:rsid w:val="006D6E48"/>
    <w:rsid w:val="006D7EDA"/>
    <w:rsid w:val="006E026A"/>
    <w:rsid w:val="006E0A89"/>
    <w:rsid w:val="006E114F"/>
    <w:rsid w:val="006E1F95"/>
    <w:rsid w:val="006E2BBF"/>
    <w:rsid w:val="006E4089"/>
    <w:rsid w:val="006E4A0E"/>
    <w:rsid w:val="006E4C32"/>
    <w:rsid w:val="006E4C93"/>
    <w:rsid w:val="006E4E11"/>
    <w:rsid w:val="006E575A"/>
    <w:rsid w:val="006E5BB2"/>
    <w:rsid w:val="006E65CF"/>
    <w:rsid w:val="006E681A"/>
    <w:rsid w:val="006E7E2A"/>
    <w:rsid w:val="006F07C4"/>
    <w:rsid w:val="006F0856"/>
    <w:rsid w:val="006F08B1"/>
    <w:rsid w:val="006F1785"/>
    <w:rsid w:val="006F1BEE"/>
    <w:rsid w:val="006F2031"/>
    <w:rsid w:val="006F312B"/>
    <w:rsid w:val="006F323F"/>
    <w:rsid w:val="006F427B"/>
    <w:rsid w:val="006F4E39"/>
    <w:rsid w:val="006F5DBC"/>
    <w:rsid w:val="006F7692"/>
    <w:rsid w:val="007019CC"/>
    <w:rsid w:val="00701D5B"/>
    <w:rsid w:val="00702E4B"/>
    <w:rsid w:val="00702F42"/>
    <w:rsid w:val="00703CFC"/>
    <w:rsid w:val="00704371"/>
    <w:rsid w:val="0070534A"/>
    <w:rsid w:val="00712CAC"/>
    <w:rsid w:val="007153DC"/>
    <w:rsid w:val="00716495"/>
    <w:rsid w:val="00716C7A"/>
    <w:rsid w:val="00717030"/>
    <w:rsid w:val="00720717"/>
    <w:rsid w:val="0072088E"/>
    <w:rsid w:val="00720E05"/>
    <w:rsid w:val="007222E5"/>
    <w:rsid w:val="00722BB9"/>
    <w:rsid w:val="007235CF"/>
    <w:rsid w:val="007249D8"/>
    <w:rsid w:val="0072512E"/>
    <w:rsid w:val="007267C9"/>
    <w:rsid w:val="00726E6D"/>
    <w:rsid w:val="00726F07"/>
    <w:rsid w:val="0072716F"/>
    <w:rsid w:val="007272E9"/>
    <w:rsid w:val="00727D8A"/>
    <w:rsid w:val="00730201"/>
    <w:rsid w:val="007321ED"/>
    <w:rsid w:val="007328A3"/>
    <w:rsid w:val="00732A62"/>
    <w:rsid w:val="00733E9E"/>
    <w:rsid w:val="00733FC0"/>
    <w:rsid w:val="00733FC8"/>
    <w:rsid w:val="00735042"/>
    <w:rsid w:val="0073565B"/>
    <w:rsid w:val="00735DF4"/>
    <w:rsid w:val="007369D2"/>
    <w:rsid w:val="007403BB"/>
    <w:rsid w:val="00740BD3"/>
    <w:rsid w:val="007414E6"/>
    <w:rsid w:val="00742791"/>
    <w:rsid w:val="0074300E"/>
    <w:rsid w:val="0074378B"/>
    <w:rsid w:val="00744254"/>
    <w:rsid w:val="0074515F"/>
    <w:rsid w:val="007455C5"/>
    <w:rsid w:val="00745DB5"/>
    <w:rsid w:val="00745EFA"/>
    <w:rsid w:val="00745FEC"/>
    <w:rsid w:val="00747FB1"/>
    <w:rsid w:val="0075027D"/>
    <w:rsid w:val="00750901"/>
    <w:rsid w:val="00750A25"/>
    <w:rsid w:val="00751137"/>
    <w:rsid w:val="00751504"/>
    <w:rsid w:val="007518ED"/>
    <w:rsid w:val="0075192B"/>
    <w:rsid w:val="0075227D"/>
    <w:rsid w:val="007530C9"/>
    <w:rsid w:val="007532C4"/>
    <w:rsid w:val="00753869"/>
    <w:rsid w:val="00753C5A"/>
    <w:rsid w:val="00754999"/>
    <w:rsid w:val="00754FD3"/>
    <w:rsid w:val="0075510C"/>
    <w:rsid w:val="0075558C"/>
    <w:rsid w:val="00755649"/>
    <w:rsid w:val="007556F0"/>
    <w:rsid w:val="00756B7D"/>
    <w:rsid w:val="00756C4B"/>
    <w:rsid w:val="00757A39"/>
    <w:rsid w:val="00757B78"/>
    <w:rsid w:val="007600D1"/>
    <w:rsid w:val="0076053B"/>
    <w:rsid w:val="00760A6E"/>
    <w:rsid w:val="007614B7"/>
    <w:rsid w:val="007627F9"/>
    <w:rsid w:val="00763678"/>
    <w:rsid w:val="007639ED"/>
    <w:rsid w:val="00763C39"/>
    <w:rsid w:val="00764409"/>
    <w:rsid w:val="007660AA"/>
    <w:rsid w:val="00767855"/>
    <w:rsid w:val="007719B3"/>
    <w:rsid w:val="00772BBF"/>
    <w:rsid w:val="00773280"/>
    <w:rsid w:val="00773576"/>
    <w:rsid w:val="00774539"/>
    <w:rsid w:val="00775274"/>
    <w:rsid w:val="00775E41"/>
    <w:rsid w:val="0077631D"/>
    <w:rsid w:val="007768C9"/>
    <w:rsid w:val="00777899"/>
    <w:rsid w:val="00780335"/>
    <w:rsid w:val="0078048A"/>
    <w:rsid w:val="007807C6"/>
    <w:rsid w:val="00780E96"/>
    <w:rsid w:val="007813D8"/>
    <w:rsid w:val="007822EC"/>
    <w:rsid w:val="00782441"/>
    <w:rsid w:val="007825A8"/>
    <w:rsid w:val="00783705"/>
    <w:rsid w:val="007878E8"/>
    <w:rsid w:val="00791E87"/>
    <w:rsid w:val="00793890"/>
    <w:rsid w:val="007943D8"/>
    <w:rsid w:val="00794C3F"/>
    <w:rsid w:val="00794F3C"/>
    <w:rsid w:val="00796834"/>
    <w:rsid w:val="00797362"/>
    <w:rsid w:val="00797454"/>
    <w:rsid w:val="00797805"/>
    <w:rsid w:val="00797F85"/>
    <w:rsid w:val="007A082C"/>
    <w:rsid w:val="007A11BC"/>
    <w:rsid w:val="007A12E8"/>
    <w:rsid w:val="007A1F36"/>
    <w:rsid w:val="007A25B3"/>
    <w:rsid w:val="007A39C7"/>
    <w:rsid w:val="007A4276"/>
    <w:rsid w:val="007A57E8"/>
    <w:rsid w:val="007A5C4C"/>
    <w:rsid w:val="007A5D34"/>
    <w:rsid w:val="007A5E53"/>
    <w:rsid w:val="007A5FF4"/>
    <w:rsid w:val="007A75BB"/>
    <w:rsid w:val="007A779B"/>
    <w:rsid w:val="007B1BAB"/>
    <w:rsid w:val="007B1D7E"/>
    <w:rsid w:val="007B4553"/>
    <w:rsid w:val="007B4F5D"/>
    <w:rsid w:val="007B5E34"/>
    <w:rsid w:val="007B7464"/>
    <w:rsid w:val="007B7533"/>
    <w:rsid w:val="007B770C"/>
    <w:rsid w:val="007B79E4"/>
    <w:rsid w:val="007B7BF1"/>
    <w:rsid w:val="007C3193"/>
    <w:rsid w:val="007C39E4"/>
    <w:rsid w:val="007C4025"/>
    <w:rsid w:val="007C440A"/>
    <w:rsid w:val="007C4A66"/>
    <w:rsid w:val="007C4C8E"/>
    <w:rsid w:val="007C54FA"/>
    <w:rsid w:val="007C5DBB"/>
    <w:rsid w:val="007C610A"/>
    <w:rsid w:val="007C647E"/>
    <w:rsid w:val="007C6A81"/>
    <w:rsid w:val="007C75B2"/>
    <w:rsid w:val="007C774D"/>
    <w:rsid w:val="007C7CF2"/>
    <w:rsid w:val="007D0118"/>
    <w:rsid w:val="007D0389"/>
    <w:rsid w:val="007D0980"/>
    <w:rsid w:val="007D0D88"/>
    <w:rsid w:val="007D0F1C"/>
    <w:rsid w:val="007D0F28"/>
    <w:rsid w:val="007D1C6E"/>
    <w:rsid w:val="007D400F"/>
    <w:rsid w:val="007D49F2"/>
    <w:rsid w:val="007D6323"/>
    <w:rsid w:val="007D666E"/>
    <w:rsid w:val="007D7051"/>
    <w:rsid w:val="007D74A3"/>
    <w:rsid w:val="007E0FD6"/>
    <w:rsid w:val="007E40A9"/>
    <w:rsid w:val="007E45F2"/>
    <w:rsid w:val="007E4D9D"/>
    <w:rsid w:val="007E512D"/>
    <w:rsid w:val="007E75F9"/>
    <w:rsid w:val="007E77D6"/>
    <w:rsid w:val="007E787C"/>
    <w:rsid w:val="007E78A9"/>
    <w:rsid w:val="007E7A7C"/>
    <w:rsid w:val="007F01F9"/>
    <w:rsid w:val="007F0FC1"/>
    <w:rsid w:val="007F12F3"/>
    <w:rsid w:val="007F1858"/>
    <w:rsid w:val="007F2280"/>
    <w:rsid w:val="007F35F0"/>
    <w:rsid w:val="007F3632"/>
    <w:rsid w:val="007F3788"/>
    <w:rsid w:val="007F3800"/>
    <w:rsid w:val="007F39D4"/>
    <w:rsid w:val="007F4AC0"/>
    <w:rsid w:val="007F4BE0"/>
    <w:rsid w:val="007F4CC1"/>
    <w:rsid w:val="007F5375"/>
    <w:rsid w:val="007F55FF"/>
    <w:rsid w:val="007F5A89"/>
    <w:rsid w:val="007F6756"/>
    <w:rsid w:val="007F6B64"/>
    <w:rsid w:val="007F6C44"/>
    <w:rsid w:val="007F6D19"/>
    <w:rsid w:val="007F737B"/>
    <w:rsid w:val="007F7627"/>
    <w:rsid w:val="007F7A03"/>
    <w:rsid w:val="007F7C55"/>
    <w:rsid w:val="008011D3"/>
    <w:rsid w:val="008015C2"/>
    <w:rsid w:val="008027C1"/>
    <w:rsid w:val="00802A5D"/>
    <w:rsid w:val="00803774"/>
    <w:rsid w:val="0080474B"/>
    <w:rsid w:val="00804FAB"/>
    <w:rsid w:val="00805C8B"/>
    <w:rsid w:val="00806961"/>
    <w:rsid w:val="00806A29"/>
    <w:rsid w:val="00806B1B"/>
    <w:rsid w:val="008078BD"/>
    <w:rsid w:val="00807F8F"/>
    <w:rsid w:val="00810062"/>
    <w:rsid w:val="00810F27"/>
    <w:rsid w:val="008110BD"/>
    <w:rsid w:val="00812F7B"/>
    <w:rsid w:val="00813473"/>
    <w:rsid w:val="00815899"/>
    <w:rsid w:val="008163F7"/>
    <w:rsid w:val="0081669B"/>
    <w:rsid w:val="00816745"/>
    <w:rsid w:val="00820B64"/>
    <w:rsid w:val="00820E9E"/>
    <w:rsid w:val="008211B6"/>
    <w:rsid w:val="0082201A"/>
    <w:rsid w:val="00822094"/>
    <w:rsid w:val="008220F6"/>
    <w:rsid w:val="00822616"/>
    <w:rsid w:val="00822A4A"/>
    <w:rsid w:val="00822F84"/>
    <w:rsid w:val="00823B18"/>
    <w:rsid w:val="008245EC"/>
    <w:rsid w:val="00825B2F"/>
    <w:rsid w:val="00826201"/>
    <w:rsid w:val="0082721F"/>
    <w:rsid w:val="00827380"/>
    <w:rsid w:val="00827B9C"/>
    <w:rsid w:val="008307C3"/>
    <w:rsid w:val="00830AE4"/>
    <w:rsid w:val="00831125"/>
    <w:rsid w:val="00831692"/>
    <w:rsid w:val="00832390"/>
    <w:rsid w:val="008334DB"/>
    <w:rsid w:val="008343EE"/>
    <w:rsid w:val="008376F7"/>
    <w:rsid w:val="00837F11"/>
    <w:rsid w:val="00840FE0"/>
    <w:rsid w:val="008416F9"/>
    <w:rsid w:val="00842611"/>
    <w:rsid w:val="0084378C"/>
    <w:rsid w:val="0084434F"/>
    <w:rsid w:val="00844834"/>
    <w:rsid w:val="00844D18"/>
    <w:rsid w:val="008470D2"/>
    <w:rsid w:val="008476C0"/>
    <w:rsid w:val="00847A76"/>
    <w:rsid w:val="00847CC1"/>
    <w:rsid w:val="008501B7"/>
    <w:rsid w:val="008501D1"/>
    <w:rsid w:val="008514F6"/>
    <w:rsid w:val="00851A9E"/>
    <w:rsid w:val="00853ED2"/>
    <w:rsid w:val="008546EF"/>
    <w:rsid w:val="00856B7C"/>
    <w:rsid w:val="0085742A"/>
    <w:rsid w:val="00857B7C"/>
    <w:rsid w:val="00857D94"/>
    <w:rsid w:val="0086004E"/>
    <w:rsid w:val="008608B3"/>
    <w:rsid w:val="008609E9"/>
    <w:rsid w:val="00862208"/>
    <w:rsid w:val="008629B7"/>
    <w:rsid w:val="00863111"/>
    <w:rsid w:val="008635BF"/>
    <w:rsid w:val="0086363C"/>
    <w:rsid w:val="00864E5F"/>
    <w:rsid w:val="0086509D"/>
    <w:rsid w:val="00865FA9"/>
    <w:rsid w:val="00866301"/>
    <w:rsid w:val="00866CF0"/>
    <w:rsid w:val="008702F4"/>
    <w:rsid w:val="0087158B"/>
    <w:rsid w:val="0087169A"/>
    <w:rsid w:val="00871704"/>
    <w:rsid w:val="008719F2"/>
    <w:rsid w:val="0087237B"/>
    <w:rsid w:val="00873726"/>
    <w:rsid w:val="008738B4"/>
    <w:rsid w:val="00873AF0"/>
    <w:rsid w:val="008741F6"/>
    <w:rsid w:val="00874B54"/>
    <w:rsid w:val="0087593E"/>
    <w:rsid w:val="00875B3C"/>
    <w:rsid w:val="00875DBE"/>
    <w:rsid w:val="00876C23"/>
    <w:rsid w:val="00876C37"/>
    <w:rsid w:val="00876CD1"/>
    <w:rsid w:val="00877DD4"/>
    <w:rsid w:val="00880127"/>
    <w:rsid w:val="00880F44"/>
    <w:rsid w:val="00880F50"/>
    <w:rsid w:val="0088172D"/>
    <w:rsid w:val="00881762"/>
    <w:rsid w:val="00881802"/>
    <w:rsid w:val="0088191F"/>
    <w:rsid w:val="00882195"/>
    <w:rsid w:val="008826BD"/>
    <w:rsid w:val="00882A8B"/>
    <w:rsid w:val="00882C99"/>
    <w:rsid w:val="00882D52"/>
    <w:rsid w:val="00883699"/>
    <w:rsid w:val="0088594C"/>
    <w:rsid w:val="00885AAC"/>
    <w:rsid w:val="00887FD8"/>
    <w:rsid w:val="0089062C"/>
    <w:rsid w:val="00890710"/>
    <w:rsid w:val="00891D7A"/>
    <w:rsid w:val="00892758"/>
    <w:rsid w:val="00892B86"/>
    <w:rsid w:val="0089330E"/>
    <w:rsid w:val="00894B2B"/>
    <w:rsid w:val="008960C2"/>
    <w:rsid w:val="00897303"/>
    <w:rsid w:val="00897B97"/>
    <w:rsid w:val="008A0761"/>
    <w:rsid w:val="008A1270"/>
    <w:rsid w:val="008A306E"/>
    <w:rsid w:val="008A3F22"/>
    <w:rsid w:val="008A4EB8"/>
    <w:rsid w:val="008A507E"/>
    <w:rsid w:val="008A556B"/>
    <w:rsid w:val="008A5DCE"/>
    <w:rsid w:val="008A7256"/>
    <w:rsid w:val="008A7BC9"/>
    <w:rsid w:val="008B02DD"/>
    <w:rsid w:val="008B12DF"/>
    <w:rsid w:val="008B24C5"/>
    <w:rsid w:val="008B38F7"/>
    <w:rsid w:val="008B3D9E"/>
    <w:rsid w:val="008B42DD"/>
    <w:rsid w:val="008B4C61"/>
    <w:rsid w:val="008B4F2E"/>
    <w:rsid w:val="008B5B19"/>
    <w:rsid w:val="008B5FF2"/>
    <w:rsid w:val="008B62B7"/>
    <w:rsid w:val="008B7AED"/>
    <w:rsid w:val="008C073A"/>
    <w:rsid w:val="008C192D"/>
    <w:rsid w:val="008C2292"/>
    <w:rsid w:val="008C3069"/>
    <w:rsid w:val="008C450A"/>
    <w:rsid w:val="008C4961"/>
    <w:rsid w:val="008C5CCD"/>
    <w:rsid w:val="008C66BA"/>
    <w:rsid w:val="008C767F"/>
    <w:rsid w:val="008D036D"/>
    <w:rsid w:val="008D078A"/>
    <w:rsid w:val="008D219F"/>
    <w:rsid w:val="008D22D9"/>
    <w:rsid w:val="008D2A4C"/>
    <w:rsid w:val="008D2CF3"/>
    <w:rsid w:val="008D45C2"/>
    <w:rsid w:val="008D525F"/>
    <w:rsid w:val="008D6DCE"/>
    <w:rsid w:val="008D6E6E"/>
    <w:rsid w:val="008D752E"/>
    <w:rsid w:val="008E0354"/>
    <w:rsid w:val="008E0788"/>
    <w:rsid w:val="008E2320"/>
    <w:rsid w:val="008E2883"/>
    <w:rsid w:val="008E2CDA"/>
    <w:rsid w:val="008E2FEA"/>
    <w:rsid w:val="008E3D32"/>
    <w:rsid w:val="008E42A3"/>
    <w:rsid w:val="008E5A52"/>
    <w:rsid w:val="008E6E30"/>
    <w:rsid w:val="008E7BBC"/>
    <w:rsid w:val="008E7FAE"/>
    <w:rsid w:val="008F0391"/>
    <w:rsid w:val="008F0C21"/>
    <w:rsid w:val="008F1100"/>
    <w:rsid w:val="008F1F86"/>
    <w:rsid w:val="008F2EEB"/>
    <w:rsid w:val="008F34EE"/>
    <w:rsid w:val="008F48E4"/>
    <w:rsid w:val="008F4DDD"/>
    <w:rsid w:val="008F5431"/>
    <w:rsid w:val="008F76F6"/>
    <w:rsid w:val="008F7B74"/>
    <w:rsid w:val="008F7F1E"/>
    <w:rsid w:val="00900840"/>
    <w:rsid w:val="0090170A"/>
    <w:rsid w:val="00902A0A"/>
    <w:rsid w:val="00902B6F"/>
    <w:rsid w:val="00904364"/>
    <w:rsid w:val="0090438E"/>
    <w:rsid w:val="00905135"/>
    <w:rsid w:val="009064F8"/>
    <w:rsid w:val="00907940"/>
    <w:rsid w:val="00907A3C"/>
    <w:rsid w:val="00907C71"/>
    <w:rsid w:val="00907D90"/>
    <w:rsid w:val="00907F86"/>
    <w:rsid w:val="0091002D"/>
    <w:rsid w:val="0091014A"/>
    <w:rsid w:val="009106B1"/>
    <w:rsid w:val="00910A6B"/>
    <w:rsid w:val="00910DCB"/>
    <w:rsid w:val="00911695"/>
    <w:rsid w:val="009122F6"/>
    <w:rsid w:val="009131CB"/>
    <w:rsid w:val="00914208"/>
    <w:rsid w:val="009156B1"/>
    <w:rsid w:val="00916B04"/>
    <w:rsid w:val="0091714F"/>
    <w:rsid w:val="00917803"/>
    <w:rsid w:val="0092001C"/>
    <w:rsid w:val="00920988"/>
    <w:rsid w:val="00920FBA"/>
    <w:rsid w:val="00920FD4"/>
    <w:rsid w:val="00922D8D"/>
    <w:rsid w:val="009243E0"/>
    <w:rsid w:val="009246A6"/>
    <w:rsid w:val="00924C61"/>
    <w:rsid w:val="00924E45"/>
    <w:rsid w:val="009256F8"/>
    <w:rsid w:val="00925757"/>
    <w:rsid w:val="00925AAA"/>
    <w:rsid w:val="00925CBC"/>
    <w:rsid w:val="00926E59"/>
    <w:rsid w:val="00927FC5"/>
    <w:rsid w:val="00930ADE"/>
    <w:rsid w:val="00931500"/>
    <w:rsid w:val="00931F55"/>
    <w:rsid w:val="00932E14"/>
    <w:rsid w:val="00933E54"/>
    <w:rsid w:val="00933F1D"/>
    <w:rsid w:val="00934C15"/>
    <w:rsid w:val="00935B91"/>
    <w:rsid w:val="00936797"/>
    <w:rsid w:val="00936DD7"/>
    <w:rsid w:val="00937691"/>
    <w:rsid w:val="00937B95"/>
    <w:rsid w:val="0094129E"/>
    <w:rsid w:val="009413D5"/>
    <w:rsid w:val="00941ED4"/>
    <w:rsid w:val="00942FA3"/>
    <w:rsid w:val="00943DFA"/>
    <w:rsid w:val="00944892"/>
    <w:rsid w:val="00944A46"/>
    <w:rsid w:val="00944F70"/>
    <w:rsid w:val="0094558D"/>
    <w:rsid w:val="00945699"/>
    <w:rsid w:val="00946B85"/>
    <w:rsid w:val="00946BF1"/>
    <w:rsid w:val="00946C4C"/>
    <w:rsid w:val="00947F4C"/>
    <w:rsid w:val="00950261"/>
    <w:rsid w:val="00950814"/>
    <w:rsid w:val="009515A6"/>
    <w:rsid w:val="00952624"/>
    <w:rsid w:val="00953641"/>
    <w:rsid w:val="00953713"/>
    <w:rsid w:val="00953AB2"/>
    <w:rsid w:val="0095473F"/>
    <w:rsid w:val="009547FE"/>
    <w:rsid w:val="00955853"/>
    <w:rsid w:val="00955C3E"/>
    <w:rsid w:val="009564F0"/>
    <w:rsid w:val="009568E0"/>
    <w:rsid w:val="00956A97"/>
    <w:rsid w:val="00956AF8"/>
    <w:rsid w:val="00960078"/>
    <w:rsid w:val="0096056E"/>
    <w:rsid w:val="00961EB2"/>
    <w:rsid w:val="009650AF"/>
    <w:rsid w:val="00965B18"/>
    <w:rsid w:val="0096641D"/>
    <w:rsid w:val="0096731C"/>
    <w:rsid w:val="009676E8"/>
    <w:rsid w:val="00967760"/>
    <w:rsid w:val="00971D3B"/>
    <w:rsid w:val="009721C4"/>
    <w:rsid w:val="00972C54"/>
    <w:rsid w:val="009746F1"/>
    <w:rsid w:val="00974BC4"/>
    <w:rsid w:val="00974ED9"/>
    <w:rsid w:val="009761E3"/>
    <w:rsid w:val="00976483"/>
    <w:rsid w:val="00976D84"/>
    <w:rsid w:val="00977045"/>
    <w:rsid w:val="00977075"/>
    <w:rsid w:val="00977F37"/>
    <w:rsid w:val="0098001F"/>
    <w:rsid w:val="00980F48"/>
    <w:rsid w:val="0098311C"/>
    <w:rsid w:val="00983694"/>
    <w:rsid w:val="00983842"/>
    <w:rsid w:val="00983BCE"/>
    <w:rsid w:val="00984663"/>
    <w:rsid w:val="00984F45"/>
    <w:rsid w:val="00984FB2"/>
    <w:rsid w:val="00986ACF"/>
    <w:rsid w:val="0098796E"/>
    <w:rsid w:val="009904CC"/>
    <w:rsid w:val="009918F3"/>
    <w:rsid w:val="009926C1"/>
    <w:rsid w:val="00992939"/>
    <w:rsid w:val="00992F89"/>
    <w:rsid w:val="00993F33"/>
    <w:rsid w:val="00994370"/>
    <w:rsid w:val="00994D80"/>
    <w:rsid w:val="00995179"/>
    <w:rsid w:val="00996368"/>
    <w:rsid w:val="0099661A"/>
    <w:rsid w:val="009978A1"/>
    <w:rsid w:val="009A0779"/>
    <w:rsid w:val="009A18C8"/>
    <w:rsid w:val="009A2387"/>
    <w:rsid w:val="009A40B2"/>
    <w:rsid w:val="009A53D0"/>
    <w:rsid w:val="009A630C"/>
    <w:rsid w:val="009A6E80"/>
    <w:rsid w:val="009A7639"/>
    <w:rsid w:val="009A78D6"/>
    <w:rsid w:val="009B05AA"/>
    <w:rsid w:val="009B0A95"/>
    <w:rsid w:val="009B0B98"/>
    <w:rsid w:val="009B0ED2"/>
    <w:rsid w:val="009B1060"/>
    <w:rsid w:val="009B1B2E"/>
    <w:rsid w:val="009B1C04"/>
    <w:rsid w:val="009B1F04"/>
    <w:rsid w:val="009B2959"/>
    <w:rsid w:val="009B2FE7"/>
    <w:rsid w:val="009B30FA"/>
    <w:rsid w:val="009B33B1"/>
    <w:rsid w:val="009B3606"/>
    <w:rsid w:val="009B3832"/>
    <w:rsid w:val="009B3851"/>
    <w:rsid w:val="009B526D"/>
    <w:rsid w:val="009B6848"/>
    <w:rsid w:val="009B7271"/>
    <w:rsid w:val="009B74A3"/>
    <w:rsid w:val="009C0185"/>
    <w:rsid w:val="009C04BB"/>
    <w:rsid w:val="009C103B"/>
    <w:rsid w:val="009C1C70"/>
    <w:rsid w:val="009C1D32"/>
    <w:rsid w:val="009C3549"/>
    <w:rsid w:val="009C4018"/>
    <w:rsid w:val="009C415B"/>
    <w:rsid w:val="009C485B"/>
    <w:rsid w:val="009C5E1B"/>
    <w:rsid w:val="009C7969"/>
    <w:rsid w:val="009C7CAE"/>
    <w:rsid w:val="009C7E5A"/>
    <w:rsid w:val="009D081E"/>
    <w:rsid w:val="009D0AD3"/>
    <w:rsid w:val="009D145F"/>
    <w:rsid w:val="009D2486"/>
    <w:rsid w:val="009D34AE"/>
    <w:rsid w:val="009D3FA8"/>
    <w:rsid w:val="009D48DB"/>
    <w:rsid w:val="009D4C82"/>
    <w:rsid w:val="009D4FB6"/>
    <w:rsid w:val="009D56A3"/>
    <w:rsid w:val="009D6A7F"/>
    <w:rsid w:val="009D7B35"/>
    <w:rsid w:val="009E0220"/>
    <w:rsid w:val="009E0638"/>
    <w:rsid w:val="009E1CAE"/>
    <w:rsid w:val="009E20C6"/>
    <w:rsid w:val="009E2C88"/>
    <w:rsid w:val="009E2CD8"/>
    <w:rsid w:val="009E5336"/>
    <w:rsid w:val="009E563C"/>
    <w:rsid w:val="009E73F9"/>
    <w:rsid w:val="009F0497"/>
    <w:rsid w:val="009F18C0"/>
    <w:rsid w:val="009F1F89"/>
    <w:rsid w:val="009F4701"/>
    <w:rsid w:val="009F4B77"/>
    <w:rsid w:val="009F572A"/>
    <w:rsid w:val="009F6415"/>
    <w:rsid w:val="009F6A64"/>
    <w:rsid w:val="009F6F6E"/>
    <w:rsid w:val="00A00164"/>
    <w:rsid w:val="00A00296"/>
    <w:rsid w:val="00A014A6"/>
    <w:rsid w:val="00A03A77"/>
    <w:rsid w:val="00A03BA7"/>
    <w:rsid w:val="00A03D6B"/>
    <w:rsid w:val="00A0445C"/>
    <w:rsid w:val="00A04588"/>
    <w:rsid w:val="00A0532C"/>
    <w:rsid w:val="00A05499"/>
    <w:rsid w:val="00A10B96"/>
    <w:rsid w:val="00A10BB9"/>
    <w:rsid w:val="00A111FD"/>
    <w:rsid w:val="00A12316"/>
    <w:rsid w:val="00A123FD"/>
    <w:rsid w:val="00A13061"/>
    <w:rsid w:val="00A132E0"/>
    <w:rsid w:val="00A134EC"/>
    <w:rsid w:val="00A13CC7"/>
    <w:rsid w:val="00A14759"/>
    <w:rsid w:val="00A1518F"/>
    <w:rsid w:val="00A15C98"/>
    <w:rsid w:val="00A17108"/>
    <w:rsid w:val="00A175E1"/>
    <w:rsid w:val="00A17ABA"/>
    <w:rsid w:val="00A17BC1"/>
    <w:rsid w:val="00A204B4"/>
    <w:rsid w:val="00A22170"/>
    <w:rsid w:val="00A2480F"/>
    <w:rsid w:val="00A24A92"/>
    <w:rsid w:val="00A2602E"/>
    <w:rsid w:val="00A27475"/>
    <w:rsid w:val="00A31665"/>
    <w:rsid w:val="00A31BCE"/>
    <w:rsid w:val="00A31E72"/>
    <w:rsid w:val="00A3267F"/>
    <w:rsid w:val="00A3284D"/>
    <w:rsid w:val="00A33062"/>
    <w:rsid w:val="00A334C4"/>
    <w:rsid w:val="00A35CE5"/>
    <w:rsid w:val="00A375F2"/>
    <w:rsid w:val="00A37D42"/>
    <w:rsid w:val="00A4092B"/>
    <w:rsid w:val="00A40E57"/>
    <w:rsid w:val="00A4176E"/>
    <w:rsid w:val="00A419FE"/>
    <w:rsid w:val="00A42357"/>
    <w:rsid w:val="00A43069"/>
    <w:rsid w:val="00A43B8D"/>
    <w:rsid w:val="00A43C68"/>
    <w:rsid w:val="00A4430E"/>
    <w:rsid w:val="00A44324"/>
    <w:rsid w:val="00A45778"/>
    <w:rsid w:val="00A457A1"/>
    <w:rsid w:val="00A50C48"/>
    <w:rsid w:val="00A50E55"/>
    <w:rsid w:val="00A52598"/>
    <w:rsid w:val="00A5278F"/>
    <w:rsid w:val="00A55511"/>
    <w:rsid w:val="00A5566D"/>
    <w:rsid w:val="00A557B5"/>
    <w:rsid w:val="00A56FC4"/>
    <w:rsid w:val="00A57888"/>
    <w:rsid w:val="00A60CCB"/>
    <w:rsid w:val="00A611E6"/>
    <w:rsid w:val="00A6186A"/>
    <w:rsid w:val="00A63325"/>
    <w:rsid w:val="00A637E5"/>
    <w:rsid w:val="00A63D91"/>
    <w:rsid w:val="00A643EC"/>
    <w:rsid w:val="00A645AC"/>
    <w:rsid w:val="00A647CB"/>
    <w:rsid w:val="00A663CE"/>
    <w:rsid w:val="00A664EE"/>
    <w:rsid w:val="00A66CD1"/>
    <w:rsid w:val="00A67A57"/>
    <w:rsid w:val="00A70F3E"/>
    <w:rsid w:val="00A717FA"/>
    <w:rsid w:val="00A71CF3"/>
    <w:rsid w:val="00A71DA2"/>
    <w:rsid w:val="00A72EE5"/>
    <w:rsid w:val="00A73130"/>
    <w:rsid w:val="00A733B9"/>
    <w:rsid w:val="00A7383A"/>
    <w:rsid w:val="00A744E3"/>
    <w:rsid w:val="00A7456C"/>
    <w:rsid w:val="00A758D5"/>
    <w:rsid w:val="00A75D62"/>
    <w:rsid w:val="00A7617E"/>
    <w:rsid w:val="00A76339"/>
    <w:rsid w:val="00A77528"/>
    <w:rsid w:val="00A7752B"/>
    <w:rsid w:val="00A77546"/>
    <w:rsid w:val="00A803A2"/>
    <w:rsid w:val="00A810A1"/>
    <w:rsid w:val="00A81A2E"/>
    <w:rsid w:val="00A849A4"/>
    <w:rsid w:val="00A8513E"/>
    <w:rsid w:val="00A85A63"/>
    <w:rsid w:val="00A8733B"/>
    <w:rsid w:val="00A90200"/>
    <w:rsid w:val="00A9092F"/>
    <w:rsid w:val="00A90B55"/>
    <w:rsid w:val="00A90CC6"/>
    <w:rsid w:val="00A915F9"/>
    <w:rsid w:val="00A91F88"/>
    <w:rsid w:val="00A93733"/>
    <w:rsid w:val="00A93E79"/>
    <w:rsid w:val="00A93FC9"/>
    <w:rsid w:val="00A944F1"/>
    <w:rsid w:val="00A947DE"/>
    <w:rsid w:val="00A952FB"/>
    <w:rsid w:val="00A95C1A"/>
    <w:rsid w:val="00A966A4"/>
    <w:rsid w:val="00A96C47"/>
    <w:rsid w:val="00AA0F8A"/>
    <w:rsid w:val="00AA17DF"/>
    <w:rsid w:val="00AA1C73"/>
    <w:rsid w:val="00AA1EFC"/>
    <w:rsid w:val="00AA33FA"/>
    <w:rsid w:val="00AA58EA"/>
    <w:rsid w:val="00AA7BDF"/>
    <w:rsid w:val="00AA7D8F"/>
    <w:rsid w:val="00AB2C88"/>
    <w:rsid w:val="00AB3005"/>
    <w:rsid w:val="00AB30DE"/>
    <w:rsid w:val="00AB32FC"/>
    <w:rsid w:val="00AB37A9"/>
    <w:rsid w:val="00AB3D17"/>
    <w:rsid w:val="00AB3F41"/>
    <w:rsid w:val="00AB4255"/>
    <w:rsid w:val="00AB44CA"/>
    <w:rsid w:val="00AB46DA"/>
    <w:rsid w:val="00AB4D93"/>
    <w:rsid w:val="00AB5D24"/>
    <w:rsid w:val="00AB6162"/>
    <w:rsid w:val="00AB67E7"/>
    <w:rsid w:val="00AC00B3"/>
    <w:rsid w:val="00AC0241"/>
    <w:rsid w:val="00AC03E6"/>
    <w:rsid w:val="00AC0998"/>
    <w:rsid w:val="00AC0AE2"/>
    <w:rsid w:val="00AC203B"/>
    <w:rsid w:val="00AC26BE"/>
    <w:rsid w:val="00AC2C05"/>
    <w:rsid w:val="00AC32DF"/>
    <w:rsid w:val="00AC3841"/>
    <w:rsid w:val="00AC3B6C"/>
    <w:rsid w:val="00AC4D9C"/>
    <w:rsid w:val="00AC5740"/>
    <w:rsid w:val="00AC5EB9"/>
    <w:rsid w:val="00AC6333"/>
    <w:rsid w:val="00AC6483"/>
    <w:rsid w:val="00AC6487"/>
    <w:rsid w:val="00AC649A"/>
    <w:rsid w:val="00AC79E7"/>
    <w:rsid w:val="00AD1B93"/>
    <w:rsid w:val="00AD1C56"/>
    <w:rsid w:val="00AD1F6F"/>
    <w:rsid w:val="00AD2050"/>
    <w:rsid w:val="00AD2325"/>
    <w:rsid w:val="00AD269F"/>
    <w:rsid w:val="00AD2C2B"/>
    <w:rsid w:val="00AD2C9B"/>
    <w:rsid w:val="00AD2D4C"/>
    <w:rsid w:val="00AD38E7"/>
    <w:rsid w:val="00AD476C"/>
    <w:rsid w:val="00AD4F89"/>
    <w:rsid w:val="00AD5DCA"/>
    <w:rsid w:val="00AE008C"/>
    <w:rsid w:val="00AE16CD"/>
    <w:rsid w:val="00AE1FB0"/>
    <w:rsid w:val="00AE249D"/>
    <w:rsid w:val="00AE269A"/>
    <w:rsid w:val="00AE29C1"/>
    <w:rsid w:val="00AE307D"/>
    <w:rsid w:val="00AE3136"/>
    <w:rsid w:val="00AE4BF0"/>
    <w:rsid w:val="00AE50D9"/>
    <w:rsid w:val="00AE5A03"/>
    <w:rsid w:val="00AE6387"/>
    <w:rsid w:val="00AE68C9"/>
    <w:rsid w:val="00AE73F0"/>
    <w:rsid w:val="00AE7DBB"/>
    <w:rsid w:val="00AF022E"/>
    <w:rsid w:val="00AF248B"/>
    <w:rsid w:val="00AF3379"/>
    <w:rsid w:val="00AF4242"/>
    <w:rsid w:val="00AF42B2"/>
    <w:rsid w:val="00AF47B4"/>
    <w:rsid w:val="00AF5667"/>
    <w:rsid w:val="00AF64BC"/>
    <w:rsid w:val="00B00770"/>
    <w:rsid w:val="00B00B4B"/>
    <w:rsid w:val="00B02EA9"/>
    <w:rsid w:val="00B03CA7"/>
    <w:rsid w:val="00B044F2"/>
    <w:rsid w:val="00B049A4"/>
    <w:rsid w:val="00B04CB3"/>
    <w:rsid w:val="00B05E70"/>
    <w:rsid w:val="00B0653A"/>
    <w:rsid w:val="00B072E9"/>
    <w:rsid w:val="00B078D8"/>
    <w:rsid w:val="00B07CBC"/>
    <w:rsid w:val="00B10DFA"/>
    <w:rsid w:val="00B11803"/>
    <w:rsid w:val="00B11ED2"/>
    <w:rsid w:val="00B12534"/>
    <w:rsid w:val="00B13801"/>
    <w:rsid w:val="00B13AE8"/>
    <w:rsid w:val="00B17703"/>
    <w:rsid w:val="00B201F6"/>
    <w:rsid w:val="00B20658"/>
    <w:rsid w:val="00B20D05"/>
    <w:rsid w:val="00B21B5E"/>
    <w:rsid w:val="00B21C66"/>
    <w:rsid w:val="00B224F7"/>
    <w:rsid w:val="00B228A5"/>
    <w:rsid w:val="00B22C14"/>
    <w:rsid w:val="00B23374"/>
    <w:rsid w:val="00B23EF1"/>
    <w:rsid w:val="00B25E14"/>
    <w:rsid w:val="00B262E3"/>
    <w:rsid w:val="00B27E9B"/>
    <w:rsid w:val="00B3033F"/>
    <w:rsid w:val="00B318C4"/>
    <w:rsid w:val="00B31CE1"/>
    <w:rsid w:val="00B32AC3"/>
    <w:rsid w:val="00B32F11"/>
    <w:rsid w:val="00B33497"/>
    <w:rsid w:val="00B334A8"/>
    <w:rsid w:val="00B33D2E"/>
    <w:rsid w:val="00B372E6"/>
    <w:rsid w:val="00B37622"/>
    <w:rsid w:val="00B405C2"/>
    <w:rsid w:val="00B41457"/>
    <w:rsid w:val="00B41484"/>
    <w:rsid w:val="00B41C34"/>
    <w:rsid w:val="00B41F17"/>
    <w:rsid w:val="00B42021"/>
    <w:rsid w:val="00B425E8"/>
    <w:rsid w:val="00B4325B"/>
    <w:rsid w:val="00B4355C"/>
    <w:rsid w:val="00B438A7"/>
    <w:rsid w:val="00B43D7C"/>
    <w:rsid w:val="00B462C0"/>
    <w:rsid w:val="00B467EA"/>
    <w:rsid w:val="00B477C3"/>
    <w:rsid w:val="00B50445"/>
    <w:rsid w:val="00B50AB2"/>
    <w:rsid w:val="00B5180A"/>
    <w:rsid w:val="00B51C0C"/>
    <w:rsid w:val="00B525C4"/>
    <w:rsid w:val="00B52A6C"/>
    <w:rsid w:val="00B54085"/>
    <w:rsid w:val="00B5450B"/>
    <w:rsid w:val="00B54DAB"/>
    <w:rsid w:val="00B55A7D"/>
    <w:rsid w:val="00B55FDF"/>
    <w:rsid w:val="00B560E6"/>
    <w:rsid w:val="00B56AB0"/>
    <w:rsid w:val="00B56B87"/>
    <w:rsid w:val="00B56D3C"/>
    <w:rsid w:val="00B57827"/>
    <w:rsid w:val="00B6051F"/>
    <w:rsid w:val="00B60895"/>
    <w:rsid w:val="00B60D7D"/>
    <w:rsid w:val="00B61B5F"/>
    <w:rsid w:val="00B61BE8"/>
    <w:rsid w:val="00B61C2D"/>
    <w:rsid w:val="00B61C92"/>
    <w:rsid w:val="00B62355"/>
    <w:rsid w:val="00B63331"/>
    <w:rsid w:val="00B646E4"/>
    <w:rsid w:val="00B64F0A"/>
    <w:rsid w:val="00B65B22"/>
    <w:rsid w:val="00B6686A"/>
    <w:rsid w:val="00B668D9"/>
    <w:rsid w:val="00B6794D"/>
    <w:rsid w:val="00B67A30"/>
    <w:rsid w:val="00B70180"/>
    <w:rsid w:val="00B702FB"/>
    <w:rsid w:val="00B71634"/>
    <w:rsid w:val="00B72BD5"/>
    <w:rsid w:val="00B72D42"/>
    <w:rsid w:val="00B7354F"/>
    <w:rsid w:val="00B741ED"/>
    <w:rsid w:val="00B7429C"/>
    <w:rsid w:val="00B7493E"/>
    <w:rsid w:val="00B7499D"/>
    <w:rsid w:val="00B75A8F"/>
    <w:rsid w:val="00B75E2C"/>
    <w:rsid w:val="00B7614F"/>
    <w:rsid w:val="00B7644C"/>
    <w:rsid w:val="00B76477"/>
    <w:rsid w:val="00B77606"/>
    <w:rsid w:val="00B80704"/>
    <w:rsid w:val="00B8072D"/>
    <w:rsid w:val="00B83072"/>
    <w:rsid w:val="00B832F5"/>
    <w:rsid w:val="00B83670"/>
    <w:rsid w:val="00B83E08"/>
    <w:rsid w:val="00B846AA"/>
    <w:rsid w:val="00B847D6"/>
    <w:rsid w:val="00B84F4F"/>
    <w:rsid w:val="00B84FD0"/>
    <w:rsid w:val="00B8745E"/>
    <w:rsid w:val="00B90087"/>
    <w:rsid w:val="00B901D2"/>
    <w:rsid w:val="00B90E1B"/>
    <w:rsid w:val="00B90E2D"/>
    <w:rsid w:val="00B9215D"/>
    <w:rsid w:val="00B929AC"/>
    <w:rsid w:val="00B92CE8"/>
    <w:rsid w:val="00B93189"/>
    <w:rsid w:val="00B938B7"/>
    <w:rsid w:val="00B942D2"/>
    <w:rsid w:val="00B94FAA"/>
    <w:rsid w:val="00B954B9"/>
    <w:rsid w:val="00B955C2"/>
    <w:rsid w:val="00B979BE"/>
    <w:rsid w:val="00B97FE9"/>
    <w:rsid w:val="00BA0766"/>
    <w:rsid w:val="00BA0F94"/>
    <w:rsid w:val="00BA1EA4"/>
    <w:rsid w:val="00BA20F6"/>
    <w:rsid w:val="00BA25EA"/>
    <w:rsid w:val="00BA2E4F"/>
    <w:rsid w:val="00BA4E86"/>
    <w:rsid w:val="00BA5087"/>
    <w:rsid w:val="00BA56E5"/>
    <w:rsid w:val="00BA5E71"/>
    <w:rsid w:val="00BA6BAD"/>
    <w:rsid w:val="00BA71E0"/>
    <w:rsid w:val="00BA7623"/>
    <w:rsid w:val="00BA7F15"/>
    <w:rsid w:val="00BB03D6"/>
    <w:rsid w:val="00BB0B97"/>
    <w:rsid w:val="00BB1D0B"/>
    <w:rsid w:val="00BB1DFB"/>
    <w:rsid w:val="00BB21C3"/>
    <w:rsid w:val="00BB2FE1"/>
    <w:rsid w:val="00BB5651"/>
    <w:rsid w:val="00BB7351"/>
    <w:rsid w:val="00BB7CA8"/>
    <w:rsid w:val="00BB7E18"/>
    <w:rsid w:val="00BB7EE7"/>
    <w:rsid w:val="00BC0BE7"/>
    <w:rsid w:val="00BC127C"/>
    <w:rsid w:val="00BC1460"/>
    <w:rsid w:val="00BC14ED"/>
    <w:rsid w:val="00BC21DA"/>
    <w:rsid w:val="00BC250E"/>
    <w:rsid w:val="00BC2E96"/>
    <w:rsid w:val="00BC313E"/>
    <w:rsid w:val="00BC35B4"/>
    <w:rsid w:val="00BC3851"/>
    <w:rsid w:val="00BC3F32"/>
    <w:rsid w:val="00BC5ECD"/>
    <w:rsid w:val="00BC61AB"/>
    <w:rsid w:val="00BC7C62"/>
    <w:rsid w:val="00BC7D78"/>
    <w:rsid w:val="00BD0EC9"/>
    <w:rsid w:val="00BD1156"/>
    <w:rsid w:val="00BD4F86"/>
    <w:rsid w:val="00BE01CB"/>
    <w:rsid w:val="00BE0559"/>
    <w:rsid w:val="00BE06D6"/>
    <w:rsid w:val="00BE0C5E"/>
    <w:rsid w:val="00BE169B"/>
    <w:rsid w:val="00BE1825"/>
    <w:rsid w:val="00BE189D"/>
    <w:rsid w:val="00BE2BF5"/>
    <w:rsid w:val="00BE2FD0"/>
    <w:rsid w:val="00BE47C0"/>
    <w:rsid w:val="00BE4D52"/>
    <w:rsid w:val="00BE5582"/>
    <w:rsid w:val="00BE6AE6"/>
    <w:rsid w:val="00BE6E2E"/>
    <w:rsid w:val="00BE72C4"/>
    <w:rsid w:val="00BE7828"/>
    <w:rsid w:val="00BE7FDF"/>
    <w:rsid w:val="00BF1FB3"/>
    <w:rsid w:val="00BF2213"/>
    <w:rsid w:val="00BF22C7"/>
    <w:rsid w:val="00BF2A2F"/>
    <w:rsid w:val="00BF3348"/>
    <w:rsid w:val="00BF33C7"/>
    <w:rsid w:val="00BF3A1C"/>
    <w:rsid w:val="00BF3EE1"/>
    <w:rsid w:val="00BF428B"/>
    <w:rsid w:val="00BF4401"/>
    <w:rsid w:val="00BF478E"/>
    <w:rsid w:val="00BF49BF"/>
    <w:rsid w:val="00BF502C"/>
    <w:rsid w:val="00BF508E"/>
    <w:rsid w:val="00C007C8"/>
    <w:rsid w:val="00C00FA9"/>
    <w:rsid w:val="00C01692"/>
    <w:rsid w:val="00C02906"/>
    <w:rsid w:val="00C0363E"/>
    <w:rsid w:val="00C042CC"/>
    <w:rsid w:val="00C045EF"/>
    <w:rsid w:val="00C04BDC"/>
    <w:rsid w:val="00C0513E"/>
    <w:rsid w:val="00C0524F"/>
    <w:rsid w:val="00C0596B"/>
    <w:rsid w:val="00C062F2"/>
    <w:rsid w:val="00C063CF"/>
    <w:rsid w:val="00C07DA0"/>
    <w:rsid w:val="00C07E71"/>
    <w:rsid w:val="00C1034F"/>
    <w:rsid w:val="00C1039D"/>
    <w:rsid w:val="00C1043B"/>
    <w:rsid w:val="00C10516"/>
    <w:rsid w:val="00C11798"/>
    <w:rsid w:val="00C11A2A"/>
    <w:rsid w:val="00C13531"/>
    <w:rsid w:val="00C14A61"/>
    <w:rsid w:val="00C14FEA"/>
    <w:rsid w:val="00C15531"/>
    <w:rsid w:val="00C155D8"/>
    <w:rsid w:val="00C15E04"/>
    <w:rsid w:val="00C16C53"/>
    <w:rsid w:val="00C16F04"/>
    <w:rsid w:val="00C17654"/>
    <w:rsid w:val="00C200F5"/>
    <w:rsid w:val="00C20875"/>
    <w:rsid w:val="00C2138C"/>
    <w:rsid w:val="00C21CAA"/>
    <w:rsid w:val="00C22996"/>
    <w:rsid w:val="00C23577"/>
    <w:rsid w:val="00C2507B"/>
    <w:rsid w:val="00C25704"/>
    <w:rsid w:val="00C26DD6"/>
    <w:rsid w:val="00C26FB6"/>
    <w:rsid w:val="00C3041C"/>
    <w:rsid w:val="00C315CE"/>
    <w:rsid w:val="00C3221D"/>
    <w:rsid w:val="00C32998"/>
    <w:rsid w:val="00C33486"/>
    <w:rsid w:val="00C33F73"/>
    <w:rsid w:val="00C33FCC"/>
    <w:rsid w:val="00C34370"/>
    <w:rsid w:val="00C352F6"/>
    <w:rsid w:val="00C362CA"/>
    <w:rsid w:val="00C36D64"/>
    <w:rsid w:val="00C370B6"/>
    <w:rsid w:val="00C37E60"/>
    <w:rsid w:val="00C407F6"/>
    <w:rsid w:val="00C40AB1"/>
    <w:rsid w:val="00C40E15"/>
    <w:rsid w:val="00C41D1D"/>
    <w:rsid w:val="00C42CD7"/>
    <w:rsid w:val="00C44DEC"/>
    <w:rsid w:val="00C464A7"/>
    <w:rsid w:val="00C509A2"/>
    <w:rsid w:val="00C50CA9"/>
    <w:rsid w:val="00C51296"/>
    <w:rsid w:val="00C512D9"/>
    <w:rsid w:val="00C51935"/>
    <w:rsid w:val="00C51E1E"/>
    <w:rsid w:val="00C51F6F"/>
    <w:rsid w:val="00C521C5"/>
    <w:rsid w:val="00C52725"/>
    <w:rsid w:val="00C529F4"/>
    <w:rsid w:val="00C5308E"/>
    <w:rsid w:val="00C531EB"/>
    <w:rsid w:val="00C53348"/>
    <w:rsid w:val="00C540EB"/>
    <w:rsid w:val="00C54986"/>
    <w:rsid w:val="00C55094"/>
    <w:rsid w:val="00C55E43"/>
    <w:rsid w:val="00C55F4F"/>
    <w:rsid w:val="00C602B2"/>
    <w:rsid w:val="00C60AAA"/>
    <w:rsid w:val="00C60DF8"/>
    <w:rsid w:val="00C6105F"/>
    <w:rsid w:val="00C6356C"/>
    <w:rsid w:val="00C6553C"/>
    <w:rsid w:val="00C65637"/>
    <w:rsid w:val="00C65920"/>
    <w:rsid w:val="00C70E32"/>
    <w:rsid w:val="00C71302"/>
    <w:rsid w:val="00C7217A"/>
    <w:rsid w:val="00C72B4E"/>
    <w:rsid w:val="00C7321D"/>
    <w:rsid w:val="00C74703"/>
    <w:rsid w:val="00C74B4D"/>
    <w:rsid w:val="00C74F0D"/>
    <w:rsid w:val="00C75E89"/>
    <w:rsid w:val="00C7677B"/>
    <w:rsid w:val="00C771AE"/>
    <w:rsid w:val="00C77386"/>
    <w:rsid w:val="00C77397"/>
    <w:rsid w:val="00C774F8"/>
    <w:rsid w:val="00C775A1"/>
    <w:rsid w:val="00C77CD5"/>
    <w:rsid w:val="00C77E2B"/>
    <w:rsid w:val="00C77FE4"/>
    <w:rsid w:val="00C80E73"/>
    <w:rsid w:val="00C81CC2"/>
    <w:rsid w:val="00C82520"/>
    <w:rsid w:val="00C835C7"/>
    <w:rsid w:val="00C8446A"/>
    <w:rsid w:val="00C84F87"/>
    <w:rsid w:val="00C8673F"/>
    <w:rsid w:val="00C8740B"/>
    <w:rsid w:val="00C87E70"/>
    <w:rsid w:val="00C90725"/>
    <w:rsid w:val="00C913AD"/>
    <w:rsid w:val="00C918F8"/>
    <w:rsid w:val="00C91A76"/>
    <w:rsid w:val="00C91EBA"/>
    <w:rsid w:val="00C92BFE"/>
    <w:rsid w:val="00C9365A"/>
    <w:rsid w:val="00C94291"/>
    <w:rsid w:val="00C949B0"/>
    <w:rsid w:val="00C95471"/>
    <w:rsid w:val="00C95EEE"/>
    <w:rsid w:val="00C9612D"/>
    <w:rsid w:val="00C965B5"/>
    <w:rsid w:val="00C97A28"/>
    <w:rsid w:val="00CA0008"/>
    <w:rsid w:val="00CA0E88"/>
    <w:rsid w:val="00CA132F"/>
    <w:rsid w:val="00CA13BF"/>
    <w:rsid w:val="00CA1953"/>
    <w:rsid w:val="00CA1C94"/>
    <w:rsid w:val="00CA2F1D"/>
    <w:rsid w:val="00CA45E1"/>
    <w:rsid w:val="00CA4887"/>
    <w:rsid w:val="00CA4F82"/>
    <w:rsid w:val="00CA63CD"/>
    <w:rsid w:val="00CA65BE"/>
    <w:rsid w:val="00CA706D"/>
    <w:rsid w:val="00CA74DE"/>
    <w:rsid w:val="00CA7567"/>
    <w:rsid w:val="00CB061D"/>
    <w:rsid w:val="00CB1A27"/>
    <w:rsid w:val="00CB1F0C"/>
    <w:rsid w:val="00CB21A7"/>
    <w:rsid w:val="00CB24B8"/>
    <w:rsid w:val="00CB35F9"/>
    <w:rsid w:val="00CB3829"/>
    <w:rsid w:val="00CB4290"/>
    <w:rsid w:val="00CB5D69"/>
    <w:rsid w:val="00CB651C"/>
    <w:rsid w:val="00CB699B"/>
    <w:rsid w:val="00CB74EC"/>
    <w:rsid w:val="00CB7771"/>
    <w:rsid w:val="00CB7911"/>
    <w:rsid w:val="00CC044D"/>
    <w:rsid w:val="00CC0978"/>
    <w:rsid w:val="00CC1281"/>
    <w:rsid w:val="00CC22E4"/>
    <w:rsid w:val="00CC287A"/>
    <w:rsid w:val="00CC3AFF"/>
    <w:rsid w:val="00CC43B1"/>
    <w:rsid w:val="00CC55D6"/>
    <w:rsid w:val="00CC7B80"/>
    <w:rsid w:val="00CD17D3"/>
    <w:rsid w:val="00CD235C"/>
    <w:rsid w:val="00CD2ABA"/>
    <w:rsid w:val="00CD2F33"/>
    <w:rsid w:val="00CD44AD"/>
    <w:rsid w:val="00CD5A7B"/>
    <w:rsid w:val="00CD5F21"/>
    <w:rsid w:val="00CD61E9"/>
    <w:rsid w:val="00CD6A5F"/>
    <w:rsid w:val="00CD719A"/>
    <w:rsid w:val="00CD7666"/>
    <w:rsid w:val="00CD79B0"/>
    <w:rsid w:val="00CD7A76"/>
    <w:rsid w:val="00CE0379"/>
    <w:rsid w:val="00CE1A96"/>
    <w:rsid w:val="00CE2564"/>
    <w:rsid w:val="00CE2912"/>
    <w:rsid w:val="00CE543F"/>
    <w:rsid w:val="00CE6246"/>
    <w:rsid w:val="00CE7469"/>
    <w:rsid w:val="00CF09E6"/>
    <w:rsid w:val="00CF2813"/>
    <w:rsid w:val="00CF3DA4"/>
    <w:rsid w:val="00CF3F42"/>
    <w:rsid w:val="00CF4093"/>
    <w:rsid w:val="00CF422C"/>
    <w:rsid w:val="00CF4D79"/>
    <w:rsid w:val="00CF4FCA"/>
    <w:rsid w:val="00CF5490"/>
    <w:rsid w:val="00CF65C5"/>
    <w:rsid w:val="00CF6A44"/>
    <w:rsid w:val="00CF7079"/>
    <w:rsid w:val="00CF762F"/>
    <w:rsid w:val="00CF78A1"/>
    <w:rsid w:val="00CF7EC0"/>
    <w:rsid w:val="00D00832"/>
    <w:rsid w:val="00D019F1"/>
    <w:rsid w:val="00D01DDE"/>
    <w:rsid w:val="00D01EE5"/>
    <w:rsid w:val="00D02475"/>
    <w:rsid w:val="00D028D5"/>
    <w:rsid w:val="00D03046"/>
    <w:rsid w:val="00D03393"/>
    <w:rsid w:val="00D0341E"/>
    <w:rsid w:val="00D03B24"/>
    <w:rsid w:val="00D03CB9"/>
    <w:rsid w:val="00D04AB1"/>
    <w:rsid w:val="00D05823"/>
    <w:rsid w:val="00D05C4E"/>
    <w:rsid w:val="00D06B1F"/>
    <w:rsid w:val="00D06E21"/>
    <w:rsid w:val="00D07716"/>
    <w:rsid w:val="00D07DDE"/>
    <w:rsid w:val="00D07E75"/>
    <w:rsid w:val="00D10C94"/>
    <w:rsid w:val="00D113DB"/>
    <w:rsid w:val="00D11912"/>
    <w:rsid w:val="00D11C03"/>
    <w:rsid w:val="00D1292E"/>
    <w:rsid w:val="00D13003"/>
    <w:rsid w:val="00D137BE"/>
    <w:rsid w:val="00D13B85"/>
    <w:rsid w:val="00D14C84"/>
    <w:rsid w:val="00D152B9"/>
    <w:rsid w:val="00D158D9"/>
    <w:rsid w:val="00D16DA9"/>
    <w:rsid w:val="00D172C3"/>
    <w:rsid w:val="00D173D9"/>
    <w:rsid w:val="00D178DD"/>
    <w:rsid w:val="00D203BA"/>
    <w:rsid w:val="00D20722"/>
    <w:rsid w:val="00D2088E"/>
    <w:rsid w:val="00D20C16"/>
    <w:rsid w:val="00D21227"/>
    <w:rsid w:val="00D213DB"/>
    <w:rsid w:val="00D22136"/>
    <w:rsid w:val="00D22574"/>
    <w:rsid w:val="00D23FC1"/>
    <w:rsid w:val="00D24135"/>
    <w:rsid w:val="00D261DD"/>
    <w:rsid w:val="00D2699C"/>
    <w:rsid w:val="00D27B28"/>
    <w:rsid w:val="00D3011D"/>
    <w:rsid w:val="00D30728"/>
    <w:rsid w:val="00D30A57"/>
    <w:rsid w:val="00D30F61"/>
    <w:rsid w:val="00D3109B"/>
    <w:rsid w:val="00D326CD"/>
    <w:rsid w:val="00D3274F"/>
    <w:rsid w:val="00D33DC5"/>
    <w:rsid w:val="00D341AF"/>
    <w:rsid w:val="00D342B9"/>
    <w:rsid w:val="00D34D15"/>
    <w:rsid w:val="00D35254"/>
    <w:rsid w:val="00D354A9"/>
    <w:rsid w:val="00D36751"/>
    <w:rsid w:val="00D36E62"/>
    <w:rsid w:val="00D37557"/>
    <w:rsid w:val="00D37B76"/>
    <w:rsid w:val="00D37C62"/>
    <w:rsid w:val="00D400CA"/>
    <w:rsid w:val="00D404FC"/>
    <w:rsid w:val="00D40944"/>
    <w:rsid w:val="00D40A92"/>
    <w:rsid w:val="00D414ED"/>
    <w:rsid w:val="00D42819"/>
    <w:rsid w:val="00D42D4C"/>
    <w:rsid w:val="00D44089"/>
    <w:rsid w:val="00D4433E"/>
    <w:rsid w:val="00D44445"/>
    <w:rsid w:val="00D4681B"/>
    <w:rsid w:val="00D46CC5"/>
    <w:rsid w:val="00D4702A"/>
    <w:rsid w:val="00D47287"/>
    <w:rsid w:val="00D51604"/>
    <w:rsid w:val="00D51BC8"/>
    <w:rsid w:val="00D52082"/>
    <w:rsid w:val="00D5370E"/>
    <w:rsid w:val="00D5409E"/>
    <w:rsid w:val="00D54649"/>
    <w:rsid w:val="00D56C64"/>
    <w:rsid w:val="00D57031"/>
    <w:rsid w:val="00D5716E"/>
    <w:rsid w:val="00D61292"/>
    <w:rsid w:val="00D615CB"/>
    <w:rsid w:val="00D62A8A"/>
    <w:rsid w:val="00D62F65"/>
    <w:rsid w:val="00D6401A"/>
    <w:rsid w:val="00D64170"/>
    <w:rsid w:val="00D6465E"/>
    <w:rsid w:val="00D6512E"/>
    <w:rsid w:val="00D65B5D"/>
    <w:rsid w:val="00D65CD7"/>
    <w:rsid w:val="00D67371"/>
    <w:rsid w:val="00D6784E"/>
    <w:rsid w:val="00D67861"/>
    <w:rsid w:val="00D718B9"/>
    <w:rsid w:val="00D72682"/>
    <w:rsid w:val="00D72E83"/>
    <w:rsid w:val="00D73C8A"/>
    <w:rsid w:val="00D74479"/>
    <w:rsid w:val="00D745DE"/>
    <w:rsid w:val="00D768C1"/>
    <w:rsid w:val="00D806A9"/>
    <w:rsid w:val="00D8153B"/>
    <w:rsid w:val="00D82544"/>
    <w:rsid w:val="00D84666"/>
    <w:rsid w:val="00D847D8"/>
    <w:rsid w:val="00D84890"/>
    <w:rsid w:val="00D848AB"/>
    <w:rsid w:val="00D85449"/>
    <w:rsid w:val="00D85830"/>
    <w:rsid w:val="00D8766A"/>
    <w:rsid w:val="00D9066A"/>
    <w:rsid w:val="00D90FA4"/>
    <w:rsid w:val="00D91680"/>
    <w:rsid w:val="00D9205C"/>
    <w:rsid w:val="00D92343"/>
    <w:rsid w:val="00D949B4"/>
    <w:rsid w:val="00D94D78"/>
    <w:rsid w:val="00D955B6"/>
    <w:rsid w:val="00D95F87"/>
    <w:rsid w:val="00D966F7"/>
    <w:rsid w:val="00DA0F4B"/>
    <w:rsid w:val="00DA1090"/>
    <w:rsid w:val="00DA1A3B"/>
    <w:rsid w:val="00DA2D95"/>
    <w:rsid w:val="00DA3F31"/>
    <w:rsid w:val="00DA45A5"/>
    <w:rsid w:val="00DA53E6"/>
    <w:rsid w:val="00DA5668"/>
    <w:rsid w:val="00DA6378"/>
    <w:rsid w:val="00DA643A"/>
    <w:rsid w:val="00DA699C"/>
    <w:rsid w:val="00DA6AF6"/>
    <w:rsid w:val="00DB0481"/>
    <w:rsid w:val="00DB05E5"/>
    <w:rsid w:val="00DB2763"/>
    <w:rsid w:val="00DB3B22"/>
    <w:rsid w:val="00DB3EFE"/>
    <w:rsid w:val="00DB4DF0"/>
    <w:rsid w:val="00DB51D1"/>
    <w:rsid w:val="00DB6108"/>
    <w:rsid w:val="00DB6651"/>
    <w:rsid w:val="00DB6C4E"/>
    <w:rsid w:val="00DB6D2C"/>
    <w:rsid w:val="00DC1D4E"/>
    <w:rsid w:val="00DC2027"/>
    <w:rsid w:val="00DC21D8"/>
    <w:rsid w:val="00DC2B0D"/>
    <w:rsid w:val="00DC35B2"/>
    <w:rsid w:val="00DC3B38"/>
    <w:rsid w:val="00DC43DC"/>
    <w:rsid w:val="00DC47E3"/>
    <w:rsid w:val="00DC4C15"/>
    <w:rsid w:val="00DC679E"/>
    <w:rsid w:val="00DC746B"/>
    <w:rsid w:val="00DC7692"/>
    <w:rsid w:val="00DD078E"/>
    <w:rsid w:val="00DD0DA2"/>
    <w:rsid w:val="00DD1059"/>
    <w:rsid w:val="00DD163F"/>
    <w:rsid w:val="00DD29E1"/>
    <w:rsid w:val="00DD41CA"/>
    <w:rsid w:val="00DD4E56"/>
    <w:rsid w:val="00DD5D59"/>
    <w:rsid w:val="00DD6E7F"/>
    <w:rsid w:val="00DD6FE7"/>
    <w:rsid w:val="00DD72BD"/>
    <w:rsid w:val="00DD74EF"/>
    <w:rsid w:val="00DD78B0"/>
    <w:rsid w:val="00DE0578"/>
    <w:rsid w:val="00DE0F1F"/>
    <w:rsid w:val="00DE10F3"/>
    <w:rsid w:val="00DE2201"/>
    <w:rsid w:val="00DE26A1"/>
    <w:rsid w:val="00DE2BA9"/>
    <w:rsid w:val="00DE4349"/>
    <w:rsid w:val="00DE4B64"/>
    <w:rsid w:val="00DE688F"/>
    <w:rsid w:val="00DF0664"/>
    <w:rsid w:val="00DF087A"/>
    <w:rsid w:val="00DF0DED"/>
    <w:rsid w:val="00DF1919"/>
    <w:rsid w:val="00DF2630"/>
    <w:rsid w:val="00DF2938"/>
    <w:rsid w:val="00DF2973"/>
    <w:rsid w:val="00DF30B6"/>
    <w:rsid w:val="00DF42A3"/>
    <w:rsid w:val="00DF4B10"/>
    <w:rsid w:val="00DF51AC"/>
    <w:rsid w:val="00DF5D84"/>
    <w:rsid w:val="00DF61A4"/>
    <w:rsid w:val="00DF6FFC"/>
    <w:rsid w:val="00DF76F0"/>
    <w:rsid w:val="00DF79F9"/>
    <w:rsid w:val="00DF7A93"/>
    <w:rsid w:val="00E01232"/>
    <w:rsid w:val="00E014D3"/>
    <w:rsid w:val="00E018CB"/>
    <w:rsid w:val="00E01E22"/>
    <w:rsid w:val="00E02272"/>
    <w:rsid w:val="00E025AA"/>
    <w:rsid w:val="00E02776"/>
    <w:rsid w:val="00E027F5"/>
    <w:rsid w:val="00E02D8B"/>
    <w:rsid w:val="00E0399A"/>
    <w:rsid w:val="00E0415C"/>
    <w:rsid w:val="00E05215"/>
    <w:rsid w:val="00E05CEE"/>
    <w:rsid w:val="00E05D9E"/>
    <w:rsid w:val="00E0669D"/>
    <w:rsid w:val="00E077DB"/>
    <w:rsid w:val="00E079BA"/>
    <w:rsid w:val="00E07BBF"/>
    <w:rsid w:val="00E10A5E"/>
    <w:rsid w:val="00E10C4F"/>
    <w:rsid w:val="00E1197D"/>
    <w:rsid w:val="00E13D00"/>
    <w:rsid w:val="00E14BD8"/>
    <w:rsid w:val="00E152ED"/>
    <w:rsid w:val="00E15872"/>
    <w:rsid w:val="00E16F9C"/>
    <w:rsid w:val="00E17E1C"/>
    <w:rsid w:val="00E20534"/>
    <w:rsid w:val="00E21508"/>
    <w:rsid w:val="00E21A44"/>
    <w:rsid w:val="00E23CD2"/>
    <w:rsid w:val="00E23EC3"/>
    <w:rsid w:val="00E2448D"/>
    <w:rsid w:val="00E26284"/>
    <w:rsid w:val="00E2665B"/>
    <w:rsid w:val="00E271C5"/>
    <w:rsid w:val="00E2750E"/>
    <w:rsid w:val="00E3020A"/>
    <w:rsid w:val="00E32130"/>
    <w:rsid w:val="00E32455"/>
    <w:rsid w:val="00E324AB"/>
    <w:rsid w:val="00E32534"/>
    <w:rsid w:val="00E3254F"/>
    <w:rsid w:val="00E327A7"/>
    <w:rsid w:val="00E32BA5"/>
    <w:rsid w:val="00E331AC"/>
    <w:rsid w:val="00E33E36"/>
    <w:rsid w:val="00E3489B"/>
    <w:rsid w:val="00E34B68"/>
    <w:rsid w:val="00E35738"/>
    <w:rsid w:val="00E35B02"/>
    <w:rsid w:val="00E368A4"/>
    <w:rsid w:val="00E36A3C"/>
    <w:rsid w:val="00E37351"/>
    <w:rsid w:val="00E377C8"/>
    <w:rsid w:val="00E37805"/>
    <w:rsid w:val="00E37F2D"/>
    <w:rsid w:val="00E4019F"/>
    <w:rsid w:val="00E406BB"/>
    <w:rsid w:val="00E408A5"/>
    <w:rsid w:val="00E40D5E"/>
    <w:rsid w:val="00E41A44"/>
    <w:rsid w:val="00E43B86"/>
    <w:rsid w:val="00E4423F"/>
    <w:rsid w:val="00E45A97"/>
    <w:rsid w:val="00E46E7E"/>
    <w:rsid w:val="00E47D6F"/>
    <w:rsid w:val="00E50A00"/>
    <w:rsid w:val="00E51AE3"/>
    <w:rsid w:val="00E52141"/>
    <w:rsid w:val="00E52B56"/>
    <w:rsid w:val="00E52CC8"/>
    <w:rsid w:val="00E53FD9"/>
    <w:rsid w:val="00E544E0"/>
    <w:rsid w:val="00E545CD"/>
    <w:rsid w:val="00E559F6"/>
    <w:rsid w:val="00E56673"/>
    <w:rsid w:val="00E56B14"/>
    <w:rsid w:val="00E5736B"/>
    <w:rsid w:val="00E57726"/>
    <w:rsid w:val="00E578FD"/>
    <w:rsid w:val="00E60073"/>
    <w:rsid w:val="00E60AF6"/>
    <w:rsid w:val="00E64006"/>
    <w:rsid w:val="00E64AD7"/>
    <w:rsid w:val="00E657E0"/>
    <w:rsid w:val="00E65EAC"/>
    <w:rsid w:val="00E707BC"/>
    <w:rsid w:val="00E70D29"/>
    <w:rsid w:val="00E7100C"/>
    <w:rsid w:val="00E71EE4"/>
    <w:rsid w:val="00E72F32"/>
    <w:rsid w:val="00E736E6"/>
    <w:rsid w:val="00E73CB1"/>
    <w:rsid w:val="00E74809"/>
    <w:rsid w:val="00E75ADD"/>
    <w:rsid w:val="00E762B0"/>
    <w:rsid w:val="00E76A68"/>
    <w:rsid w:val="00E8031B"/>
    <w:rsid w:val="00E8088D"/>
    <w:rsid w:val="00E80B29"/>
    <w:rsid w:val="00E80CF7"/>
    <w:rsid w:val="00E82C39"/>
    <w:rsid w:val="00E842B8"/>
    <w:rsid w:val="00E86334"/>
    <w:rsid w:val="00E864A9"/>
    <w:rsid w:val="00E866CD"/>
    <w:rsid w:val="00E8701C"/>
    <w:rsid w:val="00E8701D"/>
    <w:rsid w:val="00E87679"/>
    <w:rsid w:val="00E9283F"/>
    <w:rsid w:val="00E9286E"/>
    <w:rsid w:val="00E94128"/>
    <w:rsid w:val="00E94F2D"/>
    <w:rsid w:val="00E9527A"/>
    <w:rsid w:val="00E959A8"/>
    <w:rsid w:val="00E95B14"/>
    <w:rsid w:val="00E966AC"/>
    <w:rsid w:val="00E966EA"/>
    <w:rsid w:val="00E9743A"/>
    <w:rsid w:val="00E977C4"/>
    <w:rsid w:val="00EA0AC8"/>
    <w:rsid w:val="00EA1064"/>
    <w:rsid w:val="00EA10E4"/>
    <w:rsid w:val="00EA1979"/>
    <w:rsid w:val="00EA1DE1"/>
    <w:rsid w:val="00EA43D5"/>
    <w:rsid w:val="00EA4B8C"/>
    <w:rsid w:val="00EA53B2"/>
    <w:rsid w:val="00EA73C3"/>
    <w:rsid w:val="00EB22DD"/>
    <w:rsid w:val="00EB2AB4"/>
    <w:rsid w:val="00EB318A"/>
    <w:rsid w:val="00EB329D"/>
    <w:rsid w:val="00EB4672"/>
    <w:rsid w:val="00EB5121"/>
    <w:rsid w:val="00EB52F1"/>
    <w:rsid w:val="00EB5D08"/>
    <w:rsid w:val="00EB6939"/>
    <w:rsid w:val="00EC0219"/>
    <w:rsid w:val="00EC022C"/>
    <w:rsid w:val="00EC0608"/>
    <w:rsid w:val="00EC2127"/>
    <w:rsid w:val="00EC2D71"/>
    <w:rsid w:val="00EC2DC7"/>
    <w:rsid w:val="00EC324B"/>
    <w:rsid w:val="00EC351E"/>
    <w:rsid w:val="00EC4110"/>
    <w:rsid w:val="00EC43C2"/>
    <w:rsid w:val="00EC49AA"/>
    <w:rsid w:val="00EC5852"/>
    <w:rsid w:val="00EC634D"/>
    <w:rsid w:val="00EC6556"/>
    <w:rsid w:val="00EC6F8E"/>
    <w:rsid w:val="00EC727D"/>
    <w:rsid w:val="00ED0560"/>
    <w:rsid w:val="00ED07C9"/>
    <w:rsid w:val="00ED0FBD"/>
    <w:rsid w:val="00ED104B"/>
    <w:rsid w:val="00ED1169"/>
    <w:rsid w:val="00ED12FA"/>
    <w:rsid w:val="00ED1813"/>
    <w:rsid w:val="00ED18E9"/>
    <w:rsid w:val="00ED1C45"/>
    <w:rsid w:val="00ED1D4D"/>
    <w:rsid w:val="00ED2597"/>
    <w:rsid w:val="00ED30BA"/>
    <w:rsid w:val="00ED357E"/>
    <w:rsid w:val="00ED3C9D"/>
    <w:rsid w:val="00ED4500"/>
    <w:rsid w:val="00ED4BEA"/>
    <w:rsid w:val="00ED576A"/>
    <w:rsid w:val="00ED6192"/>
    <w:rsid w:val="00EE0749"/>
    <w:rsid w:val="00EE08A9"/>
    <w:rsid w:val="00EE0A97"/>
    <w:rsid w:val="00EE1BED"/>
    <w:rsid w:val="00EE2006"/>
    <w:rsid w:val="00EE2780"/>
    <w:rsid w:val="00EE2982"/>
    <w:rsid w:val="00EE29CC"/>
    <w:rsid w:val="00EE29CD"/>
    <w:rsid w:val="00EE2B3F"/>
    <w:rsid w:val="00EE2C37"/>
    <w:rsid w:val="00EE32B3"/>
    <w:rsid w:val="00EE33B7"/>
    <w:rsid w:val="00EE3804"/>
    <w:rsid w:val="00EE3C43"/>
    <w:rsid w:val="00EE3F7B"/>
    <w:rsid w:val="00EE469B"/>
    <w:rsid w:val="00EE5C5E"/>
    <w:rsid w:val="00EE6423"/>
    <w:rsid w:val="00EE79F3"/>
    <w:rsid w:val="00EF03F0"/>
    <w:rsid w:val="00EF08EA"/>
    <w:rsid w:val="00EF13AC"/>
    <w:rsid w:val="00EF1E2F"/>
    <w:rsid w:val="00EF1F98"/>
    <w:rsid w:val="00EF2119"/>
    <w:rsid w:val="00EF45A8"/>
    <w:rsid w:val="00EF4676"/>
    <w:rsid w:val="00EF4DB2"/>
    <w:rsid w:val="00EF4F1C"/>
    <w:rsid w:val="00EF55BC"/>
    <w:rsid w:val="00EF5742"/>
    <w:rsid w:val="00EF5C9E"/>
    <w:rsid w:val="00EF60D0"/>
    <w:rsid w:val="00EF78D1"/>
    <w:rsid w:val="00EF7A0A"/>
    <w:rsid w:val="00F00C13"/>
    <w:rsid w:val="00F00DA1"/>
    <w:rsid w:val="00F01D7F"/>
    <w:rsid w:val="00F02DD5"/>
    <w:rsid w:val="00F0434C"/>
    <w:rsid w:val="00F0599F"/>
    <w:rsid w:val="00F05C1D"/>
    <w:rsid w:val="00F06B51"/>
    <w:rsid w:val="00F073BF"/>
    <w:rsid w:val="00F108E3"/>
    <w:rsid w:val="00F10CD2"/>
    <w:rsid w:val="00F112B4"/>
    <w:rsid w:val="00F11D1B"/>
    <w:rsid w:val="00F11F40"/>
    <w:rsid w:val="00F11FF2"/>
    <w:rsid w:val="00F127B7"/>
    <w:rsid w:val="00F12AB3"/>
    <w:rsid w:val="00F137CF"/>
    <w:rsid w:val="00F13A97"/>
    <w:rsid w:val="00F13D23"/>
    <w:rsid w:val="00F14BFB"/>
    <w:rsid w:val="00F16801"/>
    <w:rsid w:val="00F17087"/>
    <w:rsid w:val="00F17E53"/>
    <w:rsid w:val="00F2040E"/>
    <w:rsid w:val="00F2127B"/>
    <w:rsid w:val="00F2184C"/>
    <w:rsid w:val="00F2198E"/>
    <w:rsid w:val="00F2288E"/>
    <w:rsid w:val="00F229B3"/>
    <w:rsid w:val="00F22B2A"/>
    <w:rsid w:val="00F22FEC"/>
    <w:rsid w:val="00F230B3"/>
    <w:rsid w:val="00F230F3"/>
    <w:rsid w:val="00F23A88"/>
    <w:rsid w:val="00F24ADC"/>
    <w:rsid w:val="00F24B57"/>
    <w:rsid w:val="00F24CC1"/>
    <w:rsid w:val="00F24E0C"/>
    <w:rsid w:val="00F254EA"/>
    <w:rsid w:val="00F25772"/>
    <w:rsid w:val="00F2595F"/>
    <w:rsid w:val="00F25C7D"/>
    <w:rsid w:val="00F25EA8"/>
    <w:rsid w:val="00F26B0D"/>
    <w:rsid w:val="00F272DC"/>
    <w:rsid w:val="00F27768"/>
    <w:rsid w:val="00F30FE7"/>
    <w:rsid w:val="00F3117D"/>
    <w:rsid w:val="00F3145A"/>
    <w:rsid w:val="00F32DF9"/>
    <w:rsid w:val="00F32EFE"/>
    <w:rsid w:val="00F334C4"/>
    <w:rsid w:val="00F34083"/>
    <w:rsid w:val="00F341FB"/>
    <w:rsid w:val="00F347DA"/>
    <w:rsid w:val="00F34829"/>
    <w:rsid w:val="00F352FE"/>
    <w:rsid w:val="00F3651D"/>
    <w:rsid w:val="00F368FA"/>
    <w:rsid w:val="00F36B8A"/>
    <w:rsid w:val="00F3715F"/>
    <w:rsid w:val="00F40290"/>
    <w:rsid w:val="00F4081B"/>
    <w:rsid w:val="00F40F79"/>
    <w:rsid w:val="00F4336A"/>
    <w:rsid w:val="00F43B1F"/>
    <w:rsid w:val="00F44090"/>
    <w:rsid w:val="00F44131"/>
    <w:rsid w:val="00F44E0A"/>
    <w:rsid w:val="00F45227"/>
    <w:rsid w:val="00F456EB"/>
    <w:rsid w:val="00F4729D"/>
    <w:rsid w:val="00F47379"/>
    <w:rsid w:val="00F5049C"/>
    <w:rsid w:val="00F50582"/>
    <w:rsid w:val="00F50EEA"/>
    <w:rsid w:val="00F513F8"/>
    <w:rsid w:val="00F51FDA"/>
    <w:rsid w:val="00F53296"/>
    <w:rsid w:val="00F534A1"/>
    <w:rsid w:val="00F53D58"/>
    <w:rsid w:val="00F5408A"/>
    <w:rsid w:val="00F54914"/>
    <w:rsid w:val="00F5537A"/>
    <w:rsid w:val="00F56784"/>
    <w:rsid w:val="00F5745D"/>
    <w:rsid w:val="00F57894"/>
    <w:rsid w:val="00F57B30"/>
    <w:rsid w:val="00F57ED9"/>
    <w:rsid w:val="00F6082F"/>
    <w:rsid w:val="00F61826"/>
    <w:rsid w:val="00F61AED"/>
    <w:rsid w:val="00F63BB5"/>
    <w:rsid w:val="00F64C29"/>
    <w:rsid w:val="00F64D31"/>
    <w:rsid w:val="00F6755E"/>
    <w:rsid w:val="00F7043C"/>
    <w:rsid w:val="00F70C10"/>
    <w:rsid w:val="00F7104A"/>
    <w:rsid w:val="00F712B8"/>
    <w:rsid w:val="00F71AE3"/>
    <w:rsid w:val="00F71B9B"/>
    <w:rsid w:val="00F71E16"/>
    <w:rsid w:val="00F72F67"/>
    <w:rsid w:val="00F737AD"/>
    <w:rsid w:val="00F7453E"/>
    <w:rsid w:val="00F763A3"/>
    <w:rsid w:val="00F7675B"/>
    <w:rsid w:val="00F80917"/>
    <w:rsid w:val="00F81756"/>
    <w:rsid w:val="00F818BA"/>
    <w:rsid w:val="00F84EC0"/>
    <w:rsid w:val="00F856E2"/>
    <w:rsid w:val="00F86260"/>
    <w:rsid w:val="00F876AC"/>
    <w:rsid w:val="00F87C1A"/>
    <w:rsid w:val="00F90AF8"/>
    <w:rsid w:val="00F91C0B"/>
    <w:rsid w:val="00F92FF2"/>
    <w:rsid w:val="00F958D1"/>
    <w:rsid w:val="00F95EEE"/>
    <w:rsid w:val="00F963F3"/>
    <w:rsid w:val="00F966F2"/>
    <w:rsid w:val="00F96E1D"/>
    <w:rsid w:val="00F96FF0"/>
    <w:rsid w:val="00F973AA"/>
    <w:rsid w:val="00FA0050"/>
    <w:rsid w:val="00FA04A9"/>
    <w:rsid w:val="00FA1C5D"/>
    <w:rsid w:val="00FA2456"/>
    <w:rsid w:val="00FA27B2"/>
    <w:rsid w:val="00FA2CA8"/>
    <w:rsid w:val="00FA6490"/>
    <w:rsid w:val="00FA7FEE"/>
    <w:rsid w:val="00FB03E1"/>
    <w:rsid w:val="00FB09A9"/>
    <w:rsid w:val="00FB09F5"/>
    <w:rsid w:val="00FB0D67"/>
    <w:rsid w:val="00FB0F09"/>
    <w:rsid w:val="00FB1703"/>
    <w:rsid w:val="00FB1F12"/>
    <w:rsid w:val="00FB2392"/>
    <w:rsid w:val="00FB2CDE"/>
    <w:rsid w:val="00FB3152"/>
    <w:rsid w:val="00FB3A0F"/>
    <w:rsid w:val="00FB4256"/>
    <w:rsid w:val="00FB4C0E"/>
    <w:rsid w:val="00FB4D2C"/>
    <w:rsid w:val="00FB5693"/>
    <w:rsid w:val="00FB58C4"/>
    <w:rsid w:val="00FB5E01"/>
    <w:rsid w:val="00FC03BE"/>
    <w:rsid w:val="00FC137B"/>
    <w:rsid w:val="00FC2926"/>
    <w:rsid w:val="00FC37AE"/>
    <w:rsid w:val="00FC3AD4"/>
    <w:rsid w:val="00FC4BF3"/>
    <w:rsid w:val="00FC5EC0"/>
    <w:rsid w:val="00FC6219"/>
    <w:rsid w:val="00FC7A8E"/>
    <w:rsid w:val="00FD0547"/>
    <w:rsid w:val="00FD4472"/>
    <w:rsid w:val="00FD4F8E"/>
    <w:rsid w:val="00FD7D17"/>
    <w:rsid w:val="00FD7EFB"/>
    <w:rsid w:val="00FE09DB"/>
    <w:rsid w:val="00FE10B6"/>
    <w:rsid w:val="00FE385A"/>
    <w:rsid w:val="00FE5EAB"/>
    <w:rsid w:val="00FE5EED"/>
    <w:rsid w:val="00FE730A"/>
    <w:rsid w:val="00FE78C2"/>
    <w:rsid w:val="00FE7CAA"/>
    <w:rsid w:val="00FF0105"/>
    <w:rsid w:val="00FF0268"/>
    <w:rsid w:val="00FF0ED3"/>
    <w:rsid w:val="00FF1015"/>
    <w:rsid w:val="00FF294F"/>
    <w:rsid w:val="00FF31FB"/>
    <w:rsid w:val="00FF48DA"/>
    <w:rsid w:val="00FF4920"/>
    <w:rsid w:val="00FF5423"/>
    <w:rsid w:val="00FF5C0D"/>
    <w:rsid w:val="00FF6E75"/>
    <w:rsid w:val="00FF6FBC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2"/>
    </o:shapelayout>
  </w:shapeDefaults>
  <w:decimalSymbol w:val=","/>
  <w:listSeparator w:val=";"/>
  <w14:docId w14:val="1281DE76"/>
  <w15:docId w15:val="{7229E27B-A7F8-4176-BEA0-13FB611DE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26E6D"/>
    <w:pPr>
      <w:spacing w:line="288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726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26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26E6D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2A5B7F" w:themeColor="text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26E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26E6D"/>
    <w:pPr>
      <w:keepNext/>
      <w:keepLines/>
      <w:spacing w:before="200" w:after="0"/>
      <w:outlineLvl w:val="4"/>
    </w:pPr>
    <w:rPr>
      <w:rFonts w:eastAsiaTheme="majorEastAsia" w:cstheme="majorBidi"/>
      <w:b/>
      <w:color w:val="77972F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26E6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26E6D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2A5B7F" w:themeColor="text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26E6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26E6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26E6D"/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26E6D"/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26E6D"/>
    <w:rPr>
      <w:rFonts w:eastAsiaTheme="majorEastAsia" w:cstheme="majorBidi"/>
      <w:b/>
      <w:bCs/>
      <w:caps/>
      <w:color w:val="2A5B7F" w:themeColor="text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26E6D"/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26E6D"/>
    <w:rPr>
      <w:rFonts w:eastAsiaTheme="majorEastAsia" w:cstheme="majorBidi"/>
      <w:b/>
      <w:color w:val="77972F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26E6D"/>
    <w:rPr>
      <w:rFonts w:eastAsiaTheme="majorEastAsia" w:cstheme="majorBidi"/>
      <w:b/>
      <w:iCs/>
      <w:color w:val="2A5B7F" w:themeColor="text2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26E6D"/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paragraph" w:styleId="Popis">
    <w:name w:val="caption"/>
    <w:basedOn w:val="Normlny"/>
    <w:next w:val="Normlny"/>
    <w:uiPriority w:val="35"/>
    <w:unhideWhenUsed/>
    <w:qFormat/>
    <w:rsid w:val="00726E6D"/>
    <w:pPr>
      <w:spacing w:line="240" w:lineRule="auto"/>
    </w:pPr>
    <w:rPr>
      <w:bCs/>
      <w:caps/>
      <w:color w:val="9EC544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726E6D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726E6D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26E6D"/>
    <w:pPr>
      <w:numPr>
        <w:ilvl w:val="1"/>
      </w:numPr>
    </w:pPr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726E6D"/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styleId="Vrazn">
    <w:name w:val="Strong"/>
    <w:basedOn w:val="Predvolenpsmoodseku"/>
    <w:uiPriority w:val="22"/>
    <w:qFormat/>
    <w:rsid w:val="00726E6D"/>
    <w:rPr>
      <w:b/>
      <w:bCs/>
    </w:rPr>
  </w:style>
  <w:style w:type="character" w:styleId="Zvraznenie">
    <w:name w:val="Emphasis"/>
    <w:basedOn w:val="Predvolenpsmoodseku"/>
    <w:uiPriority w:val="20"/>
    <w:qFormat/>
    <w:rsid w:val="00726E6D"/>
    <w:rPr>
      <w:i/>
      <w:iCs/>
    </w:rPr>
  </w:style>
  <w:style w:type="paragraph" w:styleId="Bezriadkovania">
    <w:name w:val="No Spacing"/>
    <w:link w:val="BezriadkovaniaChar"/>
    <w:uiPriority w:val="1"/>
    <w:qFormat/>
    <w:rsid w:val="00726E6D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726E6D"/>
  </w:style>
  <w:style w:type="paragraph" w:styleId="Odsekzoznamu">
    <w:name w:val="List Paragraph"/>
    <w:basedOn w:val="Normlny"/>
    <w:uiPriority w:val="34"/>
    <w:qFormat/>
    <w:rsid w:val="00726E6D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726E6D"/>
    <w:pPr>
      <w:spacing w:line="360" w:lineRule="auto"/>
    </w:pPr>
    <w:rPr>
      <w:i/>
      <w:iCs/>
      <w:color w:val="9EC544" w:themeColor="accent1"/>
      <w:sz w:val="28"/>
    </w:rPr>
  </w:style>
  <w:style w:type="character" w:customStyle="1" w:styleId="CitciaChar">
    <w:name w:val="Citácia Char"/>
    <w:basedOn w:val="Predvolenpsmoodseku"/>
    <w:link w:val="Citcia"/>
    <w:uiPriority w:val="29"/>
    <w:rsid w:val="00726E6D"/>
    <w:rPr>
      <w:i/>
      <w:iCs/>
      <w:color w:val="9EC544" w:themeColor="accent1"/>
      <w:sz w:val="28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26E6D"/>
    <w:pPr>
      <w:pBdr>
        <w:top w:val="single" w:sz="36" w:space="5" w:color="000000" w:themeColor="text1"/>
        <w:bottom w:val="single" w:sz="18" w:space="5" w:color="2A5B7F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26E6D"/>
    <w:rPr>
      <w:b/>
      <w:bCs/>
      <w:i/>
      <w:iCs/>
      <w:color w:val="7F7F7F" w:themeColor="text1" w:themeTint="80"/>
      <w:sz w:val="26"/>
    </w:rPr>
  </w:style>
  <w:style w:type="character" w:styleId="Jemnzvraznenie">
    <w:name w:val="Subtle Emphasis"/>
    <w:basedOn w:val="Predvolenpsmoodseku"/>
    <w:uiPriority w:val="19"/>
    <w:qFormat/>
    <w:rsid w:val="00726E6D"/>
    <w:rPr>
      <w:i/>
      <w:iCs/>
      <w:color w:val="9EC544" w:themeColor="accent1"/>
    </w:rPr>
  </w:style>
  <w:style w:type="character" w:styleId="Intenzvnezvraznenie">
    <w:name w:val="Intense Emphasis"/>
    <w:basedOn w:val="Predvolenpsmoodseku"/>
    <w:uiPriority w:val="21"/>
    <w:qFormat/>
    <w:rsid w:val="00726E6D"/>
    <w:rPr>
      <w:b/>
      <w:bCs/>
      <w:i/>
      <w:iCs/>
      <w:color w:val="2A5B7F" w:themeColor="text2"/>
    </w:rPr>
  </w:style>
  <w:style w:type="character" w:styleId="Jemnodkaz">
    <w:name w:val="Subtle Reference"/>
    <w:basedOn w:val="Predvolenpsmoodseku"/>
    <w:uiPriority w:val="31"/>
    <w:qFormat/>
    <w:rsid w:val="00726E6D"/>
    <w:rPr>
      <w:rFonts w:asciiTheme="minorHAnsi" w:hAnsiTheme="minorHAnsi"/>
      <w:smallCaps/>
      <w:color w:val="50BEA3" w:themeColor="accent2"/>
      <w:sz w:val="22"/>
      <w:u w:val="none"/>
    </w:rPr>
  </w:style>
  <w:style w:type="character" w:styleId="Zvraznenodkaz">
    <w:name w:val="Intense Reference"/>
    <w:basedOn w:val="Predvolenpsmoodseku"/>
    <w:uiPriority w:val="32"/>
    <w:qFormat/>
    <w:rsid w:val="00726E6D"/>
    <w:rPr>
      <w:rFonts w:asciiTheme="minorHAnsi" w:hAnsiTheme="minorHAnsi"/>
      <w:b/>
      <w:bCs/>
      <w:caps/>
      <w:color w:val="50BEA3" w:themeColor="accent2"/>
      <w:spacing w:val="5"/>
      <w:sz w:val="22"/>
      <w:u w:val="single"/>
    </w:rPr>
  </w:style>
  <w:style w:type="character" w:styleId="Nzovknihy">
    <w:name w:val="Book Title"/>
    <w:basedOn w:val="Predvolenpsmoodseku"/>
    <w:uiPriority w:val="33"/>
    <w:qFormat/>
    <w:rsid w:val="00726E6D"/>
    <w:rPr>
      <w:rFonts w:asciiTheme="minorHAnsi" w:hAnsiTheme="minorHAnsi"/>
      <w:b/>
      <w:bCs/>
      <w:caps/>
      <w:color w:val="50651F" w:themeColor="accent1" w:themeShade="80"/>
      <w:spacing w:val="5"/>
      <w:sz w:val="22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26E6D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2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6E6D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rsid w:val="00726E6D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26E6D"/>
  </w:style>
  <w:style w:type="paragraph" w:styleId="Pta">
    <w:name w:val="footer"/>
    <w:aliases w:val=" Char, Char Char31 Char Char Char Char Char, Char Char31 Char Char Char"/>
    <w:basedOn w:val="Normlny"/>
    <w:link w:val="Pt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aliases w:val=" Char Char, Char Char31 Char Char Char Char Char Char, Char Char31 Char Char Char Char"/>
    <w:basedOn w:val="Predvolenpsmoodseku"/>
    <w:link w:val="Pta"/>
    <w:uiPriority w:val="99"/>
    <w:rsid w:val="00726E6D"/>
  </w:style>
  <w:style w:type="character" w:styleId="Hypertextovprepojenie">
    <w:name w:val="Hyperlink"/>
    <w:rsid w:val="003C3DBF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92BFE"/>
    <w:rPr>
      <w:color w:val="A0BCD3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8650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650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650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650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6509D"/>
    <w:rPr>
      <w:b/>
      <w:bCs/>
      <w:sz w:val="20"/>
      <w:szCs w:val="20"/>
    </w:rPr>
  </w:style>
  <w:style w:type="table" w:styleId="Mriekatabuky">
    <w:name w:val="Table Grid"/>
    <w:basedOn w:val="Normlnatabuka"/>
    <w:uiPriority w:val="59"/>
    <w:rsid w:val="00984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D6E6E"/>
    <w:rPr>
      <w:color w:val="605E5C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3C0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ylvia.carna@apa.s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1.png@01D92CB6.711A2870" TargetMode="External"/><Relationship Id="rId14" Type="http://schemas.openxmlformats.org/officeDocument/2006/relationships/hyperlink" Target="mailto:miroslav.marko@apa.s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ova\AppData\Roaming\Microsoft\&#352;abl&#243;ny\Zostava%20(z&#225;kladn&#253;%20&#353;t&#253;l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750F902-3E06-4599-B24D-21C0D85D4E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A48F84-8ACB-45ED-A5FE-DA22FFFDAE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Zostava (základný štýl)</Template>
  <TotalTime>56</TotalTime>
  <Pages>4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Prehľad odbytových cien mlieka a mliečnych výrobkov</vt:lpstr>
    </vt:vector>
  </TitlesOfParts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Prehľad odbytových cien mlieka a mliečnych výrobkov</dc:title>
  <dc:subject>52. týždeň 2025</dc:subject>
  <dc:creator>PPA-ATIS</dc:creator>
  <cp:keywords/>
  <dc:description/>
  <cp:lastModifiedBy>Marko Miroslav</cp:lastModifiedBy>
  <cp:revision>7</cp:revision>
  <cp:lastPrinted>2023-09-27T12:16:00Z</cp:lastPrinted>
  <dcterms:created xsi:type="dcterms:W3CDTF">2026-01-07T16:25:00Z</dcterms:created>
  <dcterms:modified xsi:type="dcterms:W3CDTF">2026-01-07T17:21:00Z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  <property fmtid="{D5CDD505-2E9C-101B-9397-08002B2CF9AE}" pid="3" name="ClassificationContentMarkingFooterShapeIds">
    <vt:lpwstr>9,b,e</vt:lpwstr>
  </property>
  <property fmtid="{D5CDD505-2E9C-101B-9397-08002B2CF9AE}" pid="4" name="ClassificationContentMarkingFooterFontProps">
    <vt:lpwstr>#008000,11,Calibri</vt:lpwstr>
  </property>
  <property fmtid="{D5CDD505-2E9C-101B-9397-08002B2CF9AE}" pid="5" name="ClassificationContentMarkingFooterText">
    <vt:lpwstr>    INTERNÉ</vt:lpwstr>
  </property>
  <property fmtid="{D5CDD505-2E9C-101B-9397-08002B2CF9AE}" pid="6" name="MSIP_Label_54743a8a-75f7-4ac9-9741-a35bd0337f21_Enabled">
    <vt:lpwstr>true</vt:lpwstr>
  </property>
  <property fmtid="{D5CDD505-2E9C-101B-9397-08002B2CF9AE}" pid="7" name="MSIP_Label_54743a8a-75f7-4ac9-9741-a35bd0337f21_SetDate">
    <vt:lpwstr>2023-09-21T12:16:22Z</vt:lpwstr>
  </property>
  <property fmtid="{D5CDD505-2E9C-101B-9397-08002B2CF9AE}" pid="8" name="MSIP_Label_54743a8a-75f7-4ac9-9741-a35bd0337f21_Method">
    <vt:lpwstr>Privileged</vt:lpwstr>
  </property>
  <property fmtid="{D5CDD505-2E9C-101B-9397-08002B2CF9AE}" pid="9" name="MSIP_Label_54743a8a-75f7-4ac9-9741-a35bd0337f21_Name">
    <vt:lpwstr>INTERNÉ</vt:lpwstr>
  </property>
  <property fmtid="{D5CDD505-2E9C-101B-9397-08002B2CF9AE}" pid="10" name="MSIP_Label_54743a8a-75f7-4ac9-9741-a35bd0337f21_SiteId">
    <vt:lpwstr>e0d54165-a303-4a6a-9954-68dfeb2b693d</vt:lpwstr>
  </property>
  <property fmtid="{D5CDD505-2E9C-101B-9397-08002B2CF9AE}" pid="11" name="MSIP_Label_54743a8a-75f7-4ac9-9741-a35bd0337f21_ActionId">
    <vt:lpwstr>b60ee8a4-73d0-464d-b012-97c928a6776d</vt:lpwstr>
  </property>
  <property fmtid="{D5CDD505-2E9C-101B-9397-08002B2CF9AE}" pid="12" name="MSIP_Label_54743a8a-75f7-4ac9-9741-a35bd0337f21_ContentBits">
    <vt:lpwstr>2</vt:lpwstr>
  </property>
</Properties>
</file>