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DB03B3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FE74B9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6A5A269F" w:rsidR="00133E84" w:rsidRPr="00747FB1" w:rsidRDefault="00DB03B3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A0210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7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CB6041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6A5A269F" w:rsidR="00133E84" w:rsidRPr="00747FB1" w:rsidRDefault="00EF08F2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2A0210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7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CB6041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6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5794F415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2A0210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7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0BA6320C" w14:textId="616B54ED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40FF8593" w:rsidR="002A6466" w:rsidRPr="00CB7771" w:rsidRDefault="00AF2791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18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F05C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2A7E2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39397296" w:rsidR="00B31CE1" w:rsidRPr="009B048F" w:rsidRDefault="00203C39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  <w:r w:rsidRPr="006719D6">
              <w:rPr>
                <w:rFonts w:ascii="Times New Roman" w:hAnsi="Times New Roman" w:cs="Times New Roman"/>
                <w:noProof/>
                <w:sz w:val="18"/>
              </w:rPr>
              <w:drawing>
                <wp:anchor distT="0" distB="0" distL="114300" distR="114300" simplePos="0" relativeHeight="251678720" behindDoc="1" locked="0" layoutInCell="1" allowOverlap="1" wp14:anchorId="6BEDC0CD" wp14:editId="496A162C">
                  <wp:simplePos x="0" y="0"/>
                  <wp:positionH relativeFrom="margin">
                    <wp:posOffset>1738160</wp:posOffset>
                  </wp:positionH>
                  <wp:positionV relativeFrom="paragraph">
                    <wp:posOffset>178739</wp:posOffset>
                  </wp:positionV>
                  <wp:extent cx="793115" cy="450850"/>
                  <wp:effectExtent l="0" t="0" r="6985" b="6350"/>
                  <wp:wrapTight wrapText="bothSides">
                    <wp:wrapPolygon edited="0">
                      <wp:start x="0" y="0"/>
                      <wp:lineTo x="0" y="20992"/>
                      <wp:lineTo x="21271" y="20992"/>
                      <wp:lineTo x="21271" y="0"/>
                      <wp:lineTo x="0" y="0"/>
                    </wp:wrapPolygon>
                  </wp:wrapTight>
                  <wp:docPr id="44" name="Obrázok 44" descr="Logo 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14F95C60" w:rsidR="00B31CE1" w:rsidRPr="009B048F" w:rsidRDefault="008D26C9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A</w:t>
            </w:r>
            <w:r w:rsidR="00F67C22"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grárne trhové informácie Slovenska</w:t>
            </w: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5CFBA93F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2A0210">
        <w:rPr>
          <w:rFonts w:ascii="Calibri" w:hAnsi="Calibri" w:cs="Calibri"/>
          <w:b/>
          <w:sz w:val="30"/>
          <w:szCs w:val="30"/>
        </w:rPr>
        <w:t>7</w:t>
      </w:r>
      <w:r w:rsidR="00B944CA">
        <w:rPr>
          <w:rFonts w:ascii="Calibri" w:hAnsi="Calibri" w:cs="Calibri"/>
          <w:b/>
          <w:sz w:val="30"/>
          <w:szCs w:val="30"/>
        </w:rPr>
        <w:t>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CB6041">
        <w:rPr>
          <w:rFonts w:ascii="Calibri" w:hAnsi="Calibri" w:cs="Calibri"/>
          <w:b/>
          <w:sz w:val="30"/>
          <w:szCs w:val="30"/>
        </w:rPr>
        <w:t>6</w:t>
      </w:r>
    </w:p>
    <w:p w14:paraId="6550930E" w14:textId="2AD74260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2A0210">
        <w:rPr>
          <w:rFonts w:ascii="Calibri" w:hAnsi="Calibri" w:cs="Calibri"/>
          <w:i/>
          <w:sz w:val="18"/>
          <w:szCs w:val="18"/>
        </w:rPr>
        <w:t>7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CB6041">
        <w:rPr>
          <w:rFonts w:ascii="Calibri" w:hAnsi="Calibri" w:cs="Calibri"/>
          <w:i/>
          <w:sz w:val="18"/>
          <w:szCs w:val="18"/>
        </w:rPr>
        <w:t>6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2A0210">
        <w:rPr>
          <w:rFonts w:ascii="Calibri" w:hAnsi="Calibri" w:cs="Calibri"/>
          <w:i/>
          <w:sz w:val="18"/>
          <w:szCs w:val="18"/>
        </w:rPr>
        <w:t>16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2F05C1">
        <w:rPr>
          <w:rFonts w:ascii="Calibri" w:hAnsi="Calibri" w:cs="Calibri"/>
          <w:i/>
          <w:sz w:val="18"/>
          <w:szCs w:val="18"/>
        </w:rPr>
        <w:t>2</w:t>
      </w:r>
      <w:r w:rsidRPr="00EA73C3">
        <w:rPr>
          <w:rFonts w:ascii="Calibri" w:hAnsi="Calibri" w:cs="Calibri"/>
          <w:i/>
          <w:sz w:val="18"/>
          <w:szCs w:val="18"/>
        </w:rPr>
        <w:t xml:space="preserve">.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AA7070">
        <w:rPr>
          <w:rFonts w:ascii="Calibri" w:hAnsi="Calibri" w:cs="Calibri"/>
          <w:i/>
          <w:sz w:val="18"/>
          <w:szCs w:val="18"/>
        </w:rPr>
        <w:t>1</w:t>
      </w:r>
      <w:r w:rsidR="002A0210">
        <w:rPr>
          <w:rFonts w:ascii="Calibri" w:hAnsi="Calibri" w:cs="Calibri"/>
          <w:i/>
          <w:sz w:val="18"/>
          <w:szCs w:val="18"/>
        </w:rPr>
        <w:t>8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2F05C1">
        <w:rPr>
          <w:rFonts w:ascii="Calibri" w:hAnsi="Calibri" w:cs="Calibri"/>
          <w:i/>
          <w:sz w:val="18"/>
          <w:szCs w:val="18"/>
        </w:rPr>
        <w:t>2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2A7E22">
        <w:rPr>
          <w:rFonts w:ascii="Calibri" w:hAnsi="Calibri" w:cs="Calibri"/>
          <w:i/>
          <w:sz w:val="18"/>
          <w:szCs w:val="18"/>
        </w:rPr>
        <w:t>6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992"/>
        <w:gridCol w:w="709"/>
        <w:gridCol w:w="903"/>
        <w:gridCol w:w="904"/>
        <w:gridCol w:w="904"/>
        <w:gridCol w:w="904"/>
      </w:tblGrid>
      <w:tr w:rsidR="00C40AB1" w:rsidRPr="007B1BAB" w14:paraId="6EA00411" w14:textId="77777777" w:rsidTr="00E26A8E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</w:p>
        </w:tc>
        <w:tc>
          <w:tcPr>
            <w:tcW w:w="709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E26A8E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4808C650" w:rsidR="00C40AB1" w:rsidRPr="00745FEC" w:rsidRDefault="002A0210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7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7C79F6F2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CB6041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66162312" w:rsidR="00C40AB1" w:rsidRPr="00745FEC" w:rsidRDefault="002A0210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6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6396D27D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A03554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525FA8" w:rsidRPr="00407AC7" w14:paraId="058F3C5B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6CBAC8BA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3222D62C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43,00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104406E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6AF7BAD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4516A05A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42,00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2E7721A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42,00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2D82D44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500FA83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-22,2</w:t>
            </w:r>
          </w:p>
        </w:tc>
      </w:tr>
      <w:tr w:rsidR="00525FA8" w:rsidRPr="00407AC7" w14:paraId="0976DD55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69B1D0B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5EB7206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1F5A1A7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626BB83C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4971C37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1E687A9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3027165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-18,6</w:t>
            </w:r>
          </w:p>
        </w:tc>
      </w:tr>
      <w:tr w:rsidR="00525FA8" w:rsidRPr="00407AC7" w14:paraId="6B7F0CE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40C0622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44,60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390E796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3263C87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5332E7CF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43,63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3DA352E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43,54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42EAEE6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376C20F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-23,0</w:t>
            </w:r>
          </w:p>
        </w:tc>
      </w:tr>
      <w:tr w:rsidR="00525FA8" w:rsidRPr="00407AC7" w14:paraId="15856BC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52746406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7CF471DB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177,00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2A03927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7D3A3A5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090D77F0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177,00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0D157E8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178,00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2E4EE6C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-0,6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6A91CAC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-0,6</w:t>
            </w:r>
          </w:p>
        </w:tc>
      </w:tr>
      <w:tr w:rsidR="00525FA8" w:rsidRPr="00407AC7" w14:paraId="3353DC93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509D839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254,00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52C6A5E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7B53A3F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0731736B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2B3E554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375,00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279B717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2A54F67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8,7</w:t>
            </w:r>
          </w:p>
        </w:tc>
      </w:tr>
      <w:tr w:rsidR="00525FA8" w:rsidRPr="00407AC7" w14:paraId="20B8B23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2A843BE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218,32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7115D14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29D87BE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057537A6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222,99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66326CB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225,78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286FF1C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09FE8D8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-2,2</w:t>
            </w:r>
          </w:p>
        </w:tc>
      </w:tr>
      <w:tr w:rsidR="00525FA8" w:rsidRPr="00407AC7" w14:paraId="56FD98D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184C1C08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3304DABC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5A50A05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44C618D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68FFD59B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0F7B768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365,00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1CB30B3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2,7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26928B1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19,0</w:t>
            </w:r>
          </w:p>
        </w:tc>
      </w:tr>
      <w:tr w:rsidR="00525FA8" w:rsidRPr="00407AC7" w14:paraId="0B420C65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30AAF5F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2FBE400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6D09E5B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2E44D5F5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66FA873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530,00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2FFA450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470E174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7,1</w:t>
            </w:r>
          </w:p>
        </w:tc>
      </w:tr>
      <w:tr w:rsidR="00525FA8" w:rsidRPr="00407AC7" w14:paraId="4A2C8BF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67B5288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2EFAD47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29AB62D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22F3DE40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439,78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62B07DC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380,30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0664224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15,6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1E054ED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12,8</w:t>
            </w:r>
          </w:p>
        </w:tc>
      </w:tr>
      <w:tr w:rsidR="00525FA8" w:rsidRPr="0050007C" w14:paraId="48EC116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4307FFE7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525FA8" w:rsidRPr="00A557B5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525FA8" w:rsidRPr="0050007C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525FA8" w:rsidRPr="0050007C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7C380D5F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527,00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1CAFB24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482,00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130CBE5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pacing w:val="-6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495,00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6D27CD6F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61D7FAD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484,00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65B4767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211DB2C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-33,4</w:t>
            </w:r>
          </w:p>
        </w:tc>
      </w:tr>
      <w:tr w:rsidR="00525FA8" w:rsidRPr="00407AC7" w14:paraId="6F5EF19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3768BB1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816,00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335B214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636,00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3F4F7FB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984,00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27F68313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984,00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5C45A0F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984,00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221CBF0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2DA00E6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-18,5</w:t>
            </w:r>
          </w:p>
        </w:tc>
      </w:tr>
      <w:tr w:rsidR="00525FA8" w:rsidRPr="00407AC7" w14:paraId="0415BB1B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2FEAD07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562,76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564F183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484,47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31F81CD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564,50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0E8F35BB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534,74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37DE209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531,11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79D1466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363D52D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-32,5</w:t>
            </w:r>
          </w:p>
        </w:tc>
      </w:tr>
      <w:tr w:rsidR="00525FA8" w:rsidRPr="002F1A78" w14:paraId="5AE0558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4FD31F33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40B25B3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525,00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192C4EA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5495DAA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76F44297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387CAAC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484,00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2ADCB42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-0,4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222AEEE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-33,4</w:t>
            </w:r>
          </w:p>
        </w:tc>
      </w:tr>
      <w:tr w:rsidR="00525FA8" w:rsidRPr="00407AC7" w14:paraId="7708FED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4A6FC2F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816,00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628DA02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2BE09A5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5528796A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816,00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3F43615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732,00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1E46D92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3BC13A2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-18,9</w:t>
            </w:r>
          </w:p>
        </w:tc>
      </w:tr>
      <w:tr w:rsidR="00525FA8" w:rsidRPr="00407AC7" w14:paraId="0072712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35C5DD0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562,08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2244351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6E46840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15B6DF72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528,35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516455F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507,91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2276CFC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7EA7640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-37,5</w:t>
            </w:r>
          </w:p>
        </w:tc>
      </w:tr>
      <w:tr w:rsidR="00525FA8" w:rsidRPr="00407AC7" w14:paraId="76626E3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4623A6E6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512C4EC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17597B5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620,00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5405B02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2DE82F3C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620,00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3457DF6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468,00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088838E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32,5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3D5133F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-4,6</w:t>
            </w:r>
          </w:p>
        </w:tc>
      </w:tr>
      <w:tr w:rsidR="00525FA8" w:rsidRPr="00407AC7" w14:paraId="3BCC7C1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2DB6B6D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28060FA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721,00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116F48D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11A4B5C4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374AE92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696,00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5B91C22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46,6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5220825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25,9</w:t>
            </w:r>
          </w:p>
        </w:tc>
      </w:tr>
      <w:tr w:rsidR="00525FA8" w:rsidRPr="00407AC7" w14:paraId="4A8CF205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5590072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3424C5F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658,26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754A72F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02F4A863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669,13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539A1F7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499,71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328A6CD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33,9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0204A23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-1,2</w:t>
            </w:r>
          </w:p>
        </w:tc>
      </w:tr>
      <w:tr w:rsidR="00525FA8" w:rsidRPr="00C17654" w14:paraId="50DE764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0C4431F1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525FA8" w:rsidRPr="00911695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525FA8" w:rsidRPr="00C17654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525FA8" w:rsidRPr="00C17654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56311CD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281,00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217BA20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5C4EACB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4469BE90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197,00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1D5FEBE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198,00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394BAB6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17540CB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-3,4</w:t>
            </w:r>
          </w:p>
        </w:tc>
      </w:tr>
      <w:tr w:rsidR="00525FA8" w:rsidRPr="00407AC7" w14:paraId="30EAD74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38FCDF7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385,00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7EC27CB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4429482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3DC195BF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540,00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3499EF0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540,00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669B57A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42BED49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-13,5</w:t>
            </w:r>
          </w:p>
        </w:tc>
      </w:tr>
      <w:tr w:rsidR="00525FA8" w:rsidRPr="00407AC7" w14:paraId="16C0774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27EE328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303,59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48E49D1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0638B78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62D74B81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287,65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426DFD8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291,30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786D5C8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60CB96D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-0,7</w:t>
            </w:r>
          </w:p>
        </w:tc>
      </w:tr>
      <w:tr w:rsidR="00525FA8" w:rsidRPr="00407AC7" w14:paraId="7A7A0C47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0ABA095E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62316E2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303,00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584A827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69A0034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3189E179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1AB4A25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225,00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5FE5DB2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25D9F7B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-3,4</w:t>
            </w:r>
          </w:p>
        </w:tc>
      </w:tr>
      <w:tr w:rsidR="00525FA8" w:rsidRPr="00407AC7" w14:paraId="07C90E4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0B7DFF0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428,00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25BE319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056C45C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0A13C45E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2BFFC88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403,00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6168F2F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091B163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-5,3</w:t>
            </w:r>
          </w:p>
        </w:tc>
      </w:tr>
      <w:tr w:rsidR="00525FA8" w:rsidRPr="00407AC7" w14:paraId="3825B781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49FA873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349,15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3A3CF0A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0C808A0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223D98D2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339,88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4FE67CF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345,51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263051C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38BF066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2,8</w:t>
            </w:r>
          </w:p>
        </w:tc>
      </w:tr>
      <w:tr w:rsidR="00525FA8" w:rsidRPr="00407AC7" w14:paraId="052FF066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67103CF4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2D621AF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48B0993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2E61000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6FBB1507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050C313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438,00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744784D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582B4CB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-4,6</w:t>
            </w:r>
          </w:p>
        </w:tc>
      </w:tr>
      <w:tr w:rsidR="00525FA8" w:rsidRPr="00407AC7" w14:paraId="382C265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50C72A1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68EFC0D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4EE9585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23E087BE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417A4E2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788,00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32A1176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0160EA5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-4,2</w:t>
            </w:r>
          </w:p>
        </w:tc>
      </w:tr>
      <w:tr w:rsidR="00525FA8" w:rsidRPr="00407AC7" w14:paraId="601AD36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04B058A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2805E1B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03A6909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01AF0B3C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691,03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6E79A2D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698,75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0516171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57E1D28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7,0</w:t>
            </w:r>
          </w:p>
        </w:tc>
      </w:tr>
      <w:tr w:rsidR="00525FA8" w:rsidRPr="0038479F" w14:paraId="44ADFA9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00FEBA26" w:rsidR="00525FA8" w:rsidRPr="00FC3AD4" w:rsidRDefault="00525FA8" w:rsidP="00525FA8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525FA8" w:rsidRPr="007D1B9F" w:rsidRDefault="00525FA8" w:rsidP="00525FA8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525FA8" w:rsidRPr="007D1B9F" w:rsidRDefault="00525FA8" w:rsidP="00525FA8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4D61F4D5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686,00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41DC55E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4DFAF3E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3E297FFF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4485F3E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686,00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2EAF317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0D3D9A8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0,1</w:t>
            </w:r>
          </w:p>
        </w:tc>
      </w:tr>
      <w:tr w:rsidR="00525FA8" w:rsidRPr="00407AC7" w14:paraId="1A8E681E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7DA645A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944,00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01DF6F5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7C45191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4BFDE6F9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1 500,00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2681241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1 500,00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57D4737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368CF1B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525FA8" w:rsidRPr="00407AC7" w14:paraId="00544781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2E31B52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697,96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75346FF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73BEAE5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3923A7DD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698,65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12AA992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713,56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7CA3216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4434FD7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-1,9</w:t>
            </w:r>
          </w:p>
        </w:tc>
      </w:tr>
      <w:tr w:rsidR="00525FA8" w:rsidRPr="00407AC7" w14:paraId="0257CB4E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4897DC85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53B4BFB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693,00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30F7068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47317FD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7EF24F45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67F28EB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693,00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1044629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73696C8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0,7</w:t>
            </w:r>
          </w:p>
        </w:tc>
      </w:tr>
      <w:tr w:rsidR="00525FA8" w:rsidRPr="00407AC7" w14:paraId="73E54AA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7487B4D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1 010,00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5184C3D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77B7640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754415F8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6DF3664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7270080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28417A4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525FA8" w:rsidRPr="00407AC7" w14:paraId="44166068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08EFECD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701,88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35883EA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6D5A1FF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154ACE6C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702,77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609C9FF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712,16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7191BDA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0657427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-0,8</w:t>
            </w:r>
          </w:p>
        </w:tc>
      </w:tr>
      <w:tr w:rsidR="00525FA8" w:rsidRPr="00407AC7" w14:paraId="4B276DF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42119507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2E289B9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3E09929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0F63828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71C8E3BE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659,00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21E9CFC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635,00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0B56793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3,8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08683F0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2,2</w:t>
            </w:r>
          </w:p>
        </w:tc>
      </w:tr>
      <w:tr w:rsidR="00525FA8" w:rsidRPr="00407AC7" w14:paraId="2BB813E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5BDE5B1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032FCD2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46D8B8A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48C7CBCD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0B7BC59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736782C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2F9C1F4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525FA8" w:rsidRPr="00407AC7" w14:paraId="1C74BF38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06973D4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2A18704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7C5A2A5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144D6B17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772,28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4760C23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774,01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68C6252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6CF7765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12,1</w:t>
            </w:r>
          </w:p>
        </w:tc>
      </w:tr>
      <w:tr w:rsidR="00525FA8" w:rsidRPr="00407AC7" w14:paraId="00831F3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73377CF9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0392D41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602,00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63C8968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718,00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4A7AA98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2D761078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602,00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5385AF9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613,00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22647E2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-1,8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5ADD327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-0,2</w:t>
            </w:r>
          </w:p>
        </w:tc>
      </w:tr>
      <w:tr w:rsidR="00525FA8" w:rsidRPr="00407AC7" w14:paraId="3BA7FFD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4F8F9CD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1 010,00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6B2644A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7316106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69354E3F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6B48B33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2B5B5E5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7AD3656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525FA8" w:rsidRPr="00407AC7" w14:paraId="13148237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6A02302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694,60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4B9D080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968,06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308009D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04CC637A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695,91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14BDF39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793,88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1DEB407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-12,3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6808C91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5,0</w:t>
            </w:r>
          </w:p>
        </w:tc>
      </w:tr>
      <w:tr w:rsidR="00525FA8" w:rsidRPr="00407AC7" w14:paraId="012C21F6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79B85E01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525FA8" w:rsidRPr="00614B8A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525FA8" w:rsidRPr="00614B8A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525FA8" w:rsidRPr="00614B8A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004D98AC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1BAAC30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4287E1A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5B7D7331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35438DE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440,00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0050E10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42E3FC5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1,0</w:t>
            </w:r>
          </w:p>
        </w:tc>
      </w:tr>
      <w:tr w:rsidR="00525FA8" w:rsidRPr="00407AC7" w14:paraId="06059E37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525FA8" w:rsidRPr="00614B8A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525FA8" w:rsidRPr="00614B8A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0CAD2A03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62A5C61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3B05A55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7A193981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43C55D2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524,00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02B5520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7F71894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-0,4</w:t>
            </w:r>
          </w:p>
        </w:tc>
      </w:tr>
      <w:tr w:rsidR="00525FA8" w:rsidRPr="00407AC7" w14:paraId="23121CED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525FA8" w:rsidRPr="00614B8A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525FA8" w:rsidRPr="00614B8A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71D8C2C7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07B2CFC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6A317DC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03D88267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478,28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7B68DA8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474,69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2EF7C1E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4AC610D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-5,5</w:t>
            </w:r>
          </w:p>
        </w:tc>
      </w:tr>
      <w:tr w:rsidR="00525FA8" w:rsidRPr="00407AC7" w14:paraId="660D9C9E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343C426C" w:rsidR="00525FA8" w:rsidRPr="00FC3AD4" w:rsidRDefault="00F2140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0D0A467B" w:rsidR="00525FA8" w:rsidRPr="00525FA8" w:rsidRDefault="00525FA8" w:rsidP="00525FA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2130267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4F1D649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3C69C9DE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531,00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541E54B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531,00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6DA1DD2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4995B5B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-18,9</w:t>
            </w:r>
          </w:p>
        </w:tc>
      </w:tr>
      <w:tr w:rsidR="00525FA8" w:rsidRPr="00407AC7" w14:paraId="7D2A291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23B537D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1391B1CA" w:rsidR="00525FA8" w:rsidRPr="00525FA8" w:rsidRDefault="00525FA8" w:rsidP="00525FA8">
            <w:pPr>
              <w:jc w:val="center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 </w:t>
            </w: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628115A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1E232548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947,00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272A22C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981,00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6703F73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2D52A17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-1,0</w:t>
            </w:r>
          </w:p>
        </w:tc>
      </w:tr>
      <w:tr w:rsidR="00525FA8" w:rsidRPr="00407AC7" w14:paraId="0372982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7A2B199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2A4A37E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761,59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0D27E429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0EACDEA4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746,17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46F22D3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740,15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0DA4EE1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4CA99EC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0,3</w:t>
            </w:r>
          </w:p>
        </w:tc>
      </w:tr>
      <w:tr w:rsidR="00525FA8" w:rsidRPr="00407AC7" w14:paraId="5562464A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4D742EC6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367BA22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399015C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370AD03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745BAB55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613A5F9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617,00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3C13337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3,7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7706342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0,6</w:t>
            </w:r>
          </w:p>
        </w:tc>
      </w:tr>
      <w:tr w:rsidR="00525FA8" w:rsidRPr="00407AC7" w14:paraId="375F802F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4E68B97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18284A39" w:rsidR="00525FA8" w:rsidRPr="00525FA8" w:rsidRDefault="00525FA8" w:rsidP="00525FA8">
            <w:pPr>
              <w:jc w:val="center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    </w:t>
            </w: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0549695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3831E867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33E7427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3A1D900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484F9C1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525FA8" w:rsidRPr="00407AC7" w14:paraId="0756B7B9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525FA8" w:rsidRPr="007D1B9F" w:rsidRDefault="00525FA8" w:rsidP="00525FA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22A0938E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6F6FFCA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719,11</w:t>
            </w: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6C5AA4F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5F883D9A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695,60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689A555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704,61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4D831D4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2D05E2C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-3,0</w:t>
            </w:r>
          </w:p>
        </w:tc>
      </w:tr>
      <w:tr w:rsidR="00525FA8" w:rsidRPr="00407AC7" w14:paraId="73346B0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525FA8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525FA8" w:rsidRPr="007D1B9F" w:rsidRDefault="00525FA8" w:rsidP="00525FA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525FA8" w:rsidRPr="007D1B9F" w:rsidRDefault="00525FA8" w:rsidP="00525FA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525FA8" w:rsidRPr="007D1B9F" w:rsidRDefault="00525FA8" w:rsidP="00525FA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525FA8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525FA8" w:rsidRPr="007D1B9F" w:rsidRDefault="00525FA8" w:rsidP="00525FA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525FA8" w:rsidRPr="007D1B9F" w:rsidRDefault="00525FA8" w:rsidP="00525FA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525FA8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525FA8" w:rsidRPr="007D1B9F" w:rsidRDefault="00525FA8" w:rsidP="00525FA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74EA77D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404C5A1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46DE257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5566BAD9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65C5B7A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0A47CB0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5AC1F606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525FA8" w:rsidRPr="00407AC7" w14:paraId="188933C4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061F601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07B6AD3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19B6751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287E8B65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44A9285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185309B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6C767AD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525FA8" w:rsidRPr="00407AC7" w14:paraId="3C348C03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4D338C9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5068528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09099A12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27B5EB1E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5A19B80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44FA86F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7CB4F3D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525FA8" w:rsidRPr="00AB3F41" w14:paraId="0B424FA2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525FA8" w:rsidRPr="00FC3AD4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52585430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74FAA17A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1BE76B04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7F2D4492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D8481E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24EC287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174F542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5C1EEA8B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525FA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525FA8" w:rsidRPr="00AB3F41" w14:paraId="489AA170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525FA8" w:rsidRPr="000B65D2" w:rsidRDefault="00525FA8" w:rsidP="00525FA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2CD3F7B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64305258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1EB0155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20274C8A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3F905C0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378334E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4DA469FF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525FA8" w:rsidRPr="00AB3F41" w14:paraId="04E91243" w14:textId="77777777" w:rsidTr="00E2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525FA8" w:rsidRPr="000B65D2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525FA8" w:rsidRPr="007D1B9F" w:rsidRDefault="00525FA8" w:rsidP="00525FA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525FA8" w:rsidRPr="007D1B9F" w:rsidRDefault="00525FA8" w:rsidP="00525FA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6681FC8D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72F97171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6A0C3FD3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23CF7D72" w:rsidR="00525FA8" w:rsidRPr="00D8481E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273127C5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53B6CF07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5AD25FEC" w:rsidR="00525FA8" w:rsidRPr="00525FA8" w:rsidRDefault="00525FA8" w:rsidP="00525FA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14FC743C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</w:t>
      </w:r>
      <w:r w:rsidR="00F67C22">
        <w:rPr>
          <w:rFonts w:ascii="Calibri" w:hAnsi="Calibri" w:cs="Calibri"/>
          <w:i/>
          <w:spacing w:val="-2"/>
          <w:sz w:val="18"/>
          <w:szCs w:val="18"/>
        </w:rPr>
        <w:t xml:space="preserve">Odbor obchodných mechanizmov a 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ATIS; </w:t>
      </w:r>
      <w:r w:rsidR="001D30F7" w:rsidRPr="000B65D2">
        <w:rPr>
          <w:rFonts w:ascii="Calibri" w:hAnsi="Calibri" w:cs="Calibri"/>
          <w:i/>
          <w:sz w:val="18"/>
          <w:szCs w:val="18"/>
        </w:rPr>
        <w:t xml:space="preserve">Otz - Oblasť trhu západ (Bratislavský kraj, Trnavský kraj, Trenčiansky kraj, Nitriansky kraj), Ots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>(Žilinský kraj, Banskobystrický kraj), Otv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6C81F628" w14:textId="7C56A0EE" w:rsidR="00AD2D4C" w:rsidRPr="005E1E43" w:rsidRDefault="00017D40" w:rsidP="005E1E43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4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6</w:t>
      </w:r>
    </w:p>
    <w:p w14:paraId="5457FEBE" w14:textId="1CBECFA7" w:rsidR="004F212F" w:rsidRDefault="00E0713A" w:rsidP="005E1E43">
      <w:pPr>
        <w:spacing w:after="40" w:line="240" w:lineRule="auto"/>
        <w:ind w:left="142"/>
        <w:rPr>
          <w:noProof/>
        </w:rPr>
      </w:pPr>
      <w:r>
        <w:rPr>
          <w:noProof/>
        </w:rPr>
        <w:t xml:space="preserve">   </w:t>
      </w:r>
      <w:r w:rsidR="00EF08F2" w:rsidRPr="00EF08F2">
        <w:rPr>
          <w:noProof/>
        </w:rPr>
        <w:drawing>
          <wp:inline distT="0" distB="0" distL="0" distR="0" wp14:anchorId="085310E4" wp14:editId="65D3DCBC">
            <wp:extent cx="6245860" cy="3582670"/>
            <wp:effectExtent l="0" t="0" r="254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2F">
        <w:rPr>
          <w:noProof/>
        </w:rPr>
        <w:t xml:space="preserve">    </w:t>
      </w:r>
    </w:p>
    <w:p w14:paraId="118B594E" w14:textId="77777777" w:rsidR="00D934DF" w:rsidRDefault="00E0713A" w:rsidP="00E0713A">
      <w:pPr>
        <w:spacing w:line="276" w:lineRule="auto"/>
        <w:ind w:left="142" w:right="338"/>
        <w:rPr>
          <w:noProof/>
        </w:rPr>
      </w:pPr>
      <w:r>
        <w:rPr>
          <w:noProof/>
        </w:rPr>
        <w:t xml:space="preserve"> </w:t>
      </w:r>
      <w:r w:rsidR="004F212F">
        <w:rPr>
          <w:noProof/>
        </w:rPr>
        <w:t xml:space="preserve">  </w:t>
      </w:r>
      <w:r w:rsidR="004F212F">
        <w:t xml:space="preserve"> </w:t>
      </w:r>
    </w:p>
    <w:p w14:paraId="71C1A629" w14:textId="5F055A98" w:rsidR="0046360D" w:rsidRDefault="00EF08F2" w:rsidP="00E0713A">
      <w:pPr>
        <w:spacing w:line="276" w:lineRule="auto"/>
        <w:ind w:left="142" w:right="338"/>
        <w:rPr>
          <w:noProof/>
        </w:rPr>
      </w:pPr>
      <w:r w:rsidRPr="00EF08F2">
        <w:rPr>
          <w:noProof/>
        </w:rPr>
        <w:drawing>
          <wp:inline distT="0" distB="0" distL="0" distR="0" wp14:anchorId="326B7709" wp14:editId="3AEB388D">
            <wp:extent cx="6245860" cy="3790315"/>
            <wp:effectExtent l="0" t="0" r="2540" b="63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7CF" w:rsidRPr="00D977CF">
        <w:t xml:space="preserve"> </w:t>
      </w:r>
      <w:r w:rsidR="0046360D">
        <w:rPr>
          <w:noProof/>
        </w:rPr>
        <w:br w:type="page"/>
      </w:r>
    </w:p>
    <w:p w14:paraId="70929124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6F223126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4623E33B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69007C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EF74AD0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79DEEE2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199FF212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CE88586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57343D8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E377DF3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26FC182C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2C0D6D1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2EA6C05B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5D95A43A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7A5C491" w14:textId="77777777" w:rsidR="001B3455" w:rsidRDefault="001B3455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</w:p>
    <w:p w14:paraId="7EA105CD" w14:textId="2D72F9AB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21D6CEE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2A0210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7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AA7070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2A0210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8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D934D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Sylvia Čarná</w:t>
      </w:r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4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5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sectPr w:rsidR="0088191F" w:rsidRPr="005376E0" w:rsidSect="00F44E0A">
      <w:headerReference w:type="default" r:id="rId16"/>
      <w:footerReference w:type="even" r:id="rId17"/>
      <w:footerReference w:type="default" r:id="rId18"/>
      <w:type w:val="continuous"/>
      <w:pgSz w:w="12240" w:h="15840"/>
      <w:pgMar w:top="1134" w:right="132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F6A7D" w14:textId="77777777" w:rsidR="00DB03B3" w:rsidRDefault="00DB03B3">
      <w:pPr>
        <w:spacing w:after="0" w:line="240" w:lineRule="auto"/>
      </w:pPr>
      <w:r>
        <w:separator/>
      </w:r>
    </w:p>
  </w:endnote>
  <w:endnote w:type="continuationSeparator" w:id="0">
    <w:p w14:paraId="60EB5A2A" w14:textId="77777777" w:rsidR="00DB03B3" w:rsidRDefault="00DB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7FFFD35E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2A0210">
      <w:rPr>
        <w:rFonts w:ascii="Calibri" w:hAnsi="Calibri" w:cs="Calibri"/>
        <w:sz w:val="20"/>
        <w:szCs w:val="20"/>
      </w:rPr>
      <w:t>7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CB6041"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D13A" w14:textId="77777777" w:rsidR="00DB03B3" w:rsidRDefault="00DB03B3">
      <w:pPr>
        <w:spacing w:after="0" w:line="240" w:lineRule="auto"/>
      </w:pPr>
      <w:r>
        <w:separator/>
      </w:r>
    </w:p>
  </w:footnote>
  <w:footnote w:type="continuationSeparator" w:id="0">
    <w:p w14:paraId="0945165C" w14:textId="77777777" w:rsidR="00DB03B3" w:rsidRDefault="00DB0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06E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3455"/>
    <w:rsid w:val="001B48EF"/>
    <w:rsid w:val="001B4936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3C3"/>
    <w:rsid w:val="00203499"/>
    <w:rsid w:val="00203AA5"/>
    <w:rsid w:val="00203C39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0D4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210"/>
    <w:rsid w:val="002A0BD1"/>
    <w:rsid w:val="002A1A68"/>
    <w:rsid w:val="002A22FB"/>
    <w:rsid w:val="002A2D47"/>
    <w:rsid w:val="002A2F72"/>
    <w:rsid w:val="002A37C0"/>
    <w:rsid w:val="002A4573"/>
    <w:rsid w:val="002A46EA"/>
    <w:rsid w:val="002A4951"/>
    <w:rsid w:val="002A6466"/>
    <w:rsid w:val="002A6592"/>
    <w:rsid w:val="002A65AE"/>
    <w:rsid w:val="002A7E22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49E1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5C1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7B8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3D35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4308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DA5"/>
    <w:rsid w:val="00471F8B"/>
    <w:rsid w:val="00472A1A"/>
    <w:rsid w:val="00473479"/>
    <w:rsid w:val="00474080"/>
    <w:rsid w:val="00474957"/>
    <w:rsid w:val="00475B39"/>
    <w:rsid w:val="00476C17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2F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5FA8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4A65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0D0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86E63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32C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765"/>
    <w:rsid w:val="005D6790"/>
    <w:rsid w:val="005D6D38"/>
    <w:rsid w:val="005D784F"/>
    <w:rsid w:val="005D7F72"/>
    <w:rsid w:val="005E06C5"/>
    <w:rsid w:val="005E1A1E"/>
    <w:rsid w:val="005E1D53"/>
    <w:rsid w:val="005E1E4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057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9D7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0BE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3750A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3576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247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A76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6C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1FE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554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27F10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0F2E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070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2791"/>
    <w:rsid w:val="00AF3379"/>
    <w:rsid w:val="00AF4242"/>
    <w:rsid w:val="00AF42B2"/>
    <w:rsid w:val="00AF47B4"/>
    <w:rsid w:val="00AF5667"/>
    <w:rsid w:val="00AF64BC"/>
    <w:rsid w:val="00B00770"/>
    <w:rsid w:val="00B00B4B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4CA"/>
    <w:rsid w:val="00B94FAA"/>
    <w:rsid w:val="00B954B9"/>
    <w:rsid w:val="00B9557F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43FB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041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4AD4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78C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8BA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1E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34DF"/>
    <w:rsid w:val="00D949B4"/>
    <w:rsid w:val="00D94D78"/>
    <w:rsid w:val="00D955B6"/>
    <w:rsid w:val="00D95F87"/>
    <w:rsid w:val="00D966F7"/>
    <w:rsid w:val="00D977CF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3B3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13A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912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6A8E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A44"/>
    <w:rsid w:val="00E43B86"/>
    <w:rsid w:val="00E4423F"/>
    <w:rsid w:val="00E44E22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9781C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08F2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A4B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BFB"/>
    <w:rsid w:val="00F16801"/>
    <w:rsid w:val="00F17087"/>
    <w:rsid w:val="00F17E53"/>
    <w:rsid w:val="00F2040E"/>
    <w:rsid w:val="00F2127B"/>
    <w:rsid w:val="00F21408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A04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67C22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04A9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3974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4B9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miroslav.marko@apa.sk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sylvia.carna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27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7. týždeň 2026</dc:subject>
  <dc:creator>PPA-ATIS</dc:creator>
  <cp:keywords/>
  <dc:description/>
  <cp:lastModifiedBy>Marko Miroslav</cp:lastModifiedBy>
  <cp:revision>8</cp:revision>
  <cp:lastPrinted>2023-09-27T12:16:00Z</cp:lastPrinted>
  <dcterms:created xsi:type="dcterms:W3CDTF">2026-02-18T12:43:00Z</dcterms:created>
  <dcterms:modified xsi:type="dcterms:W3CDTF">2026-02-18T14:56:00Z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