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BFD3A" w14:textId="4688E411" w:rsidR="00BA7623" w:rsidRPr="00B83670" w:rsidRDefault="00E842B8" w:rsidP="000508F1">
      <w:r>
        <w:rPr>
          <w:noProof/>
        </w:rPr>
        <w:drawing>
          <wp:inline distT="0" distB="0" distL="0" distR="0" wp14:anchorId="0CA22CFB" wp14:editId="44A453A1">
            <wp:extent cx="2626242" cy="1052366"/>
            <wp:effectExtent l="0" t="0" r="317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57" cy="106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FB2" w:rsidRPr="00B8367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A65008A" wp14:editId="6878E85B">
            <wp:simplePos x="0" y="0"/>
            <wp:positionH relativeFrom="column">
              <wp:posOffset>-208887</wp:posOffset>
            </wp:positionH>
            <wp:positionV relativeFrom="paragraph">
              <wp:posOffset>1251898</wp:posOffset>
            </wp:positionV>
            <wp:extent cx="6710045" cy="3943985"/>
            <wp:effectExtent l="57150" t="57150" r="90805" b="94615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045" cy="394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38100" dir="2700000" algn="tl" rotWithShape="0">
                        <a:schemeClr val="tx2">
                          <a:lumMod val="40000"/>
                          <a:lumOff val="60000"/>
                          <a:alpha val="40000"/>
                        </a:schemeClr>
                      </a:outerShdw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8E9" w:rsidRPr="00B8367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9988F6" wp14:editId="50A67EF0">
                <wp:simplePos x="0" y="0"/>
                <wp:positionH relativeFrom="margin">
                  <wp:posOffset>6495415</wp:posOffset>
                </wp:positionH>
                <wp:positionV relativeFrom="margin">
                  <wp:posOffset>-226324</wp:posOffset>
                </wp:positionV>
                <wp:extent cx="254635" cy="6312535"/>
                <wp:effectExtent l="0" t="0" r="0" b="0"/>
                <wp:wrapNone/>
                <wp:docPr id="7" name="Obdĺž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631253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63E9D" id="Obdĺžnik 8" o:spid="_x0000_s1026" style="position:absolute;margin-left:511.45pt;margin-top:-17.8pt;width:20.05pt;height:497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" fillcolor="#92d050" stroked="f" strokeweight="1.5pt">
                <w10:wrap anchorx="margin" anchory="margin"/>
              </v:rect>
            </w:pict>
          </mc:Fallback>
        </mc:AlternateContent>
      </w:r>
    </w:p>
    <w:sdt>
      <w:sdtPr>
        <w:rPr>
          <w:rFonts w:ascii="Calibri" w:hAnsi="Calibri" w:cs="Calibri"/>
          <w:kern w:val="28"/>
        </w:rPr>
        <w:id w:val="-240795504"/>
        <w:docPartObj>
          <w:docPartGallery w:val="Cover Pages"/>
          <w:docPartUnique/>
        </w:docPartObj>
      </w:sdtPr>
      <w:sdtEndPr>
        <w:rPr>
          <w:kern w:val="0"/>
          <w:sz w:val="56"/>
        </w:rPr>
      </w:sdtEndPr>
      <w:sdtContent>
        <w:p w14:paraId="4AEE7868" w14:textId="6CCACB7F" w:rsidR="00143488" w:rsidRPr="005376E0" w:rsidRDefault="00FB5E01" w:rsidP="00200C41">
          <w:pPr>
            <w:spacing w:after="0" w:line="240" w:lineRule="auto"/>
            <w:rPr>
              <w:rFonts w:ascii="Calibri" w:eastAsiaTheme="majorEastAsia" w:hAnsi="Calibri" w:cs="Calibri"/>
              <w:caps/>
              <w:color w:val="000000" w:themeColor="text1"/>
              <w:spacing w:val="-20"/>
              <w:kern w:val="28"/>
              <w:sz w:val="56"/>
              <w:szCs w:val="52"/>
            </w:rPr>
          </w:pPr>
          <w:r w:rsidRPr="005376E0">
            <w:rPr>
              <w:rFonts w:ascii="Calibri" w:hAnsi="Calibri" w:cs="Calibri"/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2C4DB0EC" wp14:editId="3CEF3728">
                    <wp:simplePos x="0" y="0"/>
                    <wp:positionH relativeFrom="margin">
                      <wp:posOffset>592142</wp:posOffset>
                    </wp:positionH>
                    <wp:positionV relativeFrom="margin">
                      <wp:posOffset>5291635</wp:posOffset>
                    </wp:positionV>
                    <wp:extent cx="5152030" cy="928047"/>
                    <wp:effectExtent l="0" t="0" r="0" b="5715"/>
                    <wp:wrapNone/>
                    <wp:docPr id="5" name="Textové pole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52030" cy="9280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35459A" w14:textId="18FA734F" w:rsidR="00133E84" w:rsidRPr="00747FB1" w:rsidRDefault="005B0AC9" w:rsidP="0080377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50651F" w:themeColor="accent1" w:themeShade="80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rFonts w:ascii="Calibri" w:hAnsi="Calibri" w:cs="Calibri"/>
                                      <w:b/>
                                      <w:color w:val="50651F" w:themeColor="accent1" w:themeShade="80"/>
                                      <w:sz w:val="56"/>
                                      <w:szCs w:val="56"/>
                                    </w:rPr>
                                    <w:alias w:val="Názov"/>
                                    <w:id w:val="16280132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133E84" w:rsidRPr="00747FB1">
                                      <w:rPr>
                                        <w:rFonts w:ascii="Calibri" w:hAnsi="Calibri" w:cs="Calibri"/>
                                        <w:b/>
                                        <w:color w:val="50651F" w:themeColor="accent1" w:themeShade="80"/>
                                        <w:sz w:val="56"/>
                                        <w:szCs w:val="56"/>
                                      </w:rPr>
                                      <w:t>Prehľad odbytových cien mlieka a mliečnych výrobkov</w:t>
                                    </w:r>
                                  </w:sdtContent>
                                </w:sdt>
                                <w:r w:rsidR="00133E84" w:rsidRPr="00747FB1">
                                  <w:rPr>
                                    <w:rFonts w:ascii="Calibri" w:hAnsi="Calibri" w:cs="Calibri"/>
                                    <w:b/>
                                    <w:color w:val="50651F" w:themeColor="accent1" w:themeShade="80"/>
                                    <w:sz w:val="52"/>
                                    <w:szCs w:val="52"/>
                                  </w:rPr>
                                  <w:t xml:space="preserve"> </w:t>
                                </w:r>
                              </w:p>
                              <w:p w14:paraId="62BBF3B1" w14:textId="77777777" w:rsidR="00133E84" w:rsidRDefault="00133E84"/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C4DB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6" o:spid="_x0000_s1026" type="#_x0000_t202" style="position:absolute;margin-left:46.65pt;margin-top:416.65pt;width:405.65pt;height:73.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" filled="f" stroked="f">
                    <v:textbox>
                      <w:txbxContent>
                        <w:p w14:paraId="3C35459A" w14:textId="18FA734F" w:rsidR="00133E84" w:rsidRPr="00747FB1" w:rsidRDefault="0086250D" w:rsidP="00803774">
                          <w:pPr>
                            <w:spacing w:after="0" w:line="240" w:lineRule="auto"/>
                            <w:jc w:val="center"/>
                            <w:rPr>
                              <w:rFonts w:ascii="Calibri" w:hAnsi="Calibri" w:cs="Calibri"/>
                              <w:b/>
                              <w:color w:val="50651F" w:themeColor="accent1" w:themeShade="80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rFonts w:ascii="Calibri" w:hAnsi="Calibri" w:cs="Calibri"/>
                                <w:b/>
                                <w:color w:val="50651F" w:themeColor="accent1" w:themeShade="80"/>
                                <w:sz w:val="56"/>
                                <w:szCs w:val="56"/>
                              </w:rPr>
                              <w:alias w:val="Názov"/>
                              <w:id w:val="1628013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133E84" w:rsidRPr="00747FB1">
                                <w:rPr>
                                  <w:rFonts w:ascii="Calibri" w:hAnsi="Calibri" w:cs="Calibri"/>
                                  <w:b/>
                                  <w:color w:val="50651F" w:themeColor="accent1" w:themeShade="80"/>
                                  <w:sz w:val="56"/>
                                  <w:szCs w:val="56"/>
                                </w:rPr>
                                <w:t>Prehľad odbytových cien mlieka a mliečnych výrobkov</w:t>
                              </w:r>
                            </w:sdtContent>
                          </w:sdt>
                          <w:r w:rsidR="00133E84" w:rsidRPr="00747FB1">
                            <w:rPr>
                              <w:rFonts w:ascii="Calibri" w:hAnsi="Calibri" w:cs="Calibri"/>
                              <w:b/>
                              <w:color w:val="50651F" w:themeColor="accent1" w:themeShade="80"/>
                              <w:sz w:val="52"/>
                              <w:szCs w:val="52"/>
                            </w:rPr>
                            <w:t xml:space="preserve"> </w:t>
                          </w:r>
                        </w:p>
                        <w:p w14:paraId="62BBF3B1" w14:textId="77777777" w:rsidR="00133E84" w:rsidRDefault="00133E84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ED18E9" w:rsidRPr="005376E0">
            <w:rPr>
              <w:rFonts w:ascii="Calibri" w:hAnsi="Calibri" w:cs="Calibri"/>
              <w:b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12AF9E67" wp14:editId="765C999A">
                    <wp:simplePos x="0" y="0"/>
                    <wp:positionH relativeFrom="margin">
                      <wp:posOffset>-218440</wp:posOffset>
                    </wp:positionH>
                    <wp:positionV relativeFrom="margin">
                      <wp:posOffset>-218440</wp:posOffset>
                    </wp:positionV>
                    <wp:extent cx="6887845" cy="9061450"/>
                    <wp:effectExtent l="0" t="0" r="27305" b="21590"/>
                    <wp:wrapNone/>
                    <wp:docPr id="6" name="Obdĺžnik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87845" cy="9061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795A9492" id="Obdĺžnik 4" o:spid="_x0000_s1026" style="position:absolute;margin-left:-17.2pt;margin-top:-17.2pt;width:542.35pt;height:713.5pt;z-index:251670528;visibility:visible;mso-wrap-style:square;mso-width-percent:0;mso-height-percent:105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" filled="f" strokecolor="#77972f [2404]" strokeweight="1.5pt">
                    <w10:wrap anchorx="margin" anchory="margin"/>
                  </v:rect>
                </w:pict>
              </mc:Fallback>
            </mc:AlternateContent>
          </w:r>
        </w:p>
      </w:sdtContent>
    </w:sdt>
    <w:p w14:paraId="398DFB8F" w14:textId="77777777" w:rsidR="00D178DD" w:rsidRPr="00747FB1" w:rsidRDefault="00580274" w:rsidP="00B462C0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5376E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7D8E06" wp14:editId="40BE575E">
                <wp:simplePos x="0" y="0"/>
                <wp:positionH relativeFrom="margin">
                  <wp:posOffset>6499631</wp:posOffset>
                </wp:positionH>
                <wp:positionV relativeFrom="margin">
                  <wp:posOffset>6053785</wp:posOffset>
                </wp:positionV>
                <wp:extent cx="254635" cy="2816352"/>
                <wp:effectExtent l="0" t="0" r="0" b="3175"/>
                <wp:wrapNone/>
                <wp:docPr id="2" name="Obdĺž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281635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F8A5E" id="Obdĺžnik 9" o:spid="_x0000_s1026" style="position:absolute;margin-left:511.8pt;margin-top:476.7pt;width:20.05pt;height:2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" fillcolor="#033b64 [814]" stroked="f">
                <w10:wrap anchorx="margin" anchory="margin"/>
              </v:rect>
            </w:pict>
          </mc:Fallback>
        </mc:AlternateContent>
      </w:r>
    </w:p>
    <w:p w14:paraId="16F86542" w14:textId="77777777" w:rsidR="00E736E6" w:rsidRPr="00747FB1" w:rsidRDefault="00E736E6" w:rsidP="00B462C0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52515351" w14:textId="22781379" w:rsidR="00947F4C" w:rsidRPr="00747FB1" w:rsidRDefault="00B31CE1" w:rsidP="00947F4C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5376E0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2A8D29" wp14:editId="738FCC9D">
                <wp:simplePos x="0" y="0"/>
                <wp:positionH relativeFrom="margin">
                  <wp:align>right</wp:align>
                </wp:positionH>
                <wp:positionV relativeFrom="margin">
                  <wp:posOffset>6274388</wp:posOffset>
                </wp:positionV>
                <wp:extent cx="2367887" cy="381635"/>
                <wp:effectExtent l="0" t="0" r="0" b="0"/>
                <wp:wrapNone/>
                <wp:docPr id="1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887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BC5DF" w14:textId="3E155B53" w:rsidR="00133E84" w:rsidRPr="00747FB1" w:rsidRDefault="005B0AC9" w:rsidP="00984FB2">
                            <w:pPr>
                              <w:pStyle w:val="Podtitul"/>
                              <w:spacing w:after="60" w:line="240" w:lineRule="auto"/>
                              <w:jc w:val="right"/>
                              <w:rPr>
                                <w:color w:val="033C66" w:themeColor="background2" w:themeShade="40"/>
                                <w:sz w:val="40"/>
                                <w:szCs w:val="40"/>
                              </w:rPr>
                            </w:pPr>
                            <w:sdt>
                              <w:sdtPr>
                                <w:rPr>
                                  <w:rFonts w:ascii="Calibri" w:hAnsi="Calibri" w:cs="Calibri"/>
                                  <w:b/>
                                  <w:caps w:val="0"/>
                                  <w:color w:val="033C66"/>
                                  <w:sz w:val="40"/>
                                  <w:szCs w:val="40"/>
                                </w:rPr>
                                <w:alias w:val="Podnadpis"/>
                                <w:id w:val="2072610515"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D40D87">
                                  <w:rPr>
                                    <w:rFonts w:ascii="Calibri" w:hAnsi="Calibri" w:cs="Calibri"/>
                                    <w:b/>
                                    <w:caps w:val="0"/>
                                    <w:color w:val="033C66"/>
                                    <w:sz w:val="40"/>
                                    <w:szCs w:val="40"/>
                                  </w:rPr>
                                  <w:t>9</w:t>
                                </w:r>
                                <w:r w:rsidR="00133E84" w:rsidRPr="009C3549">
                                  <w:rPr>
                                    <w:rFonts w:ascii="Calibri" w:hAnsi="Calibri" w:cs="Calibri"/>
                                    <w:b/>
                                    <w:caps w:val="0"/>
                                    <w:color w:val="033C66"/>
                                    <w:sz w:val="40"/>
                                    <w:szCs w:val="40"/>
                                  </w:rPr>
                                  <w:t>. týždeň 202</w:t>
                                </w:r>
                                <w:r w:rsidR="00CB6041">
                                  <w:rPr>
                                    <w:rFonts w:ascii="Calibri" w:hAnsi="Calibri" w:cs="Calibri"/>
                                    <w:b/>
                                    <w:caps w:val="0"/>
                                    <w:color w:val="033C66"/>
                                    <w:sz w:val="40"/>
                                    <w:szCs w:val="40"/>
                                  </w:rPr>
                                  <w:t>6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2A8D29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7" type="#_x0000_t202" style="position:absolute;margin-left:135.25pt;margin-top:494.05pt;width:186.45pt;height:30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" filled="f" stroked="f">
                <v:textbox>
                  <w:txbxContent>
                    <w:p w14:paraId="6ACBC5DF" w14:textId="3E155B53" w:rsidR="00133E84" w:rsidRPr="00747FB1" w:rsidRDefault="00D40D87" w:rsidP="00984FB2">
                      <w:pPr>
                        <w:pStyle w:val="Podtitul"/>
                        <w:spacing w:after="60" w:line="240" w:lineRule="auto"/>
                        <w:jc w:val="right"/>
                        <w:rPr>
                          <w:color w:val="033C66" w:themeColor="background2" w:themeShade="40"/>
                          <w:sz w:val="40"/>
                          <w:szCs w:val="40"/>
                        </w:rPr>
                      </w:pPr>
                      <w:sdt>
                        <w:sdtPr>
                          <w:rPr>
                            <w:rFonts w:ascii="Calibri" w:hAnsi="Calibri" w:cs="Calibri"/>
                            <w:b/>
                            <w:caps w:val="0"/>
                            <w:color w:val="033C66"/>
                            <w:sz w:val="40"/>
                            <w:szCs w:val="40"/>
                          </w:rPr>
                          <w:alias w:val="Podnadpis"/>
                          <w:id w:val="2072610515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EndPr/>
                        <w:sdtContent>
                          <w:r>
                            <w:rPr>
                              <w:rFonts w:ascii="Calibri" w:hAnsi="Calibri" w:cs="Calibri"/>
                              <w:b/>
                              <w:caps w:val="0"/>
                              <w:color w:val="033C66"/>
                              <w:sz w:val="40"/>
                              <w:szCs w:val="40"/>
                            </w:rPr>
                            <w:t>9</w:t>
                          </w:r>
                          <w:r w:rsidR="00133E84" w:rsidRPr="009C3549">
                            <w:rPr>
                              <w:rFonts w:ascii="Calibri" w:hAnsi="Calibri" w:cs="Calibri"/>
                              <w:b/>
                              <w:caps w:val="0"/>
                              <w:color w:val="033C66"/>
                              <w:sz w:val="40"/>
                              <w:szCs w:val="40"/>
                            </w:rPr>
                            <w:t>. týždeň 202</w:t>
                          </w:r>
                          <w:r w:rsidR="00CB6041">
                            <w:rPr>
                              <w:rFonts w:ascii="Calibri" w:hAnsi="Calibri" w:cs="Calibri"/>
                              <w:b/>
                              <w:caps w:val="0"/>
                              <w:color w:val="033C66"/>
                              <w:sz w:val="40"/>
                              <w:szCs w:val="40"/>
                            </w:rPr>
                            <w:t>6</w:t>
                          </w:r>
                        </w:sdtContent>
                      </w:sdt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4F62910" w14:textId="281E0379" w:rsidR="00E736E6" w:rsidRPr="00747FB1" w:rsidRDefault="00E736E6" w:rsidP="00947F4C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3CC00BBF" w14:textId="77777777" w:rsidR="00984FB2" w:rsidRPr="00984FB2" w:rsidRDefault="00984FB2" w:rsidP="00984FB2">
      <w:pPr>
        <w:spacing w:after="0" w:line="240" w:lineRule="auto"/>
        <w:ind w:right="198" w:firstLine="425"/>
        <w:rPr>
          <w:rStyle w:val="Hypertextovprepojenie"/>
          <w:rFonts w:ascii="Calibri" w:hAnsi="Calibri" w:cs="Calibri"/>
          <w:color w:val="50651F" w:themeColor="accent1" w:themeShade="80"/>
          <w:sz w:val="18"/>
          <w:szCs w:val="18"/>
          <w:u w:val="none"/>
        </w:rPr>
      </w:pPr>
    </w:p>
    <w:p w14:paraId="231BCC3A" w14:textId="77777777" w:rsidR="00984FB2" w:rsidRPr="00E21508" w:rsidRDefault="00984FB2" w:rsidP="00984FB2">
      <w:pPr>
        <w:spacing w:after="0" w:line="240" w:lineRule="auto"/>
        <w:ind w:right="198" w:firstLine="425"/>
        <w:jc w:val="right"/>
        <w:rPr>
          <w:rStyle w:val="Hypertextovprepojenie"/>
          <w:rFonts w:ascii="Calibri" w:hAnsi="Calibri" w:cs="Calibri"/>
          <w:color w:val="50651F" w:themeColor="accent1" w:themeShade="80"/>
          <w:sz w:val="20"/>
          <w:szCs w:val="20"/>
          <w:u w:val="none"/>
        </w:rPr>
      </w:pPr>
    </w:p>
    <w:p w14:paraId="78951DD3" w14:textId="1B45E44B" w:rsidR="002A6466" w:rsidRPr="00984FB2" w:rsidRDefault="002A6466" w:rsidP="00B31CE1">
      <w:pPr>
        <w:spacing w:after="0" w:line="240" w:lineRule="auto"/>
        <w:ind w:right="55" w:firstLine="425"/>
        <w:jc w:val="right"/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</w:pPr>
      <w:r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 xml:space="preserve">Číslo </w:t>
      </w:r>
      <w:r w:rsidR="00D40D87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9</w:t>
      </w:r>
      <w:r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/20</w:t>
      </w:r>
      <w:r w:rsidR="001A3C1A"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2</w:t>
      </w:r>
      <w:r w:rsidR="00CB604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6</w:t>
      </w:r>
    </w:p>
    <w:p w14:paraId="0BA6320C" w14:textId="616B54ED" w:rsidR="002A6466" w:rsidRPr="00984FB2" w:rsidRDefault="002A6466" w:rsidP="00B31CE1">
      <w:pPr>
        <w:spacing w:after="0" w:line="240" w:lineRule="auto"/>
        <w:ind w:right="55" w:firstLine="426"/>
        <w:jc w:val="right"/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</w:pPr>
      <w:r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 xml:space="preserve">Ročník </w:t>
      </w:r>
      <w:r w:rsidR="00BA0F94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1</w:t>
      </w:r>
      <w:r w:rsidR="00CB604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1</w:t>
      </w:r>
      <w:r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.</w:t>
      </w:r>
    </w:p>
    <w:p w14:paraId="01DABCB9" w14:textId="6EB90CD7" w:rsidR="002A6466" w:rsidRPr="00CB7771" w:rsidRDefault="00D40D87" w:rsidP="00B31CE1">
      <w:pPr>
        <w:spacing w:after="0" w:line="240" w:lineRule="auto"/>
        <w:ind w:right="55" w:firstLine="426"/>
        <w:jc w:val="right"/>
        <w:rPr>
          <w:rStyle w:val="Hypertextovprepojenie"/>
          <w:rFonts w:ascii="Calibri" w:hAnsi="Calibri" w:cs="Calibri"/>
          <w:color w:val="50651F" w:themeColor="accent1" w:themeShade="80"/>
          <w:sz w:val="28"/>
          <w:szCs w:val="28"/>
          <w:u w:val="none"/>
        </w:rPr>
      </w:pPr>
      <w:r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5</w:t>
      </w:r>
      <w:r w:rsidR="000538B6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.</w:t>
      </w:r>
      <w:r w:rsidR="00146C4F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 xml:space="preserve"> </w:t>
      </w:r>
      <w:r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3</w:t>
      </w:r>
      <w:r w:rsidR="000538B6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.</w:t>
      </w:r>
      <w:r w:rsidR="00146C4F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 xml:space="preserve"> </w:t>
      </w:r>
      <w:r w:rsidR="002A6466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20</w:t>
      </w:r>
      <w:r w:rsidR="001A3C1A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2</w:t>
      </w:r>
      <w:r w:rsidR="002A7E2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6</w:t>
      </w:r>
    </w:p>
    <w:p w14:paraId="794D38E0" w14:textId="1AEE47AB" w:rsidR="00B31CE1" w:rsidRDefault="00B31CE1" w:rsidP="00984FB2">
      <w:pPr>
        <w:tabs>
          <w:tab w:val="left" w:pos="9639"/>
        </w:tabs>
        <w:spacing w:after="0" w:line="240" w:lineRule="auto"/>
        <w:ind w:right="198"/>
        <w:rPr>
          <w:rStyle w:val="Hypertextovprepojenie"/>
          <w:rFonts w:asciiTheme="majorHAnsi" w:hAnsiTheme="majorHAnsi"/>
          <w:color w:val="50651F" w:themeColor="accent1" w:themeShade="80"/>
          <w:sz w:val="18"/>
          <w:szCs w:val="18"/>
        </w:rPr>
      </w:pPr>
    </w:p>
    <w:p w14:paraId="42402D22" w14:textId="77777777" w:rsidR="00B31CE1" w:rsidRDefault="00B31CE1" w:rsidP="00984FB2">
      <w:pPr>
        <w:tabs>
          <w:tab w:val="left" w:pos="9639"/>
        </w:tabs>
        <w:spacing w:after="0" w:line="240" w:lineRule="auto"/>
        <w:ind w:right="198"/>
        <w:rPr>
          <w:rStyle w:val="Hypertextovprepojenie"/>
          <w:rFonts w:asciiTheme="majorHAnsi" w:hAnsiTheme="majorHAnsi"/>
          <w:color w:val="50651F" w:themeColor="accent1" w:themeShade="80"/>
          <w:sz w:val="18"/>
          <w:szCs w:val="18"/>
        </w:rPr>
      </w:pPr>
    </w:p>
    <w:tbl>
      <w:tblPr>
        <w:tblStyle w:val="Mriekatabuky"/>
        <w:tblW w:w="4253" w:type="dxa"/>
        <w:tblInd w:w="56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253"/>
      </w:tblGrid>
      <w:tr w:rsidR="00B31CE1" w:rsidRPr="009B048F" w14:paraId="204D81D4" w14:textId="77777777" w:rsidTr="00B31CE1">
        <w:trPr>
          <w:trHeight w:val="968"/>
        </w:trPr>
        <w:tc>
          <w:tcPr>
            <w:tcW w:w="4253" w:type="dxa"/>
          </w:tcPr>
          <w:p w14:paraId="35E4A9A9" w14:textId="39397296" w:rsidR="00B31CE1" w:rsidRPr="009B048F" w:rsidRDefault="00203C39" w:rsidP="00114886">
            <w:pPr>
              <w:tabs>
                <w:tab w:val="right" w:pos="9356"/>
              </w:tabs>
              <w:ind w:right="621"/>
              <w:jc w:val="right"/>
              <w:rPr>
                <w:rFonts w:ascii="Calibri" w:hAnsi="Calibri" w:cs="Calibri"/>
                <w:color w:val="50651F" w:themeColor="accent1" w:themeShade="80"/>
                <w:sz w:val="20"/>
                <w:szCs w:val="20"/>
              </w:rPr>
            </w:pPr>
            <w:bookmarkStart w:id="0" w:name="_Hlk132280362"/>
            <w:r w:rsidRPr="006719D6">
              <w:rPr>
                <w:rFonts w:ascii="Times New Roman" w:hAnsi="Times New Roman" w:cs="Times New Roman"/>
                <w:noProof/>
                <w:sz w:val="18"/>
              </w:rPr>
              <w:drawing>
                <wp:anchor distT="0" distB="0" distL="114300" distR="114300" simplePos="0" relativeHeight="251678720" behindDoc="1" locked="0" layoutInCell="1" allowOverlap="1" wp14:anchorId="6BEDC0CD" wp14:editId="496A162C">
                  <wp:simplePos x="0" y="0"/>
                  <wp:positionH relativeFrom="margin">
                    <wp:posOffset>1738160</wp:posOffset>
                  </wp:positionH>
                  <wp:positionV relativeFrom="paragraph">
                    <wp:posOffset>178739</wp:posOffset>
                  </wp:positionV>
                  <wp:extent cx="793115" cy="450850"/>
                  <wp:effectExtent l="0" t="0" r="6985" b="6350"/>
                  <wp:wrapTight wrapText="bothSides">
                    <wp:wrapPolygon edited="0">
                      <wp:start x="0" y="0"/>
                      <wp:lineTo x="0" y="20992"/>
                      <wp:lineTo x="21271" y="20992"/>
                      <wp:lineTo x="21271" y="0"/>
                      <wp:lineTo x="0" y="0"/>
                    </wp:wrapPolygon>
                  </wp:wrapTight>
                  <wp:docPr id="44" name="Obrázok 44" descr="Logo 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45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31CE1" w:rsidRPr="009B048F" w14:paraId="683A13ED" w14:textId="77777777" w:rsidTr="00B31CE1">
        <w:trPr>
          <w:trHeight w:val="286"/>
        </w:trPr>
        <w:tc>
          <w:tcPr>
            <w:tcW w:w="4253" w:type="dxa"/>
          </w:tcPr>
          <w:p w14:paraId="587A55CA" w14:textId="14F95C60" w:rsidR="00B31CE1" w:rsidRPr="009B048F" w:rsidRDefault="008D26C9" w:rsidP="00114886">
            <w:pPr>
              <w:tabs>
                <w:tab w:val="right" w:pos="9356"/>
              </w:tabs>
              <w:spacing w:line="240" w:lineRule="auto"/>
              <w:jc w:val="right"/>
              <w:rPr>
                <w:rFonts w:ascii="Calibri" w:hAnsi="Calibri" w:cs="Calibri"/>
                <w:color w:val="50651F" w:themeColor="accent1" w:themeShade="80"/>
                <w:sz w:val="24"/>
                <w:szCs w:val="24"/>
              </w:rPr>
            </w:pPr>
            <w:r>
              <w:rPr>
                <w:rFonts w:ascii="Calibri" w:hAnsi="Calibri" w:cs="Calibri"/>
                <w:color w:val="50651F" w:themeColor="accent1" w:themeShade="80"/>
                <w:sz w:val="24"/>
                <w:szCs w:val="24"/>
              </w:rPr>
              <w:t>A</w:t>
            </w:r>
            <w:r w:rsidR="00F67C22">
              <w:rPr>
                <w:rFonts w:ascii="Calibri" w:hAnsi="Calibri" w:cs="Calibri"/>
                <w:color w:val="50651F" w:themeColor="accent1" w:themeShade="80"/>
                <w:sz w:val="24"/>
                <w:szCs w:val="24"/>
              </w:rPr>
              <w:t>grárne trhové informácie Slovenska</w:t>
            </w:r>
          </w:p>
        </w:tc>
      </w:tr>
      <w:bookmarkEnd w:id="0"/>
    </w:tbl>
    <w:p w14:paraId="5DB489B1" w14:textId="44801DBE" w:rsidR="00200C41" w:rsidRPr="00B31CE1" w:rsidRDefault="00200C41" w:rsidP="00984FB2">
      <w:pPr>
        <w:tabs>
          <w:tab w:val="left" w:pos="9639"/>
        </w:tabs>
        <w:spacing w:after="0" w:line="240" w:lineRule="auto"/>
        <w:ind w:right="198"/>
        <w:rPr>
          <w:rStyle w:val="Hypertextovprepojenie"/>
          <w:rFonts w:asciiTheme="majorHAnsi" w:hAnsiTheme="majorHAnsi"/>
          <w:color w:val="50651F" w:themeColor="accent1" w:themeShade="80"/>
          <w:sz w:val="18"/>
          <w:szCs w:val="18"/>
        </w:rPr>
      </w:pPr>
      <w:r w:rsidRPr="00B31CE1">
        <w:rPr>
          <w:rStyle w:val="Hypertextovprepojenie"/>
          <w:rFonts w:asciiTheme="majorHAnsi" w:hAnsiTheme="majorHAnsi"/>
          <w:color w:val="50651F" w:themeColor="accent1" w:themeShade="80"/>
          <w:sz w:val="18"/>
          <w:szCs w:val="18"/>
        </w:rPr>
        <w:br w:type="page"/>
      </w:r>
    </w:p>
    <w:p w14:paraId="72133120" w14:textId="31A91046" w:rsidR="001D30F7" w:rsidRPr="00E35738" w:rsidRDefault="001D30F7" w:rsidP="000D752B">
      <w:pPr>
        <w:spacing w:after="60" w:line="240" w:lineRule="auto"/>
        <w:rPr>
          <w:rFonts w:ascii="Calibri" w:hAnsi="Calibri" w:cs="Calibri"/>
          <w:b/>
          <w:sz w:val="30"/>
          <w:szCs w:val="30"/>
        </w:rPr>
      </w:pPr>
      <w:r w:rsidRPr="00E35738">
        <w:rPr>
          <w:rFonts w:ascii="Calibri" w:hAnsi="Calibri" w:cs="Calibri"/>
          <w:b/>
          <w:sz w:val="30"/>
          <w:szCs w:val="30"/>
        </w:rPr>
        <w:lastRenderedPageBreak/>
        <w:t>Odbytové ceny m</w:t>
      </w:r>
      <w:r w:rsidR="00F25EA8" w:rsidRPr="00E35738">
        <w:rPr>
          <w:rFonts w:ascii="Calibri" w:hAnsi="Calibri" w:cs="Calibri"/>
          <w:b/>
          <w:sz w:val="30"/>
          <w:szCs w:val="30"/>
        </w:rPr>
        <w:t>lieka a mliečnych výrobkov za</w:t>
      </w:r>
      <w:r w:rsidR="005F3343" w:rsidRPr="00E35738">
        <w:rPr>
          <w:rFonts w:ascii="Calibri" w:hAnsi="Calibri" w:cs="Calibri"/>
          <w:b/>
          <w:sz w:val="30"/>
          <w:szCs w:val="30"/>
        </w:rPr>
        <w:t xml:space="preserve"> </w:t>
      </w:r>
      <w:r w:rsidR="00D40D87">
        <w:rPr>
          <w:rFonts w:ascii="Calibri" w:hAnsi="Calibri" w:cs="Calibri"/>
          <w:b/>
          <w:sz w:val="30"/>
          <w:szCs w:val="30"/>
        </w:rPr>
        <w:t>9</w:t>
      </w:r>
      <w:r w:rsidR="00B944CA">
        <w:rPr>
          <w:rFonts w:ascii="Calibri" w:hAnsi="Calibri" w:cs="Calibri"/>
          <w:b/>
          <w:sz w:val="30"/>
          <w:szCs w:val="30"/>
        </w:rPr>
        <w:t>.</w:t>
      </w:r>
      <w:r w:rsidRPr="00E35738">
        <w:rPr>
          <w:rFonts w:ascii="Calibri" w:hAnsi="Calibri" w:cs="Calibri"/>
          <w:b/>
          <w:sz w:val="30"/>
          <w:szCs w:val="30"/>
        </w:rPr>
        <w:t xml:space="preserve"> týžd</w:t>
      </w:r>
      <w:r w:rsidR="00EF4F1C" w:rsidRPr="00E35738">
        <w:rPr>
          <w:rFonts w:ascii="Calibri" w:hAnsi="Calibri" w:cs="Calibri"/>
          <w:b/>
          <w:sz w:val="30"/>
          <w:szCs w:val="30"/>
        </w:rPr>
        <w:t>e</w:t>
      </w:r>
      <w:r w:rsidRPr="00E35738">
        <w:rPr>
          <w:rFonts w:ascii="Calibri" w:hAnsi="Calibri" w:cs="Calibri"/>
          <w:b/>
          <w:sz w:val="30"/>
          <w:szCs w:val="30"/>
        </w:rPr>
        <w:t>ň 20</w:t>
      </w:r>
      <w:r w:rsidR="00636BC5" w:rsidRPr="00E35738">
        <w:rPr>
          <w:rFonts w:ascii="Calibri" w:hAnsi="Calibri" w:cs="Calibri"/>
          <w:b/>
          <w:sz w:val="30"/>
          <w:szCs w:val="30"/>
        </w:rPr>
        <w:t>2</w:t>
      </w:r>
      <w:r w:rsidR="00CB6041">
        <w:rPr>
          <w:rFonts w:ascii="Calibri" w:hAnsi="Calibri" w:cs="Calibri"/>
          <w:b/>
          <w:sz w:val="30"/>
          <w:szCs w:val="30"/>
        </w:rPr>
        <w:t>6</w:t>
      </w:r>
    </w:p>
    <w:p w14:paraId="6550930E" w14:textId="266204A2" w:rsidR="001D30F7" w:rsidRPr="007B1BAB" w:rsidRDefault="0021029F" w:rsidP="00E10A5E">
      <w:pPr>
        <w:tabs>
          <w:tab w:val="left" w:pos="7230"/>
        </w:tabs>
        <w:spacing w:after="0" w:line="240" w:lineRule="auto"/>
        <w:ind w:right="-88"/>
        <w:jc w:val="both"/>
        <w:rPr>
          <w:rFonts w:ascii="Calibri" w:hAnsi="Calibri" w:cs="Calibri"/>
          <w:sz w:val="18"/>
          <w:szCs w:val="18"/>
        </w:rPr>
      </w:pPr>
      <w:r w:rsidRPr="00EA73C3">
        <w:rPr>
          <w:rFonts w:ascii="Calibri" w:hAnsi="Calibri" w:cs="Calibri"/>
          <w:i/>
          <w:sz w:val="18"/>
          <w:szCs w:val="18"/>
        </w:rPr>
        <w:t>Ceny za</w:t>
      </w:r>
      <w:r w:rsidR="00DB6108">
        <w:rPr>
          <w:rFonts w:ascii="Calibri" w:hAnsi="Calibri" w:cs="Calibri"/>
          <w:i/>
          <w:sz w:val="18"/>
          <w:szCs w:val="18"/>
        </w:rPr>
        <w:t xml:space="preserve"> </w:t>
      </w:r>
      <w:r w:rsidR="00D40D87">
        <w:rPr>
          <w:rFonts w:ascii="Calibri" w:hAnsi="Calibri" w:cs="Calibri"/>
          <w:i/>
          <w:sz w:val="18"/>
          <w:szCs w:val="18"/>
        </w:rPr>
        <w:t>9</w:t>
      </w:r>
      <w:r w:rsidRPr="00EA73C3">
        <w:rPr>
          <w:rFonts w:ascii="Calibri" w:hAnsi="Calibri" w:cs="Calibri"/>
          <w:i/>
          <w:sz w:val="18"/>
          <w:szCs w:val="18"/>
        </w:rPr>
        <w:t>. týždeň 202</w:t>
      </w:r>
      <w:r w:rsidR="00CB6041">
        <w:rPr>
          <w:rFonts w:ascii="Calibri" w:hAnsi="Calibri" w:cs="Calibri"/>
          <w:i/>
          <w:sz w:val="18"/>
          <w:szCs w:val="18"/>
        </w:rPr>
        <w:t>6</w:t>
      </w:r>
      <w:r w:rsidRPr="00EA73C3">
        <w:rPr>
          <w:rFonts w:ascii="Calibri" w:hAnsi="Calibri" w:cs="Calibri"/>
          <w:i/>
          <w:sz w:val="18"/>
          <w:szCs w:val="18"/>
        </w:rPr>
        <w:t xml:space="preserve"> zisťované v dňoch </w:t>
      </w:r>
      <w:r w:rsidR="00D40D87">
        <w:rPr>
          <w:rFonts w:ascii="Calibri" w:hAnsi="Calibri" w:cs="Calibri"/>
          <w:i/>
          <w:sz w:val="18"/>
          <w:szCs w:val="18"/>
        </w:rPr>
        <w:t>2</w:t>
      </w:r>
      <w:r w:rsidRPr="00EA73C3">
        <w:rPr>
          <w:rFonts w:ascii="Calibri" w:hAnsi="Calibri" w:cs="Calibri"/>
          <w:i/>
          <w:sz w:val="18"/>
          <w:szCs w:val="18"/>
        </w:rPr>
        <w:t>.</w:t>
      </w:r>
      <w:r w:rsidR="00D40D87">
        <w:rPr>
          <w:rFonts w:ascii="Calibri" w:hAnsi="Calibri" w:cs="Calibri"/>
          <w:i/>
          <w:sz w:val="18"/>
          <w:szCs w:val="18"/>
        </w:rPr>
        <w:t>3</w:t>
      </w:r>
      <w:r w:rsidRPr="00EA73C3">
        <w:rPr>
          <w:rFonts w:ascii="Calibri" w:hAnsi="Calibri" w:cs="Calibri"/>
          <w:i/>
          <w:sz w:val="18"/>
          <w:szCs w:val="18"/>
        </w:rPr>
        <w:t xml:space="preserve">. </w:t>
      </w:r>
      <w:r w:rsidR="00874B54">
        <w:rPr>
          <w:rFonts w:ascii="Calibri" w:hAnsi="Calibri" w:cs="Calibri"/>
          <w:i/>
          <w:sz w:val="18"/>
          <w:szCs w:val="18"/>
        </w:rPr>
        <w:t>–</w:t>
      </w:r>
      <w:r w:rsidRPr="00EA73C3">
        <w:rPr>
          <w:rFonts w:ascii="Calibri" w:hAnsi="Calibri" w:cs="Calibri"/>
          <w:i/>
          <w:sz w:val="18"/>
          <w:szCs w:val="18"/>
        </w:rPr>
        <w:t xml:space="preserve"> </w:t>
      </w:r>
      <w:r w:rsidR="00D40D87">
        <w:rPr>
          <w:rFonts w:ascii="Calibri" w:hAnsi="Calibri" w:cs="Calibri"/>
          <w:i/>
          <w:sz w:val="18"/>
          <w:szCs w:val="18"/>
        </w:rPr>
        <w:t>4</w:t>
      </w:r>
      <w:r w:rsidR="00C23577">
        <w:rPr>
          <w:rFonts w:ascii="Calibri" w:hAnsi="Calibri" w:cs="Calibri"/>
          <w:i/>
          <w:sz w:val="18"/>
          <w:szCs w:val="18"/>
        </w:rPr>
        <w:t>.</w:t>
      </w:r>
      <w:r w:rsidR="00D40D87">
        <w:rPr>
          <w:rFonts w:ascii="Calibri" w:hAnsi="Calibri" w:cs="Calibri"/>
          <w:i/>
          <w:sz w:val="18"/>
          <w:szCs w:val="18"/>
        </w:rPr>
        <w:t>3</w:t>
      </w:r>
      <w:r w:rsidR="0088594C" w:rsidRPr="00EA73C3">
        <w:rPr>
          <w:rFonts w:ascii="Calibri" w:hAnsi="Calibri" w:cs="Calibri"/>
          <w:i/>
          <w:sz w:val="18"/>
          <w:szCs w:val="18"/>
        </w:rPr>
        <w:t>.202</w:t>
      </w:r>
      <w:r w:rsidR="002A7E22">
        <w:rPr>
          <w:rFonts w:ascii="Calibri" w:hAnsi="Calibri" w:cs="Calibri"/>
          <w:i/>
          <w:sz w:val="18"/>
          <w:szCs w:val="18"/>
        </w:rPr>
        <w:t>6</w:t>
      </w:r>
      <w:r w:rsidR="000D752B" w:rsidRPr="008A5DCE">
        <w:rPr>
          <w:rFonts w:ascii="Calibri" w:hAnsi="Calibri" w:cs="Calibri"/>
          <w:i/>
          <w:sz w:val="18"/>
          <w:szCs w:val="18"/>
        </w:rPr>
        <w:tab/>
      </w:r>
      <w:r w:rsidR="001D30F7" w:rsidRPr="008A5DCE">
        <w:rPr>
          <w:rFonts w:ascii="Calibri" w:hAnsi="Calibri" w:cs="Calibri"/>
          <w:i/>
          <w:sz w:val="18"/>
          <w:szCs w:val="18"/>
        </w:rPr>
        <w:t xml:space="preserve">Ceny sa uvádzajú v €/100 kg bez </w:t>
      </w:r>
      <w:r w:rsidR="001D30F7" w:rsidRPr="007B1BAB">
        <w:rPr>
          <w:rFonts w:ascii="Calibri" w:hAnsi="Calibri" w:cs="Calibri"/>
          <w:i/>
          <w:sz w:val="18"/>
          <w:szCs w:val="18"/>
        </w:rPr>
        <w:t>DPH</w:t>
      </w:r>
    </w:p>
    <w:tbl>
      <w:tblPr>
        <w:tblW w:w="997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1864"/>
        <w:gridCol w:w="676"/>
        <w:gridCol w:w="992"/>
        <w:gridCol w:w="992"/>
        <w:gridCol w:w="709"/>
        <w:gridCol w:w="903"/>
        <w:gridCol w:w="904"/>
        <w:gridCol w:w="904"/>
        <w:gridCol w:w="904"/>
      </w:tblGrid>
      <w:tr w:rsidR="00C40AB1" w:rsidRPr="007B1BAB" w14:paraId="6EA00411" w14:textId="77777777" w:rsidTr="00E26A8E">
        <w:trPr>
          <w:trHeight w:val="207"/>
        </w:trPr>
        <w:tc>
          <w:tcPr>
            <w:tcW w:w="1131" w:type="dxa"/>
            <w:vMerge w:val="restart"/>
            <w:tcBorders>
              <w:top w:val="threeDEmboss" w:sz="12" w:space="0" w:color="auto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D566A8A" w14:textId="77777777" w:rsidR="00C40AB1" w:rsidRPr="00D7771C" w:rsidRDefault="00C40AB1" w:rsidP="002E0EE2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pacing w:val="-6"/>
                <w:sz w:val="17"/>
                <w:szCs w:val="17"/>
              </w:rPr>
            </w:pPr>
            <w:r w:rsidRPr="00D7771C">
              <w:rPr>
                <w:rFonts w:ascii="Calibri" w:hAnsi="Calibri" w:cs="Calibri"/>
                <w:b/>
                <w:spacing w:val="-6"/>
                <w:sz w:val="17"/>
                <w:szCs w:val="17"/>
              </w:rPr>
              <w:t>Trend</w:t>
            </w:r>
          </w:p>
          <w:p w14:paraId="27422B64" w14:textId="77777777" w:rsidR="00C40AB1" w:rsidRPr="00D7771C" w:rsidRDefault="00C40AB1" w:rsidP="002E0EE2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pacing w:val="-6"/>
                <w:sz w:val="17"/>
                <w:szCs w:val="17"/>
              </w:rPr>
            </w:pPr>
            <w:r w:rsidRPr="00D7771C">
              <w:rPr>
                <w:rFonts w:ascii="Calibri" w:hAnsi="Calibri" w:cs="Calibri"/>
                <w:b/>
                <w:spacing w:val="-6"/>
                <w:sz w:val="17"/>
                <w:szCs w:val="17"/>
              </w:rPr>
              <w:t>týždenného</w:t>
            </w:r>
          </w:p>
          <w:p w14:paraId="30876D87" w14:textId="77777777" w:rsidR="00C40AB1" w:rsidRPr="00D7771C" w:rsidRDefault="00C40AB1" w:rsidP="002E0EE2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pacing w:val="-6"/>
                <w:sz w:val="17"/>
                <w:szCs w:val="17"/>
              </w:rPr>
            </w:pPr>
            <w:r w:rsidRPr="00D7771C">
              <w:rPr>
                <w:rFonts w:ascii="Calibri" w:hAnsi="Calibri" w:cs="Calibri"/>
                <w:b/>
                <w:spacing w:val="-6"/>
                <w:sz w:val="17"/>
                <w:szCs w:val="17"/>
              </w:rPr>
              <w:t>cenového</w:t>
            </w:r>
          </w:p>
          <w:p w14:paraId="5681917C" w14:textId="77777777" w:rsidR="00C40AB1" w:rsidRPr="007B1BAB" w:rsidRDefault="00C40AB1" w:rsidP="002E0EE2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17"/>
                <w:szCs w:val="17"/>
              </w:rPr>
            </w:pPr>
            <w:r w:rsidRPr="00D7771C">
              <w:rPr>
                <w:rFonts w:ascii="Calibri" w:hAnsi="Calibri" w:cs="Calibri"/>
                <w:b/>
                <w:spacing w:val="-6"/>
                <w:sz w:val="17"/>
                <w:szCs w:val="17"/>
              </w:rPr>
              <w:t>vývoja</w:t>
            </w:r>
          </w:p>
        </w:tc>
        <w:tc>
          <w:tcPr>
            <w:tcW w:w="1864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43B719CA" w14:textId="77777777" w:rsidR="00C40AB1" w:rsidRPr="00025278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Názov produktu</w:t>
            </w:r>
          </w:p>
        </w:tc>
        <w:tc>
          <w:tcPr>
            <w:tcW w:w="676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626528C2" w14:textId="77777777" w:rsidR="00C40AB1" w:rsidRPr="00025278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Cena</w:t>
            </w:r>
          </w:p>
        </w:tc>
        <w:tc>
          <w:tcPr>
            <w:tcW w:w="992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5DD9742A" w14:textId="77777777" w:rsidR="00C40AB1" w:rsidRPr="00025278" w:rsidRDefault="00C40AB1" w:rsidP="002E0EE2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Otz</w:t>
            </w:r>
          </w:p>
        </w:tc>
        <w:tc>
          <w:tcPr>
            <w:tcW w:w="992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7A4A595A" w14:textId="77777777" w:rsidR="00C40AB1" w:rsidRPr="00025278" w:rsidRDefault="00C40AB1" w:rsidP="002E0EE2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Ots</w:t>
            </w:r>
          </w:p>
        </w:tc>
        <w:tc>
          <w:tcPr>
            <w:tcW w:w="709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1152D9B1" w14:textId="77777777" w:rsidR="00C40AB1" w:rsidRPr="00025278" w:rsidRDefault="00C40AB1" w:rsidP="002E0EE2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Otv</w:t>
            </w:r>
          </w:p>
        </w:tc>
        <w:tc>
          <w:tcPr>
            <w:tcW w:w="1807" w:type="dxa"/>
            <w:gridSpan w:val="2"/>
            <w:tcBorders>
              <w:top w:val="threeDEmboss" w:sz="12" w:space="0" w:color="auto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327628DA" w14:textId="77777777" w:rsidR="00C40AB1" w:rsidRPr="00025278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SR spolu</w:t>
            </w:r>
          </w:p>
        </w:tc>
        <w:tc>
          <w:tcPr>
            <w:tcW w:w="1808" w:type="dxa"/>
            <w:gridSpan w:val="2"/>
            <w:tcBorders>
              <w:top w:val="threeDEmboss" w:sz="12" w:space="0" w:color="auto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ABDAFC" w:themeFill="background2"/>
            <w:vAlign w:val="center"/>
          </w:tcPr>
          <w:p w14:paraId="7A0A0CF5" w14:textId="77777777" w:rsidR="00C40AB1" w:rsidRPr="00025278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Vývoj cien v %</w:t>
            </w:r>
          </w:p>
        </w:tc>
      </w:tr>
      <w:tr w:rsidR="00C40AB1" w:rsidRPr="00546717" w14:paraId="41D61EB5" w14:textId="77777777" w:rsidTr="00E26A8E">
        <w:trPr>
          <w:trHeight w:val="481"/>
        </w:trPr>
        <w:tc>
          <w:tcPr>
            <w:tcW w:w="1131" w:type="dxa"/>
            <w:vMerge/>
            <w:tcBorders>
              <w:left w:val="threeDEmboss" w:sz="12" w:space="0" w:color="auto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</w:tcPr>
          <w:p w14:paraId="0BC90421" w14:textId="77777777" w:rsidR="00C40AB1" w:rsidRPr="007B1BAB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864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39B01485" w14:textId="77777777" w:rsidR="00C40AB1" w:rsidRPr="00025278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76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33100470" w14:textId="77777777" w:rsidR="00C40AB1" w:rsidRPr="00025278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08871987" w14:textId="77777777" w:rsidR="00C40AB1" w:rsidRPr="00025278" w:rsidRDefault="00C40AB1" w:rsidP="002E0EE2">
            <w:pPr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41EB058B" w14:textId="77777777" w:rsidR="00C40AB1" w:rsidRPr="00025278" w:rsidRDefault="00C40AB1" w:rsidP="002E0EE2">
            <w:pPr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7040737E" w14:textId="77777777" w:rsidR="00C40AB1" w:rsidRPr="00025278" w:rsidRDefault="00C40AB1" w:rsidP="002E0EE2">
            <w:pPr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739BAC58" w14:textId="755BA6D5" w:rsidR="00C40AB1" w:rsidRPr="00745FEC" w:rsidRDefault="00D40D87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9</w:t>
            </w:r>
            <w:r w:rsidR="00C40AB1">
              <w:rPr>
                <w:rFonts w:ascii="Calibri" w:hAnsi="Calibri" w:cs="Calibri"/>
                <w:b/>
                <w:sz w:val="16"/>
                <w:szCs w:val="16"/>
              </w:rPr>
              <w:t>.</w:t>
            </w:r>
          </w:p>
          <w:p w14:paraId="362FAAAC" w14:textId="77777777" w:rsidR="00C40AB1" w:rsidRPr="00745FEC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45FEC">
              <w:rPr>
                <w:rFonts w:ascii="Calibri" w:hAnsi="Calibri" w:cs="Calibri"/>
                <w:b/>
                <w:sz w:val="16"/>
                <w:szCs w:val="16"/>
              </w:rPr>
              <w:t>týždeň</w:t>
            </w:r>
          </w:p>
          <w:p w14:paraId="5DB36851" w14:textId="7C79F6F2" w:rsidR="00C40AB1" w:rsidRPr="00745FEC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45FEC">
              <w:rPr>
                <w:rFonts w:ascii="Calibri" w:hAnsi="Calibri" w:cs="Calibri"/>
                <w:b/>
                <w:sz w:val="16"/>
                <w:szCs w:val="16"/>
              </w:rPr>
              <w:t>202</w:t>
            </w:r>
            <w:r w:rsidR="00CB6041">
              <w:rPr>
                <w:rFonts w:ascii="Calibri" w:hAnsi="Calibri" w:cs="Calibri"/>
                <w:b/>
                <w:sz w:val="16"/>
                <w:szCs w:val="16"/>
              </w:rPr>
              <w:t>6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46B5D17A" w14:textId="4DEB1A19" w:rsidR="00C40AB1" w:rsidRPr="00745FEC" w:rsidRDefault="00D40D87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8</w:t>
            </w:r>
            <w:r w:rsidR="00C40AB1" w:rsidRPr="00745FEC">
              <w:rPr>
                <w:rFonts w:ascii="Calibri" w:hAnsi="Calibri" w:cs="Calibri"/>
                <w:b/>
                <w:sz w:val="16"/>
                <w:szCs w:val="16"/>
              </w:rPr>
              <w:t>.</w:t>
            </w:r>
          </w:p>
          <w:p w14:paraId="48321E4B" w14:textId="77777777" w:rsidR="00C40AB1" w:rsidRPr="00745FEC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45FEC">
              <w:rPr>
                <w:rFonts w:ascii="Calibri" w:hAnsi="Calibri" w:cs="Calibri"/>
                <w:b/>
                <w:sz w:val="16"/>
                <w:szCs w:val="16"/>
              </w:rPr>
              <w:t>týždeň</w:t>
            </w:r>
          </w:p>
          <w:p w14:paraId="45C10F71" w14:textId="6396D27D" w:rsidR="00C40AB1" w:rsidRPr="00745FEC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45FEC">
              <w:rPr>
                <w:rFonts w:ascii="Calibri" w:hAnsi="Calibri" w:cs="Calibri"/>
                <w:b/>
                <w:sz w:val="16"/>
                <w:szCs w:val="16"/>
              </w:rPr>
              <w:t>202</w:t>
            </w:r>
            <w:r w:rsidR="00A03554">
              <w:rPr>
                <w:rFonts w:ascii="Calibri" w:hAnsi="Calibri" w:cs="Calibri"/>
                <w:b/>
                <w:sz w:val="16"/>
                <w:szCs w:val="16"/>
              </w:rPr>
              <w:t>6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1A7A46FB" w14:textId="77777777" w:rsidR="00C40AB1" w:rsidRPr="00CB7911" w:rsidRDefault="00C40AB1" w:rsidP="002E0EE2">
            <w:pPr>
              <w:spacing w:after="0" w:line="240" w:lineRule="auto"/>
              <w:rPr>
                <w:rFonts w:ascii="Calibri" w:hAnsi="Calibri" w:cs="Calibri"/>
                <w:b/>
                <w:spacing w:val="-5"/>
                <w:sz w:val="15"/>
                <w:szCs w:val="15"/>
              </w:rPr>
            </w:pPr>
            <w:r w:rsidRPr="00CB7911">
              <w:rPr>
                <w:rFonts w:ascii="Calibri" w:hAnsi="Calibri" w:cs="Calibri"/>
                <w:b/>
                <w:spacing w:val="-5"/>
                <w:sz w:val="15"/>
                <w:szCs w:val="15"/>
              </w:rPr>
              <w:t>Týždenný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threeDEmboss" w:sz="12" w:space="0" w:color="auto"/>
            </w:tcBorders>
            <w:shd w:val="clear" w:color="auto" w:fill="ABDAFC" w:themeFill="background2"/>
            <w:vAlign w:val="center"/>
          </w:tcPr>
          <w:p w14:paraId="6001D85C" w14:textId="77777777" w:rsidR="00C40AB1" w:rsidRPr="00CB7911" w:rsidRDefault="00C40AB1" w:rsidP="002E0EE2">
            <w:pPr>
              <w:spacing w:after="0" w:line="240" w:lineRule="auto"/>
              <w:rPr>
                <w:rFonts w:ascii="Calibri" w:hAnsi="Calibri" w:cs="Calibri"/>
                <w:b/>
                <w:spacing w:val="-5"/>
                <w:sz w:val="15"/>
                <w:szCs w:val="15"/>
              </w:rPr>
            </w:pPr>
            <w:r w:rsidRPr="00CB7911">
              <w:rPr>
                <w:rFonts w:ascii="Calibri" w:hAnsi="Calibri" w:cs="Calibri"/>
                <w:b/>
                <w:spacing w:val="-5"/>
                <w:sz w:val="15"/>
                <w:szCs w:val="15"/>
              </w:rPr>
              <w:t>Medziročný</w:t>
            </w:r>
          </w:p>
        </w:tc>
      </w:tr>
      <w:tr w:rsidR="00AE1FBF" w:rsidRPr="00407AC7" w14:paraId="058F3C5B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8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E64E510" w14:textId="6092C35A" w:rsidR="00AE1FBF" w:rsidRPr="00FC3AD4" w:rsidRDefault="00545F19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FB47274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Polotučné mlieko trvanlivé</w:t>
            </w:r>
          </w:p>
          <w:p w14:paraId="1897853D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1,5 % tuk</w:t>
            </w:r>
          </w:p>
        </w:tc>
        <w:tc>
          <w:tcPr>
            <w:tcW w:w="676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7DF3860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9826BBB" w14:textId="53850537" w:rsidR="00AE1FBF" w:rsidRPr="00AE1FBF" w:rsidRDefault="00AE1FBF" w:rsidP="00AE1FBF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43,00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B6BA8E5" w14:textId="15AD8E12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C3B295E" w14:textId="5622863D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AEBC42" w14:textId="4FFAB453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41,00</w:t>
            </w:r>
          </w:p>
        </w:tc>
        <w:tc>
          <w:tcPr>
            <w:tcW w:w="904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E792A42" w14:textId="6291FF57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42,00</w:t>
            </w:r>
          </w:p>
        </w:tc>
        <w:tc>
          <w:tcPr>
            <w:tcW w:w="904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57109A" w14:textId="3DCA6AAB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-2,4</w:t>
            </w:r>
          </w:p>
        </w:tc>
        <w:tc>
          <w:tcPr>
            <w:tcW w:w="904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C24A9B4" w14:textId="36E6AE56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-24,1</w:t>
            </w:r>
          </w:p>
        </w:tc>
      </w:tr>
      <w:tr w:rsidR="00AE1FBF" w:rsidRPr="00407AC7" w14:paraId="0976DD55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30B19FE" w14:textId="77777777" w:rsidR="00AE1FBF" w:rsidRPr="00FC3AD4" w:rsidRDefault="00AE1FBF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BF1022F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7EDA7E8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34F3929" w14:textId="7E4EDDDA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45,00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150B77A" w14:textId="0925495C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9BBE81" w14:textId="7B2D04FD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1E82604" w14:textId="5107102A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2074869" w14:textId="0F7C7F22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45,00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C71BFA1" w14:textId="6B44AA49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2D17B60" w14:textId="3D87DBC1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-28,6</w:t>
            </w:r>
          </w:p>
        </w:tc>
      </w:tr>
      <w:tr w:rsidR="00AE1FBF" w:rsidRPr="00407AC7" w14:paraId="6B7F0CE2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015B5FC" w14:textId="77777777" w:rsidR="00AE1FBF" w:rsidRPr="00FC3AD4" w:rsidRDefault="00AE1FBF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BF34F8D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03FA73E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4FFD941" w14:textId="2A7DAE47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43,58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63E6363" w14:textId="111F06AD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2779F76" w14:textId="767C142D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22D4B2F" w14:textId="780508CD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42,89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EAA1156" w14:textId="62C0B82E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43,86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D67B9C1" w14:textId="7CD7C0C8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-2,2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7F4DECB6" w14:textId="68E7DFDB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-26,5</w:t>
            </w:r>
          </w:p>
        </w:tc>
      </w:tr>
      <w:tr w:rsidR="00AE1FBF" w:rsidRPr="00407AC7" w14:paraId="15856BCD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41E233B" w14:textId="52746406" w:rsidR="00AE1FBF" w:rsidRPr="00FC3AD4" w:rsidRDefault="00AE1FBF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33A3BEB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Smotana kyslá,</w:t>
            </w:r>
          </w:p>
          <w:p w14:paraId="3C1963AA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(12 – 14 % tuk),</w:t>
            </w:r>
          </w:p>
          <w:p w14:paraId="35113A90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150 - 250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71007CED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AC58F67" w14:textId="1A8014A4" w:rsidR="00AE1FBF" w:rsidRPr="00AE1FBF" w:rsidRDefault="00AE1FBF" w:rsidP="00AE1FBF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178,00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81B2D45" w14:textId="499FA7F2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709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5A49B83" w14:textId="0EBD45B7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6EEDC90" w14:textId="38EAA1A8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178,00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4905056" w14:textId="24345C7B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178,00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F66CCC9" w14:textId="4F25B92B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45CAF0D1" w14:textId="52BE08D1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0,6</w:t>
            </w:r>
          </w:p>
        </w:tc>
      </w:tr>
      <w:tr w:rsidR="00AE1FBF" w:rsidRPr="00407AC7" w14:paraId="3353DC93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A856433" w14:textId="77777777" w:rsidR="00AE1FBF" w:rsidRPr="00FC3AD4" w:rsidRDefault="00AE1FBF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A61D25E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5D031D3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F141EAE" w14:textId="42F0A0AB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252,00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1E9C76F" w14:textId="05692650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094DF70" w14:textId="6E4FC5EE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A4CBE07" w14:textId="60816BD1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425,00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D22F36C" w14:textId="342A59B7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375,00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E1711E" w14:textId="103F0B0E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13,3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23BD618B" w14:textId="23BF611B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16,4</w:t>
            </w:r>
          </w:p>
        </w:tc>
      </w:tr>
      <w:tr w:rsidR="00AE1FBF" w:rsidRPr="00407AC7" w14:paraId="20B8B234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341CD64" w14:textId="77777777" w:rsidR="00AE1FBF" w:rsidRPr="00FC3AD4" w:rsidRDefault="00AE1FBF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E7154EF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CD44C55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7814E4A" w14:textId="2BCE1B7F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211,93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6A55EED" w14:textId="57F8C440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1376F1B" w14:textId="2DEF7F70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6AE43D0" w14:textId="09A43452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215,59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66C56B6" w14:textId="41D8B610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222,08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54736EC" w14:textId="300A1045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-2,9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1812B50F" w14:textId="7858E2A0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-6,0</w:t>
            </w:r>
          </w:p>
        </w:tc>
      </w:tr>
      <w:tr w:rsidR="00AE1FBF" w:rsidRPr="00407AC7" w14:paraId="56FD98D9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8993FBE" w14:textId="27AB4961" w:rsidR="00AE1FBF" w:rsidRPr="00FC3AD4" w:rsidRDefault="00545F19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A2F4778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Smotana sladká,</w:t>
            </w:r>
          </w:p>
          <w:p w14:paraId="62D5B290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(30 – 33 % tuk),</w:t>
            </w:r>
          </w:p>
          <w:p w14:paraId="3B3034B3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100 - 500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3629091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750E6D7" w14:textId="2B2F07C9" w:rsidR="00AE1FBF" w:rsidRPr="00AE1FBF" w:rsidRDefault="00AE1FBF" w:rsidP="00AE1FBF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5B4899E" w14:textId="2F9DEF8A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709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A103F1F" w14:textId="3DC3F54B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C528878" w14:textId="7BB4B8A3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363,00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54A0EE7" w14:textId="5783AF84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363,00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52A8D4F" w14:textId="4E213A4E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C7BDDED" w14:textId="3DDAF697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11,3</w:t>
            </w:r>
          </w:p>
        </w:tc>
      </w:tr>
      <w:tr w:rsidR="00AE1FBF" w:rsidRPr="00407AC7" w14:paraId="0B420C65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59DDAF2C" w14:textId="77777777" w:rsidR="00AE1FBF" w:rsidRPr="00FC3AD4" w:rsidRDefault="00AE1FBF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8960BDE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F52182B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B75FF44" w14:textId="528E3BCA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8CE9EC7" w14:textId="420846BB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9AE38A5" w14:textId="7D8DBFE9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BBFF18E" w14:textId="41E83F13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415,00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DA27F5E" w14:textId="79314232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530,00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DFD2E7D" w14:textId="3DD0151B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-21,7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34ED361F" w14:textId="43F1EDF2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-24,5</w:t>
            </w:r>
          </w:p>
        </w:tc>
      </w:tr>
      <w:tr w:rsidR="00AE1FBF" w:rsidRPr="00407AC7" w14:paraId="4A2C8BF4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7FE23CF4" w14:textId="77777777" w:rsidR="00AE1FBF" w:rsidRPr="00FC3AD4" w:rsidRDefault="00AE1FBF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5495AAC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A28400B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52DAB61" w14:textId="6A5E3FCD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41489B9" w14:textId="39B18594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2F43DC0" w14:textId="359895A4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EF1A36E" w14:textId="0B5BAC84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381,19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7175AAC" w14:textId="373010F8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378,27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5FE5CAB" w14:textId="258055DB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0,8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0A35B9FB" w14:textId="5CA4A1B8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-2,1</w:t>
            </w:r>
          </w:p>
        </w:tc>
      </w:tr>
      <w:tr w:rsidR="00AE1FBF" w:rsidRPr="0050007C" w14:paraId="48EC116D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A01EB34" w14:textId="61B6C5B9" w:rsidR="00AE1FBF" w:rsidRPr="00FC3AD4" w:rsidRDefault="00545F19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1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6A90262" w14:textId="77777777" w:rsidR="00AE1FBF" w:rsidRPr="00A557B5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A557B5">
              <w:rPr>
                <w:rFonts w:ascii="Calibri" w:hAnsi="Calibri" w:cs="Calibri"/>
                <w:b/>
                <w:sz w:val="16"/>
                <w:szCs w:val="16"/>
              </w:rPr>
              <w:t>Maslo čerstvé,</w:t>
            </w:r>
          </w:p>
          <w:p w14:paraId="3CCD30EF" w14:textId="77777777" w:rsidR="00AE1FBF" w:rsidRPr="0050007C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Cs/>
                <w:sz w:val="16"/>
                <w:szCs w:val="16"/>
              </w:rPr>
            </w:pPr>
            <w:r w:rsidRPr="00A557B5">
              <w:rPr>
                <w:rFonts w:ascii="Calibri" w:hAnsi="Calibri" w:cs="Calibri"/>
                <w:b/>
                <w:sz w:val="16"/>
                <w:szCs w:val="16"/>
              </w:rPr>
              <w:t>100 - 250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6DB17AB" w14:textId="77777777" w:rsidR="00AE1FBF" w:rsidRPr="0050007C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bCs/>
                <w:sz w:val="16"/>
                <w:szCs w:val="16"/>
              </w:rPr>
            </w:pPr>
            <w:r w:rsidRPr="0050007C">
              <w:rPr>
                <w:rFonts w:ascii="Calibri" w:hAnsi="Calibri" w:cs="Calibri"/>
                <w:bCs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E27C29A" w14:textId="288FB169" w:rsidR="00AE1FBF" w:rsidRPr="00AE1FBF" w:rsidRDefault="00AE1FBF" w:rsidP="00AE1FBF">
            <w:pPr>
              <w:spacing w:line="240" w:lineRule="auto"/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512,00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66172BA" w14:textId="2DFE4891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497,00</w:t>
            </w:r>
          </w:p>
        </w:tc>
        <w:tc>
          <w:tcPr>
            <w:tcW w:w="709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37B08D0" w14:textId="28B622C8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Cs/>
                <w:spacing w:val="-6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487,00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20DD2BB" w14:textId="1ECCEEA4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487,00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75A0821" w14:textId="104CEAE5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420,00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3F6BCAC" w14:textId="2137DCF3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16,0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7BB0CE6C" w14:textId="402ED967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-31,1</w:t>
            </w:r>
          </w:p>
        </w:tc>
      </w:tr>
      <w:tr w:rsidR="00AE1FBF" w:rsidRPr="00407AC7" w14:paraId="6F5EF19D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36556BF" w14:textId="77777777" w:rsidR="00AE1FBF" w:rsidRPr="00FC3AD4" w:rsidRDefault="00AE1FBF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1BD9031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6051611F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D07BA62" w14:textId="06FD3500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825,00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C85FD19" w14:textId="497CFB26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624,00</w:t>
            </w: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B4B6419" w14:textId="6CCC3671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pacing w:val="-6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880,00</w:t>
            </w: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64BFFE0" w14:textId="5E6BA1F7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880,00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CA42AAF" w14:textId="1CF6077C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752,00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1067496" w14:textId="379ADE47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17,0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0FB35F62" w14:textId="0F131707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-30,4</w:t>
            </w:r>
          </w:p>
        </w:tc>
      </w:tr>
      <w:tr w:rsidR="00AE1FBF" w:rsidRPr="00407AC7" w14:paraId="0415BB1B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8680B06" w14:textId="77777777" w:rsidR="00AE1FBF" w:rsidRPr="00FC3AD4" w:rsidRDefault="00AE1FBF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A7BA9BD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52B9938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A1BFD9" w14:textId="11C65202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549,33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C49E51D" w14:textId="69CEC168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505,26</w:t>
            </w: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9E757FD" w14:textId="65CAF88A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pacing w:val="-6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651,17</w:t>
            </w: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B273F35" w14:textId="40E70236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561,04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BB093DF" w14:textId="0D437A37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531,11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0258DA7" w14:textId="4DB23B01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5,6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1BB82FFD" w14:textId="7932E537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-34,2</w:t>
            </w:r>
          </w:p>
        </w:tc>
      </w:tr>
      <w:tr w:rsidR="00AE1FBF" w:rsidRPr="002F1A78" w14:paraId="5AE05582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50B7A524" w14:textId="40CC69AB" w:rsidR="00AE1FBF" w:rsidRPr="00FC3AD4" w:rsidRDefault="00545F19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04747F8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Maslo čerstvé</w:t>
            </w:r>
          </w:p>
          <w:p w14:paraId="39A0D288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250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69B97249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A625448" w14:textId="2C8B17EA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509,00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94807FF" w14:textId="67766A8D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709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B67CA88" w14:textId="407A19C2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7D197DA" w14:textId="1FFE7775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487,00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EBB54DE" w14:textId="3C8713F4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416,00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3B3BE35" w14:textId="3C4B8E1B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17,1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194F74E" w14:textId="041BD939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-31,1</w:t>
            </w:r>
          </w:p>
        </w:tc>
      </w:tr>
      <w:tr w:rsidR="00AE1FBF" w:rsidRPr="00407AC7" w14:paraId="7708FED0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B3D44D3" w14:textId="77777777" w:rsidR="00AE1FBF" w:rsidRPr="00FC3AD4" w:rsidRDefault="00AE1FBF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886425F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1AD09C2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65C29C0" w14:textId="46712202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825,00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8BA6F29" w14:textId="0EECA3C4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3474B83" w14:textId="3CC28ECA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128D5B4" w14:textId="5337D326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825,00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69B308F" w14:textId="2F3ED1A9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619,00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AA2B372" w14:textId="0AF93932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33,3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ECAD98E" w14:textId="152AABC1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-18,6</w:t>
            </w:r>
          </w:p>
        </w:tc>
      </w:tr>
      <w:tr w:rsidR="00AE1FBF" w:rsidRPr="00407AC7" w14:paraId="00727120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F2476DC" w14:textId="77777777" w:rsidR="00AE1FBF" w:rsidRPr="00FC3AD4" w:rsidRDefault="00AE1FBF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4F0B528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1629433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DDC4C1B" w14:textId="59370890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548,41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7609103" w14:textId="43EA8B1A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EA7D478" w14:textId="27535B83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78EB1CC" w14:textId="654BE266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537,61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847AD69" w14:textId="4E9FA654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511,47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0D467DD" w14:textId="2C4A0175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5,1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4FA17781" w14:textId="1D14C0D6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-37,2</w:t>
            </w:r>
          </w:p>
        </w:tc>
      </w:tr>
      <w:tr w:rsidR="00AE1FBF" w:rsidRPr="00407AC7" w14:paraId="76626E30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16A8342" w14:textId="219571C6" w:rsidR="00AE1FBF" w:rsidRPr="00FC3AD4" w:rsidRDefault="00545F19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1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E3A6261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Maslo bloky,</w:t>
            </w:r>
          </w:p>
          <w:p w14:paraId="10DCFBA8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(16 % vody)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8AF1C66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E129A8" w14:textId="08F76C1F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907D924" w14:textId="4A7ABFDE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709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D21FC03" w14:textId="70D0C663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BCDF94B" w14:textId="0241E316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658,00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7E1BC44" w14:textId="141B2DCD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504,00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A0046A9" w14:textId="59F51E1A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30,6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7A37F96" w14:textId="68132853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0,8</w:t>
            </w:r>
          </w:p>
        </w:tc>
      </w:tr>
      <w:tr w:rsidR="00AE1FBF" w:rsidRPr="00407AC7" w14:paraId="3BCC7C14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92A1954" w14:textId="77777777" w:rsidR="00AE1FBF" w:rsidRPr="00FC3AD4" w:rsidRDefault="00AE1FBF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F1A88F4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804BF86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9344B13" w14:textId="4440B193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630F81B" w14:textId="1FBA2C42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FAB2CB4" w14:textId="17E74E79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DEC9D5" w14:textId="74BA6AD3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910,00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1F1E56B" w14:textId="7285509F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701,00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7FB0938" w14:textId="73DD00DA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29,8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49D90E5" w14:textId="64DC2B51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3,4</w:t>
            </w:r>
          </w:p>
        </w:tc>
      </w:tr>
      <w:tr w:rsidR="00AE1FBF" w:rsidRPr="00407AC7" w14:paraId="4A8CF205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EC0F1C5" w14:textId="77777777" w:rsidR="00AE1FBF" w:rsidRPr="00FC3AD4" w:rsidRDefault="00AE1FBF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B07D8A0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70E4599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990BF65" w14:textId="4514AE61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10B641B" w14:textId="0B833F01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D0C0E31" w14:textId="00E926D4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28931FD" w14:textId="4880E038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677,40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44F8121" w14:textId="49A0D8FD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636,12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919926D" w14:textId="3EFA27A5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6,5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0513255C" w14:textId="4283F69C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1,7</w:t>
            </w:r>
          </w:p>
        </w:tc>
      </w:tr>
      <w:tr w:rsidR="00AE1FBF" w:rsidRPr="00C17654" w14:paraId="50DE764F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C2D7B1E" w14:textId="303B2D4D" w:rsidR="00AE1FBF" w:rsidRPr="00FC3AD4" w:rsidRDefault="00545F19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7D8E473" w14:textId="77777777" w:rsidR="00AE1FBF" w:rsidRPr="00911695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911695">
              <w:rPr>
                <w:rFonts w:ascii="Calibri" w:hAnsi="Calibri" w:cs="Calibri"/>
                <w:b/>
                <w:sz w:val="16"/>
                <w:szCs w:val="16"/>
              </w:rPr>
              <w:t>Tvaroh mäkký,</w:t>
            </w:r>
          </w:p>
          <w:p w14:paraId="76C0CC3E" w14:textId="77777777" w:rsidR="00AE1FBF" w:rsidRPr="00C17654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Cs/>
                <w:sz w:val="16"/>
                <w:szCs w:val="16"/>
              </w:rPr>
            </w:pPr>
            <w:r w:rsidRPr="00911695">
              <w:rPr>
                <w:rFonts w:ascii="Calibri" w:hAnsi="Calibri" w:cs="Calibri"/>
                <w:b/>
                <w:sz w:val="16"/>
                <w:szCs w:val="16"/>
              </w:rPr>
              <w:t>250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D6856C4" w14:textId="77777777" w:rsidR="00AE1FBF" w:rsidRPr="00C17654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bCs/>
                <w:sz w:val="16"/>
                <w:szCs w:val="16"/>
              </w:rPr>
            </w:pPr>
            <w:r w:rsidRPr="00C17654">
              <w:rPr>
                <w:rFonts w:ascii="Calibri" w:hAnsi="Calibri" w:cs="Calibri"/>
                <w:bCs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6D57AF1" w14:textId="06E3797E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281,00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6DA2BF1" w14:textId="447D17DB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709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AD4A5D3" w14:textId="09BA9A94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AEA715D" w14:textId="7048CF9C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194,00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F0BAADD" w14:textId="349DB86C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198,00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DA6D552" w14:textId="4A7A6046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-2,0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452A05A" w14:textId="5F59A23E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-3,5</w:t>
            </w:r>
          </w:p>
        </w:tc>
      </w:tr>
      <w:tr w:rsidR="00AE1FBF" w:rsidRPr="00407AC7" w14:paraId="30EAD749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16D97D5" w14:textId="77777777" w:rsidR="00AE1FBF" w:rsidRPr="00FC3AD4" w:rsidRDefault="00AE1FBF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46685C4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C26A3AB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161B8E8" w14:textId="246C5C77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394,00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CFF5155" w14:textId="5893F3F8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9DFF470" w14:textId="45729A3D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FB12166" w14:textId="5F1DD405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564,00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95B2ACB" w14:textId="5509842A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588,00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85A329" w14:textId="114430AD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-4,1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6D127A5" w14:textId="6C9B5223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-6,0</w:t>
            </w:r>
          </w:p>
        </w:tc>
      </w:tr>
      <w:tr w:rsidR="00AE1FBF" w:rsidRPr="00407AC7" w14:paraId="16C07749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C51C60A" w14:textId="77777777" w:rsidR="00AE1FBF" w:rsidRPr="00FC3AD4" w:rsidRDefault="00AE1FBF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8274227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521A7D1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72FA1A3" w14:textId="439C34B0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304,28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958EA90" w14:textId="7EBFE913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32B9C5B" w14:textId="3F035AD1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B1A4D9D" w14:textId="22126B6C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286,64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B2051DB" w14:textId="6F5635E1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289,31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1F125E4" w14:textId="0133149F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-0,9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1B473B73" w14:textId="74806922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-2,6</w:t>
            </w:r>
          </w:p>
        </w:tc>
      </w:tr>
      <w:tr w:rsidR="00AE1FBF" w:rsidRPr="00407AC7" w14:paraId="7A7A0C47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70ACE117" w14:textId="45671568" w:rsidR="00AE1FBF" w:rsidRPr="00FC3AD4" w:rsidRDefault="00545F19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3442AB0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Tvaroh tučný</w:t>
            </w:r>
          </w:p>
          <w:p w14:paraId="59267B2D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250 g balenie,</w:t>
            </w:r>
          </w:p>
          <w:p w14:paraId="34505400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(tuk 38 % a viac)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8B35800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3439CDD" w14:textId="3E7DE825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304,00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3E5B236" w14:textId="46E20C1B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709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DF298FD" w14:textId="7281393F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EE3CD72" w14:textId="1C31D5FC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225,00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4D5658" w14:textId="54AFF5DB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227,00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5F65631" w14:textId="75651C78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-0,9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655891D" w14:textId="45CBC2B3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-3,4</w:t>
            </w:r>
          </w:p>
        </w:tc>
      </w:tr>
      <w:tr w:rsidR="00AE1FBF" w:rsidRPr="00407AC7" w14:paraId="07C90E42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735EB77" w14:textId="77777777" w:rsidR="00AE1FBF" w:rsidRPr="00FC3AD4" w:rsidRDefault="00AE1FBF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A970ED2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02058EC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0005E9" w14:textId="55BF3F89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443,00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FEFB3FB" w14:textId="55F7D554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9D88178" w14:textId="235D8659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1EBB7E7" w14:textId="203BA412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443,00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AFAF48E" w14:textId="6BA2DDC5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428,00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884CB0B" w14:textId="69A8ACAA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3,5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296E4E92" w14:textId="79540C2C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10,8</w:t>
            </w:r>
          </w:p>
        </w:tc>
      </w:tr>
      <w:tr w:rsidR="00AE1FBF" w:rsidRPr="00407AC7" w14:paraId="3825B781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734BDF0" w14:textId="77777777" w:rsidR="00AE1FBF" w:rsidRPr="00FC3AD4" w:rsidRDefault="00AE1FBF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D67705C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44E60E7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DE82B7A" w14:textId="1D428B1F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358,94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ED8AB94" w14:textId="1ED7AA53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93B38D1" w14:textId="1FBFDEEB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FFF5AB4" w14:textId="0D762B59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349,71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2478EBF" w14:textId="339814BA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339,05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E3C09AE" w14:textId="3A5B4D60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3,2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704C3F4F" w14:textId="2C57F553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2,2</w:t>
            </w:r>
          </w:p>
        </w:tc>
      </w:tr>
      <w:tr w:rsidR="00AE1FBF" w:rsidRPr="00407AC7" w14:paraId="052FF066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9FDA8CE" w14:textId="6DF9713C" w:rsidR="00AE1FBF" w:rsidRPr="00FC3AD4" w:rsidRDefault="00545F19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341B19E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Eidamská tehla,</w:t>
            </w:r>
          </w:p>
          <w:p w14:paraId="7A47B883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45 % t. v s.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C7E69AF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8A92E3A" w14:textId="3F260F96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D5F1DC4" w14:textId="1261F051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709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505D8F9" w14:textId="6F736492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C618A18" w14:textId="715EEB3C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408,00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FB990D" w14:textId="207349F4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413,00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32B7BEF" w14:textId="5FC238A8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-1,2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63E7589" w14:textId="79FA3FB0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-7,1</w:t>
            </w:r>
          </w:p>
        </w:tc>
      </w:tr>
      <w:tr w:rsidR="00AE1FBF" w:rsidRPr="00407AC7" w14:paraId="382C2659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B26348D" w14:textId="77777777" w:rsidR="00AE1FBF" w:rsidRPr="00FC3AD4" w:rsidRDefault="00AE1FBF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3BAC13E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E942DF5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5B3DFF4" w14:textId="49C21CC7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0A36637" w14:textId="77711F13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79505E7" w14:textId="52ADFA88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B10320E" w14:textId="4169E78D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736,00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75D1ED6" w14:textId="6380A655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728,00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A74CE82" w14:textId="35DAA669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1,1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4E23381A" w14:textId="41A24F95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-6,7</w:t>
            </w:r>
          </w:p>
        </w:tc>
      </w:tr>
      <w:tr w:rsidR="00AE1FBF" w:rsidRPr="00407AC7" w14:paraId="601AD369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0C7E333" w14:textId="77777777" w:rsidR="00AE1FBF" w:rsidRPr="00FC3AD4" w:rsidRDefault="00AE1FBF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F63DE36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550B0C9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39AC976" w14:textId="78DCB1F3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42FA7C7" w14:textId="6D9B4616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3447D6B" w14:textId="36D6E851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58C6316" w14:textId="2B7767B6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677,62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5C22E71" w14:textId="0C5DBF5F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676,25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57C6AAA" w14:textId="611639F1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0,2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1114A56C" w14:textId="6BEEB4CA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3,2</w:t>
            </w:r>
          </w:p>
        </w:tc>
      </w:tr>
      <w:tr w:rsidR="00AE1FBF" w:rsidRPr="0038479F" w14:paraId="44ADFA9F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02D3F50" w14:textId="77FE582B" w:rsidR="00AE1FBF" w:rsidRPr="00FC3AD4" w:rsidRDefault="00AE1FBF" w:rsidP="00AE1FBF">
            <w:pPr>
              <w:spacing w:after="0" w:line="240" w:lineRule="auto"/>
              <w:ind w:left="17" w:right="2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2E27D35" w14:textId="77777777" w:rsidR="00AE1FBF" w:rsidRPr="007D1B9F" w:rsidRDefault="00AE1FBF" w:rsidP="00AE1FBF">
            <w:pPr>
              <w:spacing w:after="0" w:line="240" w:lineRule="auto"/>
              <w:ind w:right="28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Parenica neúdená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5EA4D59" w14:textId="77777777" w:rsidR="00AE1FBF" w:rsidRPr="007D1B9F" w:rsidRDefault="00AE1FBF" w:rsidP="00AE1FBF">
            <w:pPr>
              <w:spacing w:after="0" w:line="240" w:lineRule="auto"/>
              <w:ind w:left="17" w:right="28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8A61132" w14:textId="3A35C239" w:rsidR="00AE1FBF" w:rsidRPr="00AE1FBF" w:rsidRDefault="00AE1FBF" w:rsidP="00AE1FBF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702,00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5EE780B" w14:textId="3EF82C02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709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87FFF69" w14:textId="60C13C63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1762893" w14:textId="7957500B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702,00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CFF698B" w14:textId="052A70FD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702,00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D80C0AE" w14:textId="72E87F78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3F6C9C1E" w14:textId="2E1CE883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3,4</w:t>
            </w:r>
          </w:p>
        </w:tc>
      </w:tr>
      <w:tr w:rsidR="00AE1FBF" w:rsidRPr="00407AC7" w14:paraId="1A8E681E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17489CA" w14:textId="77777777" w:rsidR="00AE1FBF" w:rsidRPr="00FC3AD4" w:rsidRDefault="00AE1FBF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ED6F707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7CFAFEB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59CA52F" w14:textId="67607B98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889,00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579DB9C" w14:textId="33A9081B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EEAB9D9" w14:textId="45A3B023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DE8B34B" w14:textId="7B67768C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1 170,00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33308A8" w14:textId="4F2BCD5A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1 170,00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7DFE8A6" w14:textId="523E8965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3ED1D6A" w14:textId="103D383B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5,4</w:t>
            </w:r>
          </w:p>
        </w:tc>
      </w:tr>
      <w:tr w:rsidR="00AE1FBF" w:rsidRPr="00407AC7" w14:paraId="00544781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43CFCFF" w14:textId="77777777" w:rsidR="00AE1FBF" w:rsidRPr="00FC3AD4" w:rsidRDefault="00AE1FBF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2C2A206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FCE7C6C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F881693" w14:textId="5D80867B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722,79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2D6C8FC" w14:textId="43289F06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E9659A" w14:textId="76A8C208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8EBC106" w14:textId="673A7768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723,43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758FB97" w14:textId="2D2B4222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710,61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BB8A5B9" w14:textId="3CD1A105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1,8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25BA8A31" w14:textId="1683453E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3,0</w:t>
            </w:r>
          </w:p>
        </w:tc>
      </w:tr>
      <w:tr w:rsidR="00AE1FBF" w:rsidRPr="00407AC7" w14:paraId="0257CB4E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C47E134" w14:textId="1585BF1A" w:rsidR="00AE1FBF" w:rsidRPr="00FC3AD4" w:rsidRDefault="00545F19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C974A5B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Parenica údená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30C4B57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9B330FB" w14:textId="48333F80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715,00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A6AE7FE" w14:textId="3BE60EB6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70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253012B" w14:textId="3F1C4C43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560BF3C" w14:textId="7E596D54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715,00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B95614D" w14:textId="49599AC4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714,00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CC28E3B" w14:textId="64231CEE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0,1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ED73D4E" w14:textId="2211032B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15,5</w:t>
            </w:r>
          </w:p>
        </w:tc>
      </w:tr>
      <w:tr w:rsidR="00AE1FBF" w:rsidRPr="00407AC7" w14:paraId="73E54AAF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7D1F2D60" w14:textId="77777777" w:rsidR="00AE1FBF" w:rsidRPr="00FC3AD4" w:rsidRDefault="00AE1FBF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01CA501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5F2DBC6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0E60E8C" w14:textId="562EE492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919,00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C905F8" w14:textId="50C34049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EF6F79F" w14:textId="0869753C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3868AC5" w14:textId="638ED016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1 345,00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B8672A6" w14:textId="2577E1A8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1 345,00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FE8FDEF" w14:textId="671C5F52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78627311" w14:textId="7AA82BB5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5,1</w:t>
            </w:r>
          </w:p>
        </w:tc>
      </w:tr>
      <w:tr w:rsidR="00AE1FBF" w:rsidRPr="00407AC7" w14:paraId="44166068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E6F10FD" w14:textId="77777777" w:rsidR="00AE1FBF" w:rsidRPr="00FC3AD4" w:rsidRDefault="00AE1FBF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5EB85AA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77396BB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86A8B2E" w14:textId="7630854E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724,25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A6A384F" w14:textId="48DE0D63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7FEE4F2" w14:textId="6D8600EA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8A2053D" w14:textId="3980C120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724,78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AAFA93C" w14:textId="42B9BF7B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725,47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FFC45DA" w14:textId="1FEB7228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-0,1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1C109AFB" w14:textId="2BE22104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7,3</w:t>
            </w:r>
          </w:p>
        </w:tc>
      </w:tr>
      <w:tr w:rsidR="00AE1FBF" w:rsidRPr="00407AC7" w14:paraId="4B276DFD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97D4BBA" w14:textId="0FDB0FB9" w:rsidR="00AE1FBF" w:rsidRPr="00FC3AD4" w:rsidRDefault="00545F19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6CEDF29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Oštiepok údený</w:t>
            </w:r>
          </w:p>
          <w:p w14:paraId="0953F167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40 – 50 % t. v s.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7460B729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D5F8952" w14:textId="71BC9886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523D826" w14:textId="4C31FCFE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70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B27D69D" w14:textId="498B88B9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2611056" w14:textId="3AFAF15B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670,00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BCA223" w14:textId="442A8E3A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651,00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FA4EBF6" w14:textId="06AD1D19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2,9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4FD0EA4" w14:textId="0E4006F0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6,7</w:t>
            </w:r>
          </w:p>
        </w:tc>
      </w:tr>
      <w:tr w:rsidR="00AE1FBF" w:rsidRPr="00407AC7" w14:paraId="2BB813ED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2B35688" w14:textId="77777777" w:rsidR="00AE1FBF" w:rsidRPr="00FC3AD4" w:rsidRDefault="00AE1FBF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50B6E27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28DCAB3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4A60AAC" w14:textId="4F43C750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0F43391" w14:textId="6C27D5D9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36AF54E" w14:textId="09B47CE3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516A95" w14:textId="3AB6AC53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1 870,00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372A748" w14:textId="7BD5B325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1 870,00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0881DC4" w14:textId="3CF08713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0EAD346" w14:textId="66DFB573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5,1</w:t>
            </w:r>
          </w:p>
        </w:tc>
      </w:tr>
      <w:tr w:rsidR="00AE1FBF" w:rsidRPr="00407AC7" w14:paraId="1C74BF38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FE1295D" w14:textId="77777777" w:rsidR="00AE1FBF" w:rsidRPr="00FC3AD4" w:rsidRDefault="00AE1FBF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BFCAC74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770A58B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78BC9AC" w14:textId="19B0B889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8C48ED9" w14:textId="63ED17A3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7A8D99E" w14:textId="76422E09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3B18AD8" w14:textId="1A28DEDC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773,18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D285177" w14:textId="1AC0DFD7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806,70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ECA29A2" w14:textId="6EE99EF5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-4,2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6CABF8CD" w14:textId="4E9509AC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16,4</w:t>
            </w:r>
          </w:p>
        </w:tc>
      </w:tr>
      <w:tr w:rsidR="00AE1FBF" w:rsidRPr="00407AC7" w14:paraId="00831F3F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5D88CCD" w14:textId="10E2D7B8" w:rsidR="00AE1FBF" w:rsidRPr="00FC3AD4" w:rsidRDefault="00545F19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F9E7CED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Polooštiepok údený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E2B4B85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DFCE25D" w14:textId="26E6432D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616,00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984FAB3" w14:textId="60F576C1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pacing w:val="-6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671,00</w:t>
            </w:r>
          </w:p>
        </w:tc>
        <w:tc>
          <w:tcPr>
            <w:tcW w:w="70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D929B0A" w14:textId="1278D687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C52ABB1" w14:textId="3AD055E9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616,00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A919612" w14:textId="798C3BBA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616,00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E36F23F" w14:textId="01DBA0E4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CF8668E" w14:textId="69BAF27C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4,1</w:t>
            </w:r>
          </w:p>
        </w:tc>
      </w:tr>
      <w:tr w:rsidR="00AE1FBF" w:rsidRPr="00407AC7" w14:paraId="3BA7FFD9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1525634" w14:textId="77777777" w:rsidR="00AE1FBF" w:rsidRPr="00FC3AD4" w:rsidRDefault="00AE1FBF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EC1EA14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03DB065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9A4F633" w14:textId="38093AFF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695,00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885BE65" w14:textId="552925EC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pacing w:val="-6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1 230,00</w:t>
            </w: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DE6078C" w14:textId="2BA41DF6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CBC846A" w14:textId="5D2EA14F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1 230,00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730A867" w14:textId="55143D63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color w:val="000000"/>
                <w:sz w:val="17"/>
                <w:szCs w:val="17"/>
              </w:rPr>
              <w:t>1 230,00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0B965B7" w14:textId="525D5A48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37FDF57" w14:textId="32B5DDEE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5,1</w:t>
            </w:r>
          </w:p>
        </w:tc>
      </w:tr>
      <w:tr w:rsidR="00AE1FBF" w:rsidRPr="00407AC7" w14:paraId="13148237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70EF4B6" w14:textId="77777777" w:rsidR="00AE1FBF" w:rsidRPr="00FC3AD4" w:rsidRDefault="00AE1FBF" w:rsidP="00AE1FBF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3CEAB87" w14:textId="77777777" w:rsidR="00AE1FBF" w:rsidRPr="007D1B9F" w:rsidRDefault="00AE1FBF" w:rsidP="00AE1FBF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A9749D6" w14:textId="77777777" w:rsidR="00AE1FBF" w:rsidRPr="007D1B9F" w:rsidRDefault="00AE1FBF" w:rsidP="00AE1FBF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8F870E1" w14:textId="2497B36D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683,26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E0F5548" w14:textId="6ACB255A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pacing w:val="-6"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824,88</w:t>
            </w: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D479A6D" w14:textId="521E3710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EFC1751" w14:textId="5D0B1D4C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683,88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81788D2" w14:textId="731CA46D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679,47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9E8A6A6" w14:textId="313EB804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0,7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5D4DF749" w14:textId="2B1E10B5" w:rsidR="00AE1FBF" w:rsidRPr="00AE1FBF" w:rsidRDefault="00AE1FBF" w:rsidP="00AE1FBF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AE1FBF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0,6</w:t>
            </w:r>
          </w:p>
        </w:tc>
      </w:tr>
      <w:tr w:rsidR="00FB2479" w:rsidRPr="00407AC7" w14:paraId="012C21F6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4D43187" w14:textId="15DD8502" w:rsidR="00FB2479" w:rsidRPr="00FC3AD4" w:rsidRDefault="00545F19" w:rsidP="00FB2479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t>-</w:t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B7CCEB4" w14:textId="77777777" w:rsidR="00FB2479" w:rsidRPr="00614B8A" w:rsidRDefault="00FB2479" w:rsidP="00FB2479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614B8A">
              <w:rPr>
                <w:rFonts w:ascii="Calibri" w:hAnsi="Calibri" w:cs="Calibri"/>
                <w:b/>
                <w:sz w:val="16"/>
                <w:szCs w:val="16"/>
              </w:rPr>
              <w:t>Tavené syry 70 % t. v s.</w:t>
            </w:r>
          </w:p>
          <w:p w14:paraId="6E128DE1" w14:textId="77777777" w:rsidR="00FB2479" w:rsidRPr="00614B8A" w:rsidRDefault="00FB2479" w:rsidP="00FB2479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614B8A">
              <w:rPr>
                <w:rFonts w:ascii="Calibri" w:hAnsi="Calibri" w:cs="Calibri"/>
                <w:b/>
                <w:sz w:val="16"/>
                <w:szCs w:val="16"/>
              </w:rPr>
              <w:t>(150 – 180 g bal.)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8D9DD4F" w14:textId="77777777" w:rsidR="00FB2479" w:rsidRPr="00614B8A" w:rsidRDefault="00FB2479" w:rsidP="00FB2479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614B8A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0C012F" w14:textId="204D0A49" w:rsidR="00FB2479" w:rsidRPr="00FB2479" w:rsidRDefault="00FB2479" w:rsidP="00FB2479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FB2479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C96279E" w14:textId="29F960DE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FB2479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70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77A8D13" w14:textId="023207E8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FB2479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382DFFA" w14:textId="6A256B65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FB2479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ED75E01" w14:textId="6DE4BF16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FB2479">
              <w:rPr>
                <w:rFonts w:ascii="Calibri" w:hAnsi="Calibri" w:cs="Calibri"/>
                <w:color w:val="000000"/>
                <w:sz w:val="17"/>
                <w:szCs w:val="17"/>
              </w:rPr>
              <w:t>423,00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73DFA37" w14:textId="021F0E5E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FB2479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FB5167B" w14:textId="78F4BD35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FB2479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</w:t>
            </w:r>
          </w:p>
        </w:tc>
      </w:tr>
      <w:tr w:rsidR="00FB2479" w:rsidRPr="00407AC7" w14:paraId="06059E37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51F9377" w14:textId="77777777" w:rsidR="00FB2479" w:rsidRPr="00FC3AD4" w:rsidRDefault="00FB2479" w:rsidP="00FB2479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768FF70" w14:textId="77777777" w:rsidR="00FB2479" w:rsidRPr="00614B8A" w:rsidRDefault="00FB2479" w:rsidP="00FB2479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21C74C6" w14:textId="77777777" w:rsidR="00FB2479" w:rsidRPr="00614B8A" w:rsidRDefault="00FB2479" w:rsidP="00FB2479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614B8A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8B87C36" w14:textId="43CC4866" w:rsidR="00FB2479" w:rsidRPr="00FB2479" w:rsidRDefault="00FB2479" w:rsidP="00FB2479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8820ADF" w14:textId="542FAB52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FE7CC06" w14:textId="47BDB759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A8AF92A" w14:textId="63E6428D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85AB2E" w14:textId="5388D2CC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FB2479">
              <w:rPr>
                <w:rFonts w:ascii="Calibri" w:hAnsi="Calibri" w:cs="Calibri"/>
                <w:color w:val="000000"/>
                <w:sz w:val="17"/>
                <w:szCs w:val="17"/>
              </w:rPr>
              <w:t>528,00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304E557" w14:textId="1F7856B2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4DDF2E72" w14:textId="2FCB25DD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</w:rPr>
            </w:pPr>
          </w:p>
        </w:tc>
      </w:tr>
      <w:tr w:rsidR="00FB2479" w:rsidRPr="00407AC7" w14:paraId="23121CED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0934C72" w14:textId="77777777" w:rsidR="00FB2479" w:rsidRPr="00FC3AD4" w:rsidRDefault="00FB2479" w:rsidP="00FB2479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DE86830" w14:textId="77777777" w:rsidR="00FB2479" w:rsidRPr="00614B8A" w:rsidRDefault="00FB2479" w:rsidP="00FB2479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7F1CACF" w14:textId="77777777" w:rsidR="00FB2479" w:rsidRPr="00614B8A" w:rsidRDefault="00FB2479" w:rsidP="00FB2479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614B8A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1FE4B14" w14:textId="31DF705C" w:rsidR="00FB2479" w:rsidRPr="00FB2479" w:rsidRDefault="00FB2479" w:rsidP="00FB2479">
            <w:pPr>
              <w:spacing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3931CF9" w14:textId="64B293DD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DCB6D13" w14:textId="0F024235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0244BF8" w14:textId="1393FFDB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B83294E" w14:textId="1F518ED8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FB2479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479,30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1D488BA" w14:textId="0831F5E6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618E16EB" w14:textId="66A2A21C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</w:rPr>
            </w:pPr>
          </w:p>
        </w:tc>
      </w:tr>
      <w:tr w:rsidR="00FB2479" w:rsidRPr="00407AC7" w14:paraId="660D9C9E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8EC64A0" w14:textId="6C1FCBDD" w:rsidR="00FB2479" w:rsidRPr="00FC3AD4" w:rsidRDefault="00545F19" w:rsidP="00FB2479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FDD0E43" w14:textId="134F18EB" w:rsidR="00FB2479" w:rsidRPr="007D1B9F" w:rsidRDefault="00FB2479" w:rsidP="00FB2479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 xml:space="preserve">Bryndza 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zimná</w:t>
            </w:r>
          </w:p>
          <w:p w14:paraId="0E790CC4" w14:textId="77777777" w:rsidR="00FB2479" w:rsidRPr="007D1B9F" w:rsidRDefault="00FB2479" w:rsidP="00FB2479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125 - 250 g balenie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4EB6862" w14:textId="77777777" w:rsidR="00FB2479" w:rsidRPr="007D1B9F" w:rsidRDefault="00FB2479" w:rsidP="00FB2479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61065BF" w14:textId="16F7B5FB" w:rsidR="00FB2479" w:rsidRPr="00FB2479" w:rsidRDefault="00FB2479" w:rsidP="00FB2479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E1C2AAD" w14:textId="6A11DF0E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color w:val="000000"/>
                <w:sz w:val="17"/>
                <w:szCs w:val="17"/>
              </w:rPr>
              <w:t>650,00</w:t>
            </w:r>
          </w:p>
        </w:tc>
        <w:tc>
          <w:tcPr>
            <w:tcW w:w="70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9E03F8" w14:textId="0357A9B6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E0B01C1" w14:textId="5703D5B5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616,00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74F3FF4" w14:textId="7AF612F6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color w:val="000000"/>
                <w:sz w:val="17"/>
                <w:szCs w:val="17"/>
              </w:rPr>
              <w:t>650,00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6552A6B" w14:textId="0835B63C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-5,2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0C48F5E2" w14:textId="0DDCA133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-7,4</w:t>
            </w:r>
          </w:p>
        </w:tc>
      </w:tr>
      <w:tr w:rsidR="00FB2479" w:rsidRPr="00407AC7" w14:paraId="7D2A2919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33E381C" w14:textId="77777777" w:rsidR="00FB2479" w:rsidRPr="00FC3AD4" w:rsidRDefault="00FB2479" w:rsidP="00FB2479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4FB546C" w14:textId="77777777" w:rsidR="00FB2479" w:rsidRPr="007D1B9F" w:rsidRDefault="00FB2479" w:rsidP="00FB2479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68E2B3A9" w14:textId="77777777" w:rsidR="00FB2479" w:rsidRPr="007D1B9F" w:rsidRDefault="00FB2479" w:rsidP="00FB2479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C13411F" w14:textId="7FB33757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9B61D39" w14:textId="6682DF00" w:rsidR="00FB2479" w:rsidRPr="00FB2479" w:rsidRDefault="002403AB" w:rsidP="00FB2479">
            <w:pPr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     </w:t>
            </w:r>
            <w:r w:rsidR="00FB2479" w:rsidRPr="00FB2479">
              <w:rPr>
                <w:rFonts w:ascii="Calibri" w:hAnsi="Calibri" w:cs="Calibri"/>
                <w:color w:val="000000"/>
                <w:sz w:val="17"/>
                <w:szCs w:val="17"/>
              </w:rPr>
              <w:t>770,00</w:t>
            </w: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A8C012E" w14:textId="6E847CB8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81603A6" w14:textId="6C31829B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983,00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F96CB26" w14:textId="56489121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color w:val="000000"/>
                <w:sz w:val="17"/>
                <w:szCs w:val="17"/>
              </w:rPr>
              <w:t>949,00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6FC5476" w14:textId="15E04DC9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3,6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940FCAB" w14:textId="0F2B692A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-3,2</w:t>
            </w:r>
          </w:p>
        </w:tc>
      </w:tr>
      <w:tr w:rsidR="00FB2479" w:rsidRPr="00407AC7" w14:paraId="0372982F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5577A362" w14:textId="77777777" w:rsidR="00FB2479" w:rsidRPr="00FC3AD4" w:rsidRDefault="00FB2479" w:rsidP="00FB2479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9C3D7D1" w14:textId="77777777" w:rsidR="00FB2479" w:rsidRPr="007D1B9F" w:rsidRDefault="00FB2479" w:rsidP="00FB2479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93B5860" w14:textId="77777777" w:rsidR="00FB2479" w:rsidRPr="007D1B9F" w:rsidRDefault="00FB2479" w:rsidP="00FB2479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4BA207D" w14:textId="195F0D0D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37D0512" w14:textId="71945607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759,77</w:t>
            </w: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E385D14" w14:textId="6BB1863E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357A46D" w14:textId="245CAB64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745,86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44BD379" w14:textId="20FE0F6B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784,94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BFC95AF" w14:textId="634CAC00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-5,0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64073469" w14:textId="404507DC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-7,0</w:t>
            </w:r>
          </w:p>
        </w:tc>
      </w:tr>
      <w:tr w:rsidR="00FB2479" w:rsidRPr="00407AC7" w14:paraId="5562464A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5E44F619" w14:textId="09AAF24C" w:rsidR="00FB2479" w:rsidRPr="00FC3AD4" w:rsidRDefault="00FB2479" w:rsidP="00FB2479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6A211AC" w14:textId="1A3B950C" w:rsidR="00FB2479" w:rsidRPr="007D1B9F" w:rsidRDefault="00FB2479" w:rsidP="00FB2479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 xml:space="preserve">Bryndza 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zimná</w:t>
            </w:r>
          </w:p>
          <w:p w14:paraId="628CBF3C" w14:textId="77777777" w:rsidR="00FB2479" w:rsidRPr="007D1B9F" w:rsidRDefault="00FB2479" w:rsidP="00FB2479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2 - 5 - 10 kg (voľná)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C915323" w14:textId="77777777" w:rsidR="00FB2479" w:rsidRPr="007D1B9F" w:rsidRDefault="00FB2479" w:rsidP="00FB2479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E2F4698" w14:textId="6D1B778B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6B43019" w14:textId="3574E1DD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color w:val="000000"/>
                <w:sz w:val="17"/>
                <w:szCs w:val="17"/>
              </w:rPr>
              <w:t>640,00</w:t>
            </w:r>
          </w:p>
        </w:tc>
        <w:tc>
          <w:tcPr>
            <w:tcW w:w="70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9A62B16" w14:textId="6CDE5C2B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6CFDC81" w14:textId="1B62668A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617,00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F4B4843" w14:textId="2B629806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color w:val="000000"/>
                <w:sz w:val="17"/>
                <w:szCs w:val="17"/>
              </w:rPr>
              <w:t>631,00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61FEE82" w14:textId="3BBD8E88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-2,2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320DC599" w14:textId="319ACF41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1,5</w:t>
            </w:r>
          </w:p>
        </w:tc>
      </w:tr>
      <w:tr w:rsidR="00FB2479" w:rsidRPr="00407AC7" w14:paraId="375F802F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62F5834" w14:textId="77777777" w:rsidR="00FB2479" w:rsidRPr="00FC3AD4" w:rsidRDefault="00FB2479" w:rsidP="00FB2479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1579C21" w14:textId="77777777" w:rsidR="00FB2479" w:rsidRPr="007D1B9F" w:rsidRDefault="00FB2479" w:rsidP="00FB2479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90D84A4" w14:textId="77777777" w:rsidR="00FB2479" w:rsidRPr="007D1B9F" w:rsidRDefault="00FB2479" w:rsidP="00FB2479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6A65B94" w14:textId="1477EBD7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713E1A2" w14:textId="66C9E6F2" w:rsidR="00FB2479" w:rsidRPr="00FB2479" w:rsidRDefault="002403AB" w:rsidP="00FB2479">
            <w:pPr>
              <w:jc w:val="center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     </w:t>
            </w:r>
            <w:r w:rsidR="00FB2479" w:rsidRPr="00FB2479">
              <w:rPr>
                <w:rFonts w:ascii="Calibri" w:hAnsi="Calibri" w:cs="Calibri"/>
                <w:color w:val="000000"/>
                <w:sz w:val="17"/>
                <w:szCs w:val="17"/>
              </w:rPr>
              <w:t>770,00</w:t>
            </w: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0C3C56B" w14:textId="1821E398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1794AE0" w14:textId="7E6A10C0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53A4545" w14:textId="461180BF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color w:val="000000"/>
                <w:sz w:val="17"/>
                <w:szCs w:val="17"/>
              </w:rPr>
              <w:t>770,00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780565D" w14:textId="288507EA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17DEFA5" w14:textId="128D5E66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</w:tr>
      <w:tr w:rsidR="00FB2479" w:rsidRPr="00407AC7" w14:paraId="0756B7B9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5C54C7C" w14:textId="77777777" w:rsidR="00FB2479" w:rsidRPr="00FC3AD4" w:rsidRDefault="00FB2479" w:rsidP="00FB2479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D1420D7" w14:textId="77777777" w:rsidR="00FB2479" w:rsidRPr="007D1B9F" w:rsidRDefault="00FB2479" w:rsidP="00FB2479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83CB23E" w14:textId="77777777" w:rsidR="00FB2479" w:rsidRPr="007D1B9F" w:rsidRDefault="00FB2479" w:rsidP="00FB2479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B8EE211" w14:textId="579F5F8F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3839572" w14:textId="2CB6D17A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726,87</w:t>
            </w: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A090636" w14:textId="6724EE3F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740309E" w14:textId="1534815E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708,53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95DF8F" w14:textId="1A539D56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706,18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AE59B2" w14:textId="14C7A9D6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0,3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0FB3FF52" w14:textId="4ACB360E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-2,3</w:t>
            </w:r>
          </w:p>
        </w:tc>
      </w:tr>
      <w:tr w:rsidR="00FB2479" w:rsidRPr="00407AC7" w14:paraId="73346B02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4D2D9E6" w14:textId="77777777" w:rsidR="00FB2479" w:rsidRPr="00FC3AD4" w:rsidRDefault="00FB2479" w:rsidP="00FB2479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FC3AD4">
              <w:rPr>
                <w:rFonts w:ascii="Calibri" w:hAnsi="Calibri" w:cs="Calibri"/>
                <w:b/>
                <w:sz w:val="26"/>
                <w:szCs w:val="26"/>
              </w:rPr>
              <w:t>-</w:t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tbl>
            <w:tblPr>
              <w:tblW w:w="10000" w:type="dxa"/>
              <w:tblBorders>
                <w:bottom w:val="threeDEmboss" w:sz="12" w:space="0" w:color="auto"/>
                <w:right w:val="single" w:sz="6" w:space="0" w:color="808080" w:themeColor="background1" w:themeShade="8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000"/>
            </w:tblGrid>
            <w:tr w:rsidR="00FB2479" w:rsidRPr="007D1B9F" w14:paraId="7D8011AC" w14:textId="77777777" w:rsidTr="002E0EE2">
              <w:trPr>
                <w:trHeight w:hRule="exact" w:val="206"/>
              </w:trPr>
              <w:tc>
                <w:tcPr>
                  <w:tcW w:w="10000" w:type="dxa"/>
                  <w:shd w:val="clear" w:color="auto" w:fill="C7E6FD"/>
                  <w:vAlign w:val="center"/>
                </w:tcPr>
                <w:p w14:paraId="47FE0E0B" w14:textId="77777777" w:rsidR="00FB2479" w:rsidRPr="007D1B9F" w:rsidRDefault="00FB2479" w:rsidP="00FB2479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Sušené plnotučné</w:t>
                  </w:r>
                </w:p>
                <w:p w14:paraId="786D8C64" w14:textId="77777777" w:rsidR="00FB2479" w:rsidRPr="007D1B9F" w:rsidRDefault="00FB2479" w:rsidP="00FB2479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mlieko, SPM</w:t>
                  </w:r>
                </w:p>
                <w:p w14:paraId="1DAFD4B6" w14:textId="77777777" w:rsidR="00FB2479" w:rsidRPr="007D1B9F" w:rsidRDefault="00FB2479" w:rsidP="00FB2479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(25 kg vrece)</w:t>
                  </w:r>
                </w:p>
              </w:tc>
            </w:tr>
            <w:tr w:rsidR="00FB2479" w:rsidRPr="007D1B9F" w14:paraId="5FFDA5A6" w14:textId="77777777" w:rsidTr="002E0EE2">
              <w:trPr>
                <w:trHeight w:hRule="exact" w:val="206"/>
              </w:trPr>
              <w:tc>
                <w:tcPr>
                  <w:tcW w:w="10000" w:type="dxa"/>
                  <w:shd w:val="clear" w:color="auto" w:fill="C7E6FD"/>
                  <w:vAlign w:val="center"/>
                </w:tcPr>
                <w:p w14:paraId="3532DF3B" w14:textId="77777777" w:rsidR="00FB2479" w:rsidRPr="007D1B9F" w:rsidRDefault="00FB2479" w:rsidP="00FB2479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mlieko, SPM</w:t>
                  </w:r>
                </w:p>
                <w:p w14:paraId="7BAABC10" w14:textId="77777777" w:rsidR="00FB2479" w:rsidRPr="007D1B9F" w:rsidRDefault="00FB2479" w:rsidP="00FB2479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</w:p>
              </w:tc>
            </w:tr>
            <w:tr w:rsidR="00FB2479" w:rsidRPr="007D1B9F" w14:paraId="5211C5CC" w14:textId="77777777" w:rsidTr="002E0EE2">
              <w:trPr>
                <w:trHeight w:hRule="exact" w:val="206"/>
              </w:trPr>
              <w:tc>
                <w:tcPr>
                  <w:tcW w:w="10000" w:type="dxa"/>
                  <w:shd w:val="clear" w:color="auto" w:fill="C7E6FD"/>
                  <w:vAlign w:val="center"/>
                </w:tcPr>
                <w:p w14:paraId="20C8CA9E" w14:textId="77777777" w:rsidR="00FB2479" w:rsidRPr="007D1B9F" w:rsidRDefault="00FB2479" w:rsidP="00FB2479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(25 kg vrece)</w:t>
                  </w:r>
                </w:p>
              </w:tc>
            </w:tr>
          </w:tbl>
          <w:p w14:paraId="0EDDF802" w14:textId="77777777" w:rsidR="00FB2479" w:rsidRPr="007D1B9F" w:rsidRDefault="00FB2479" w:rsidP="00FB2479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7480107B" w14:textId="77777777" w:rsidR="00FB2479" w:rsidRPr="007D1B9F" w:rsidRDefault="00FB2479" w:rsidP="00FB2479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00541E1" w14:textId="34C16592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4BD570B" w14:textId="28761A97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70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EC0EFAD" w14:textId="15305011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AB79FE9" w14:textId="313C4903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17E5BE0" w14:textId="09D7E584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7977CFD" w14:textId="41A8CAAB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79A2BCDD" w14:textId="0DEA0821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</w:t>
            </w:r>
          </w:p>
        </w:tc>
      </w:tr>
      <w:tr w:rsidR="00FB2479" w:rsidRPr="00407AC7" w14:paraId="188933C4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CFA2E54" w14:textId="77777777" w:rsidR="00FB2479" w:rsidRPr="00FC3AD4" w:rsidRDefault="00FB2479" w:rsidP="00FB2479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4D01711" w14:textId="77777777" w:rsidR="00FB2479" w:rsidRPr="007D1B9F" w:rsidRDefault="00FB2479" w:rsidP="00FB2479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E11DD1E" w14:textId="77777777" w:rsidR="00FB2479" w:rsidRPr="007D1B9F" w:rsidRDefault="00FB2479" w:rsidP="00FB2479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E5C77A1" w14:textId="14BCDC9F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C662A04" w14:textId="0E8EBB87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6669CB7" w14:textId="72AA6918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996FA57" w14:textId="41158C0B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00E97A1" w14:textId="2CB89AC0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ADB9B8F" w14:textId="156DB4AA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5EB8CE6" w14:textId="0ED4D14A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</w:p>
        </w:tc>
      </w:tr>
      <w:tr w:rsidR="00FB2479" w:rsidRPr="00407AC7" w14:paraId="3C348C03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293A25E" w14:textId="77777777" w:rsidR="00FB2479" w:rsidRPr="00FC3AD4" w:rsidRDefault="00FB2479" w:rsidP="00FB2479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4C8EAE1" w14:textId="77777777" w:rsidR="00FB2479" w:rsidRPr="007D1B9F" w:rsidRDefault="00FB2479" w:rsidP="00FB2479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AE7A7CF" w14:textId="77777777" w:rsidR="00FB2479" w:rsidRPr="007D1B9F" w:rsidRDefault="00FB2479" w:rsidP="00FB2479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1D8385" w14:textId="4ED4B321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B4B5E8E" w14:textId="73639840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577543C" w14:textId="337D9255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DE77C27" w14:textId="273B92DB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492D5D6" w14:textId="73F8B4C3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0223B5A" w14:textId="4197B49D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3C4B9F8C" w14:textId="2C688A8B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</w:p>
        </w:tc>
      </w:tr>
      <w:tr w:rsidR="00FB2479" w:rsidRPr="00AB3F41" w14:paraId="0B424FA2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6EC2243" w14:textId="77777777" w:rsidR="00FB2479" w:rsidRPr="00FC3AD4" w:rsidRDefault="00FB2479" w:rsidP="00FB2479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FC3AD4">
              <w:rPr>
                <w:rFonts w:ascii="Calibri" w:hAnsi="Calibri" w:cs="Calibri"/>
                <w:b/>
                <w:sz w:val="26"/>
                <w:szCs w:val="26"/>
              </w:rPr>
              <w:t>-</w:t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BEB2FA4" w14:textId="77777777" w:rsidR="00FB2479" w:rsidRPr="007D1B9F" w:rsidRDefault="00FB2479" w:rsidP="00FB2479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Sušené odtučnené</w:t>
            </w:r>
          </w:p>
          <w:p w14:paraId="388F9579" w14:textId="77777777" w:rsidR="00FB2479" w:rsidRPr="007D1B9F" w:rsidRDefault="00FB2479" w:rsidP="00FB2479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mlieko, SOM</w:t>
            </w:r>
          </w:p>
          <w:p w14:paraId="77661633" w14:textId="77777777" w:rsidR="00FB2479" w:rsidRPr="007D1B9F" w:rsidRDefault="00FB2479" w:rsidP="00FB2479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(25 kg vrece)</w:t>
            </w:r>
          </w:p>
          <w:p w14:paraId="226E9B2A" w14:textId="77777777" w:rsidR="00FB2479" w:rsidRPr="007D1B9F" w:rsidRDefault="00FB2479" w:rsidP="00FB2479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mlieko, SOM</w:t>
            </w:r>
          </w:p>
          <w:p w14:paraId="08435ED2" w14:textId="77777777" w:rsidR="00FB2479" w:rsidRPr="007D1B9F" w:rsidRDefault="00FB2479" w:rsidP="00FB2479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(25 kg vrece)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B99597C" w14:textId="77777777" w:rsidR="00FB2479" w:rsidRPr="007D1B9F" w:rsidRDefault="00FB2479" w:rsidP="00FB2479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50AB08D" w14:textId="0125B24E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FB2479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6240E80" w14:textId="1B4F4FA4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FB2479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70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04D3951" w14:textId="74633726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D9C92B7" w14:textId="618E59DB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AB582D1" w14:textId="59B938C9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068945F" w14:textId="5589A0A2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710D182" w14:textId="200B2709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FB2479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</w:t>
            </w:r>
          </w:p>
        </w:tc>
      </w:tr>
      <w:tr w:rsidR="00FB2479" w:rsidRPr="00AB3F41" w14:paraId="489AA170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9F5A071" w14:textId="77777777" w:rsidR="00FB2479" w:rsidRPr="000B65D2" w:rsidRDefault="00FB2479" w:rsidP="00FB2479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F18D76F" w14:textId="77777777" w:rsidR="00FB2479" w:rsidRPr="007D1B9F" w:rsidRDefault="00FB2479" w:rsidP="00FB2479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670D82A1" w14:textId="77777777" w:rsidR="00FB2479" w:rsidRPr="007D1B9F" w:rsidRDefault="00FB2479" w:rsidP="00FB2479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C595B5E" w14:textId="71596924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B12E8CF" w14:textId="0A301319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F7A27DC" w14:textId="35334021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C581AE3" w14:textId="5DD7A71F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B0C2299" w14:textId="1E9BE61D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B9820E6" w14:textId="0FAA9828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632DECF" w14:textId="50E8D7C6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</w:p>
        </w:tc>
      </w:tr>
      <w:tr w:rsidR="00FB2479" w:rsidRPr="00AB3F41" w14:paraId="04E91243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</w:tcPr>
          <w:p w14:paraId="6F30114A" w14:textId="77777777" w:rsidR="00FB2479" w:rsidRPr="000B65D2" w:rsidRDefault="00FB2479" w:rsidP="00FB2479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5"/>
                <w:szCs w:val="15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214284A" w14:textId="77777777" w:rsidR="00FB2479" w:rsidRPr="007D1B9F" w:rsidRDefault="00FB2479" w:rsidP="00FB2479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A5A61A4" w14:textId="77777777" w:rsidR="00FB2479" w:rsidRPr="007D1B9F" w:rsidRDefault="00FB2479" w:rsidP="00FB2479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860CAB5" w14:textId="3361A98A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44D84F4" w14:textId="632C3E5F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CF26095" w14:textId="72B9F656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96FE2BD" w14:textId="3DEAC5FB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45A1F62" w14:textId="0DC79D50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072F1AE" w14:textId="02017A90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threeDEmboss" w:sz="12" w:space="0" w:color="auto"/>
            </w:tcBorders>
            <w:shd w:val="clear" w:color="auto" w:fill="C7E6FD"/>
            <w:vAlign w:val="bottom"/>
          </w:tcPr>
          <w:p w14:paraId="14AE7C73" w14:textId="0E2379BA" w:rsidR="00FB2479" w:rsidRPr="00FB2479" w:rsidRDefault="00FB2479" w:rsidP="00FB2479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</w:p>
        </w:tc>
      </w:tr>
    </w:tbl>
    <w:p w14:paraId="6BB1E244" w14:textId="14FC743C" w:rsidR="000D752B" w:rsidRPr="005376E0" w:rsidRDefault="000148DE" w:rsidP="00B32AC3">
      <w:pPr>
        <w:spacing w:after="0" w:line="240" w:lineRule="auto"/>
        <w:jc w:val="both"/>
        <w:rPr>
          <w:rFonts w:ascii="Calibri" w:hAnsi="Calibri" w:cs="Calibri"/>
          <w:i/>
          <w:sz w:val="18"/>
          <w:szCs w:val="18"/>
        </w:rPr>
      </w:pPr>
      <w:r w:rsidRPr="000B65D2">
        <w:rPr>
          <w:rFonts w:ascii="Calibri" w:hAnsi="Calibri" w:cs="Calibri"/>
          <w:i/>
          <w:spacing w:val="-2"/>
          <w:sz w:val="18"/>
          <w:szCs w:val="18"/>
        </w:rPr>
        <w:t>Prameň</w:t>
      </w:r>
      <w:r w:rsidR="001D30F7" w:rsidRPr="000B65D2">
        <w:rPr>
          <w:rFonts w:ascii="Calibri" w:hAnsi="Calibri" w:cs="Calibri"/>
          <w:i/>
          <w:spacing w:val="-2"/>
          <w:sz w:val="18"/>
          <w:szCs w:val="18"/>
        </w:rPr>
        <w:t xml:space="preserve">: PPA – </w:t>
      </w:r>
      <w:r w:rsidR="00F67C22">
        <w:rPr>
          <w:rFonts w:ascii="Calibri" w:hAnsi="Calibri" w:cs="Calibri"/>
          <w:i/>
          <w:spacing w:val="-2"/>
          <w:sz w:val="18"/>
          <w:szCs w:val="18"/>
        </w:rPr>
        <w:t xml:space="preserve">Odbor obchodných mechanizmov a </w:t>
      </w:r>
      <w:r w:rsidR="001D30F7" w:rsidRPr="000B65D2">
        <w:rPr>
          <w:rFonts w:ascii="Calibri" w:hAnsi="Calibri" w:cs="Calibri"/>
          <w:i/>
          <w:spacing w:val="-2"/>
          <w:sz w:val="18"/>
          <w:szCs w:val="18"/>
        </w:rPr>
        <w:t xml:space="preserve">ATIS; </w:t>
      </w:r>
      <w:r w:rsidR="001D30F7" w:rsidRPr="000B65D2">
        <w:rPr>
          <w:rFonts w:ascii="Calibri" w:hAnsi="Calibri" w:cs="Calibri"/>
          <w:i/>
          <w:sz w:val="18"/>
          <w:szCs w:val="18"/>
        </w:rPr>
        <w:t xml:space="preserve">Otz - Oblasť trhu západ (Bratislavský kraj, Trnavský kraj, Trenčiansky kraj, Nitriansky kraj), Ots - Oblasť trhu stred </w:t>
      </w:r>
      <w:r w:rsidR="001D30F7" w:rsidRPr="00546717">
        <w:rPr>
          <w:rFonts w:ascii="Calibri" w:hAnsi="Calibri" w:cs="Calibri"/>
          <w:i/>
          <w:sz w:val="18"/>
          <w:szCs w:val="18"/>
        </w:rPr>
        <w:t>(Žilinský kraj, Banskobystrický kraj), Otv - Oblasť trhu východ (Košický kraj, Prešovský kraj),*1 - údaj nezverejňujeme (menej ako traja respondenti).</w:t>
      </w:r>
      <w:r w:rsidRPr="005376E0">
        <w:rPr>
          <w:rFonts w:ascii="Calibri" w:hAnsi="Calibri" w:cs="Calibri"/>
          <w:i/>
          <w:sz w:val="18"/>
          <w:szCs w:val="18"/>
        </w:rPr>
        <w:br w:type="page"/>
      </w:r>
    </w:p>
    <w:p w14:paraId="6C81F628" w14:textId="7C56A0EE" w:rsidR="00AD2D4C" w:rsidRPr="005E1E43" w:rsidRDefault="00017D40" w:rsidP="005E1E43">
      <w:pPr>
        <w:spacing w:before="120" w:after="100" w:line="240" w:lineRule="auto"/>
        <w:ind w:left="142"/>
        <w:rPr>
          <w:rFonts w:ascii="Calibri" w:hAnsi="Calibri" w:cs="Calibri"/>
          <w:b/>
          <w:sz w:val="30"/>
          <w:szCs w:val="30"/>
        </w:rPr>
      </w:pPr>
      <w:r w:rsidRPr="00424BFA">
        <w:rPr>
          <w:rFonts w:ascii="Calibri" w:hAnsi="Calibri" w:cs="Calibri"/>
          <w:b/>
          <w:sz w:val="30"/>
          <w:szCs w:val="30"/>
        </w:rPr>
        <w:lastRenderedPageBreak/>
        <w:t>Vývoj odbytových cien mliečnych vý</w:t>
      </w:r>
      <w:r w:rsidR="00832390" w:rsidRPr="00424BFA">
        <w:rPr>
          <w:rFonts w:ascii="Calibri" w:hAnsi="Calibri" w:cs="Calibri"/>
          <w:b/>
          <w:sz w:val="30"/>
          <w:szCs w:val="30"/>
        </w:rPr>
        <w:t>robkov v SR v rokoch 20</w:t>
      </w:r>
      <w:r w:rsidR="001F5858">
        <w:rPr>
          <w:rFonts w:ascii="Calibri" w:hAnsi="Calibri" w:cs="Calibri"/>
          <w:b/>
          <w:sz w:val="30"/>
          <w:szCs w:val="30"/>
        </w:rPr>
        <w:t>2</w:t>
      </w:r>
      <w:r w:rsidR="00A40F2E">
        <w:rPr>
          <w:rFonts w:ascii="Calibri" w:hAnsi="Calibri" w:cs="Calibri"/>
          <w:b/>
          <w:sz w:val="30"/>
          <w:szCs w:val="30"/>
        </w:rPr>
        <w:t>4</w:t>
      </w:r>
      <w:r w:rsidR="003E626F" w:rsidRPr="00424BFA">
        <w:rPr>
          <w:rFonts w:ascii="Calibri" w:hAnsi="Calibri" w:cs="Calibri"/>
          <w:b/>
          <w:sz w:val="30"/>
          <w:szCs w:val="30"/>
        </w:rPr>
        <w:t xml:space="preserve"> </w:t>
      </w:r>
      <w:r w:rsidR="00832390" w:rsidRPr="00424BFA">
        <w:rPr>
          <w:rFonts w:ascii="Calibri" w:hAnsi="Calibri" w:cs="Calibri"/>
          <w:b/>
          <w:sz w:val="30"/>
          <w:szCs w:val="30"/>
        </w:rPr>
        <w:t>- 20</w:t>
      </w:r>
      <w:r w:rsidR="009650AF" w:rsidRPr="00424BFA">
        <w:rPr>
          <w:rFonts w:ascii="Calibri" w:hAnsi="Calibri" w:cs="Calibri"/>
          <w:b/>
          <w:sz w:val="30"/>
          <w:szCs w:val="30"/>
        </w:rPr>
        <w:t>2</w:t>
      </w:r>
      <w:r w:rsidR="00A40F2E">
        <w:rPr>
          <w:rFonts w:ascii="Calibri" w:hAnsi="Calibri" w:cs="Calibri"/>
          <w:b/>
          <w:sz w:val="30"/>
          <w:szCs w:val="30"/>
        </w:rPr>
        <w:t>6</w:t>
      </w:r>
    </w:p>
    <w:p w14:paraId="5457FEBE" w14:textId="4FEA84C0" w:rsidR="004F212F" w:rsidRDefault="00E0713A" w:rsidP="005E1E43">
      <w:pPr>
        <w:spacing w:after="40" w:line="240" w:lineRule="auto"/>
        <w:ind w:left="142"/>
        <w:rPr>
          <w:noProof/>
        </w:rPr>
      </w:pPr>
      <w:r>
        <w:rPr>
          <w:noProof/>
        </w:rPr>
        <w:t xml:space="preserve">   </w:t>
      </w:r>
      <w:r w:rsidR="005B0AC9" w:rsidRPr="005B0AC9">
        <w:drawing>
          <wp:inline distT="0" distB="0" distL="0" distR="0" wp14:anchorId="668A7AA6" wp14:editId="47D38146">
            <wp:extent cx="6245860" cy="3581400"/>
            <wp:effectExtent l="0" t="0" r="254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12F">
        <w:rPr>
          <w:noProof/>
        </w:rPr>
        <w:t xml:space="preserve">    </w:t>
      </w:r>
    </w:p>
    <w:p w14:paraId="118B594E" w14:textId="77777777" w:rsidR="00D934DF" w:rsidRDefault="00E0713A" w:rsidP="00E0713A">
      <w:pPr>
        <w:spacing w:line="276" w:lineRule="auto"/>
        <w:ind w:left="142" w:right="338"/>
        <w:rPr>
          <w:noProof/>
        </w:rPr>
      </w:pPr>
      <w:r>
        <w:rPr>
          <w:noProof/>
        </w:rPr>
        <w:t xml:space="preserve"> </w:t>
      </w:r>
      <w:r w:rsidR="004F212F">
        <w:rPr>
          <w:noProof/>
        </w:rPr>
        <w:t xml:space="preserve">  </w:t>
      </w:r>
      <w:r w:rsidR="004F212F">
        <w:t xml:space="preserve"> </w:t>
      </w:r>
    </w:p>
    <w:p w14:paraId="71C1A629" w14:textId="25AD3B3C" w:rsidR="0046360D" w:rsidRDefault="005B0AC9" w:rsidP="00E0713A">
      <w:pPr>
        <w:spacing w:line="276" w:lineRule="auto"/>
        <w:ind w:left="142" w:right="338"/>
        <w:rPr>
          <w:noProof/>
        </w:rPr>
      </w:pPr>
      <w:r w:rsidRPr="005B0AC9">
        <w:drawing>
          <wp:inline distT="0" distB="0" distL="0" distR="0" wp14:anchorId="334486B1" wp14:editId="178D67E9">
            <wp:extent cx="6245860" cy="3786505"/>
            <wp:effectExtent l="0" t="0" r="2540" b="444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7CF" w:rsidRPr="00D977CF">
        <w:t xml:space="preserve"> </w:t>
      </w:r>
      <w:r w:rsidR="0046360D">
        <w:rPr>
          <w:noProof/>
        </w:rPr>
        <w:br w:type="page"/>
      </w:r>
    </w:p>
    <w:p w14:paraId="70929124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6F223126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4623E33B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169007CA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1EF74AD0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179DEEE2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199FF212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7CE88586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57343D8A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7E377DF3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26FC182C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72C0D6D1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2EA6C05B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5D95A43A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77A5C491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7EA105CD" w14:textId="2D72F9AB" w:rsidR="0088191F" w:rsidRPr="005376E0" w:rsidRDefault="0088191F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  <w:r w:rsidRPr="006D4F50">
        <w:rPr>
          <w:rFonts w:ascii="Calibri" w:hAnsi="Calibri" w:cs="Calibri"/>
          <w:b/>
          <w:color w:val="0D0D0D"/>
          <w:sz w:val="26"/>
          <w:szCs w:val="26"/>
          <w:u w:val="single"/>
        </w:rPr>
        <w:t>Vydavateľ</w:t>
      </w:r>
      <w:r w:rsidRPr="005376E0">
        <w:rPr>
          <w:rFonts w:ascii="Calibri" w:hAnsi="Calibri" w:cs="Calibri"/>
          <w:b/>
          <w:color w:val="0D0D0D"/>
          <w:sz w:val="26"/>
          <w:szCs w:val="26"/>
          <w:u w:val="single"/>
        </w:rPr>
        <w:t xml:space="preserve"> a spracovateľ cenových informácií:</w:t>
      </w:r>
    </w:p>
    <w:p w14:paraId="02687646" w14:textId="77777777" w:rsidR="0088191F" w:rsidRPr="005376E0" w:rsidRDefault="0088191F" w:rsidP="0088191F">
      <w:pPr>
        <w:pStyle w:val="Pta"/>
        <w:spacing w:before="40"/>
        <w:rPr>
          <w:rFonts w:ascii="Calibri" w:hAnsi="Calibri" w:cs="Calibri"/>
          <w:color w:val="0D0D0D"/>
          <w:sz w:val="26"/>
          <w:szCs w:val="26"/>
        </w:rPr>
      </w:pPr>
      <w:r w:rsidRPr="005376E0">
        <w:rPr>
          <w:rFonts w:ascii="Calibri" w:hAnsi="Calibri" w:cs="Calibri"/>
          <w:color w:val="0D0D0D"/>
          <w:sz w:val="26"/>
          <w:szCs w:val="26"/>
        </w:rPr>
        <w:t>Pôdohospodárska platobná agentúra</w:t>
      </w:r>
    </w:p>
    <w:p w14:paraId="7C8E0503" w14:textId="1B2DAF3D" w:rsidR="0088191F" w:rsidRPr="005376E0" w:rsidRDefault="0088191F" w:rsidP="0088191F">
      <w:pPr>
        <w:pStyle w:val="Pta"/>
        <w:rPr>
          <w:rFonts w:ascii="Calibri" w:hAnsi="Calibri" w:cs="Calibri"/>
          <w:color w:val="0D0D0D"/>
          <w:sz w:val="26"/>
          <w:szCs w:val="26"/>
        </w:rPr>
      </w:pPr>
      <w:r w:rsidRPr="005376E0">
        <w:rPr>
          <w:rFonts w:ascii="Calibri" w:hAnsi="Calibri" w:cs="Calibri"/>
          <w:color w:val="0D0D0D"/>
          <w:sz w:val="26"/>
          <w:szCs w:val="26"/>
        </w:rPr>
        <w:t xml:space="preserve">Odbor </w:t>
      </w:r>
      <w:r w:rsidR="00057D61">
        <w:rPr>
          <w:rFonts w:ascii="Calibri" w:hAnsi="Calibri" w:cs="Calibri"/>
          <w:color w:val="0D0D0D"/>
          <w:sz w:val="26"/>
          <w:szCs w:val="26"/>
        </w:rPr>
        <w:t xml:space="preserve">obchodných mechanizmov a </w:t>
      </w:r>
      <w:r w:rsidRPr="005376E0">
        <w:rPr>
          <w:rFonts w:ascii="Calibri" w:hAnsi="Calibri" w:cs="Calibri"/>
          <w:color w:val="0D0D0D"/>
          <w:sz w:val="26"/>
          <w:szCs w:val="26"/>
        </w:rPr>
        <w:t>ATIS</w:t>
      </w:r>
    </w:p>
    <w:p w14:paraId="6F633D06" w14:textId="77777777" w:rsidR="0088191F" w:rsidRPr="005376E0" w:rsidRDefault="0088191F" w:rsidP="0088191F">
      <w:pPr>
        <w:spacing w:after="0" w:line="240" w:lineRule="auto"/>
        <w:ind w:left="113" w:hanging="113"/>
        <w:rPr>
          <w:rFonts w:ascii="Calibri" w:hAnsi="Calibri" w:cs="Calibri"/>
          <w:color w:val="0D0D0D"/>
          <w:sz w:val="26"/>
          <w:szCs w:val="26"/>
        </w:rPr>
      </w:pPr>
      <w:r w:rsidRPr="005376E0">
        <w:rPr>
          <w:rFonts w:ascii="Calibri" w:hAnsi="Calibri" w:cs="Calibri"/>
          <w:color w:val="0D0D0D"/>
          <w:sz w:val="26"/>
          <w:szCs w:val="26"/>
        </w:rPr>
        <w:t>Hraničná 12</w:t>
      </w:r>
    </w:p>
    <w:p w14:paraId="4D29068A" w14:textId="77777777" w:rsidR="0088191F" w:rsidRPr="005376E0" w:rsidRDefault="0088191F" w:rsidP="0088191F">
      <w:pPr>
        <w:spacing w:after="0" w:line="240" w:lineRule="auto"/>
        <w:ind w:left="113" w:hanging="113"/>
        <w:rPr>
          <w:rFonts w:ascii="Calibri" w:hAnsi="Calibri" w:cs="Calibri"/>
          <w:color w:val="0D0D0D"/>
          <w:sz w:val="26"/>
          <w:szCs w:val="26"/>
        </w:rPr>
      </w:pPr>
      <w:r w:rsidRPr="005376E0">
        <w:rPr>
          <w:rFonts w:ascii="Calibri" w:hAnsi="Calibri" w:cs="Calibri"/>
          <w:color w:val="0D0D0D"/>
          <w:sz w:val="26"/>
          <w:szCs w:val="26"/>
        </w:rPr>
        <w:t>815 26 Bratislava</w:t>
      </w:r>
    </w:p>
    <w:bookmarkStart w:id="1" w:name="_Hlk132290041"/>
    <w:p w14:paraId="39ECC39C" w14:textId="77777777" w:rsidR="0088191F" w:rsidRPr="00203499" w:rsidRDefault="0088191F" w:rsidP="0088191F">
      <w:pPr>
        <w:tabs>
          <w:tab w:val="right" w:pos="9356"/>
        </w:tabs>
        <w:spacing w:line="240" w:lineRule="auto"/>
        <w:rPr>
          <w:rFonts w:ascii="Calibri" w:hAnsi="Calibri" w:cs="Calibri"/>
          <w:color w:val="0000FF"/>
          <w:sz w:val="26"/>
          <w:szCs w:val="26"/>
        </w:rPr>
      </w:pPr>
      <w:r w:rsidRPr="00203499">
        <w:fldChar w:fldCharType="begin"/>
      </w:r>
      <w:r w:rsidRPr="00203499">
        <w:rPr>
          <w:rFonts w:ascii="Calibri" w:hAnsi="Calibri" w:cs="Calibri"/>
          <w:color w:val="0000FF"/>
          <w:sz w:val="26"/>
          <w:szCs w:val="26"/>
        </w:rPr>
        <w:instrText xml:space="preserve"> HYPERLINK "http://www.apa.sk" </w:instrText>
      </w:r>
      <w:r w:rsidRPr="00203499">
        <w:fldChar w:fldCharType="separate"/>
      </w:r>
      <w:r w:rsidRPr="00203499">
        <w:rPr>
          <w:rStyle w:val="Hypertextovprepojenie"/>
          <w:rFonts w:ascii="Calibri" w:hAnsi="Calibri" w:cs="Calibri"/>
          <w:sz w:val="26"/>
          <w:szCs w:val="26"/>
        </w:rPr>
        <w:t>www.apa.sk</w:t>
      </w:r>
      <w:r w:rsidRPr="00203499">
        <w:rPr>
          <w:rStyle w:val="Hypertextovprepojenie"/>
          <w:rFonts w:ascii="Calibri" w:hAnsi="Calibri" w:cs="Calibri"/>
          <w:sz w:val="26"/>
          <w:szCs w:val="26"/>
        </w:rPr>
        <w:fldChar w:fldCharType="end"/>
      </w:r>
    </w:p>
    <w:bookmarkEnd w:id="1"/>
    <w:p w14:paraId="4B190B97" w14:textId="77777777" w:rsidR="0088191F" w:rsidRPr="005376E0" w:rsidRDefault="0088191F" w:rsidP="0088191F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1ADE8A7B" w14:textId="3A908D95" w:rsidR="0088191F" w:rsidRPr="005376E0" w:rsidRDefault="00B20658" w:rsidP="00B20658">
      <w:pPr>
        <w:tabs>
          <w:tab w:val="left" w:pos="3525"/>
        </w:tabs>
        <w:spacing w:after="0" w:line="240" w:lineRule="auto"/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</w:pPr>
      <w:r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ab/>
      </w:r>
    </w:p>
    <w:p w14:paraId="6673565D" w14:textId="27503902" w:rsidR="0088191F" w:rsidRPr="005376E0" w:rsidRDefault="0088191F" w:rsidP="0088191F">
      <w:pPr>
        <w:spacing w:after="0" w:line="240" w:lineRule="auto"/>
        <w:rPr>
          <w:rFonts w:ascii="Calibri" w:hAnsi="Calibri" w:cs="Calibri"/>
          <w:sz w:val="26"/>
          <w:szCs w:val="26"/>
        </w:rPr>
      </w:pPr>
      <w:r w:rsidRPr="00745FE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 xml:space="preserve">Číslo </w:t>
      </w:r>
      <w:r w:rsidR="00D40D87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9</w:t>
      </w:r>
      <w:r w:rsidRPr="00745FE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/202</w:t>
      </w:r>
      <w:r w:rsidR="00CB6041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6</w:t>
      </w:r>
      <w:r w:rsidRPr="00745FE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 xml:space="preserve">; Ročník </w:t>
      </w:r>
      <w:r w:rsidR="00BA0F94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1</w:t>
      </w:r>
      <w:r w:rsidR="00CB6041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1</w:t>
      </w:r>
      <w:r w:rsidRPr="00745FE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.,</w:t>
      </w:r>
      <w:r w:rsidR="00C33FC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 xml:space="preserve"> </w:t>
      </w:r>
      <w:r w:rsidR="00D40D87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5</w:t>
      </w:r>
      <w:r w:rsidRPr="00323354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 xml:space="preserve">. </w:t>
      </w:r>
      <w:r w:rsidR="00D40D87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3</w:t>
      </w:r>
      <w:r w:rsidR="0021029F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. 202</w:t>
      </w:r>
      <w:r w:rsidR="006A10BE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6</w:t>
      </w:r>
    </w:p>
    <w:p w14:paraId="71C52B23" w14:textId="77777777" w:rsidR="0088191F" w:rsidRPr="006D4F50" w:rsidRDefault="0088191F" w:rsidP="0088191F">
      <w:pPr>
        <w:spacing w:after="0" w:line="240" w:lineRule="auto"/>
        <w:rPr>
          <w:rFonts w:ascii="Calibri" w:hAnsi="Calibri" w:cs="Calibri"/>
          <w:color w:val="0D0D0D"/>
          <w:sz w:val="26"/>
          <w:szCs w:val="26"/>
        </w:rPr>
      </w:pPr>
    </w:p>
    <w:p w14:paraId="3414D97F" w14:textId="77777777" w:rsidR="0088191F" w:rsidRPr="006D4F50" w:rsidRDefault="0088191F" w:rsidP="0088191F">
      <w:pPr>
        <w:spacing w:after="0" w:line="240" w:lineRule="auto"/>
        <w:rPr>
          <w:rFonts w:ascii="Calibri" w:hAnsi="Calibri" w:cs="Calibri"/>
          <w:color w:val="0D0D0D"/>
          <w:sz w:val="26"/>
          <w:szCs w:val="26"/>
        </w:rPr>
      </w:pPr>
    </w:p>
    <w:p w14:paraId="1EE8B9AD" w14:textId="77777777" w:rsidR="0088191F" w:rsidRPr="005376E0" w:rsidRDefault="0088191F" w:rsidP="0088191F">
      <w:pPr>
        <w:spacing w:before="40" w:after="0" w:line="240" w:lineRule="auto"/>
        <w:ind w:left="113" w:hanging="113"/>
        <w:rPr>
          <w:rFonts w:ascii="Calibri" w:hAnsi="Calibri" w:cs="Calibri"/>
          <w:b/>
          <w:color w:val="0D0D0D"/>
          <w:sz w:val="26"/>
          <w:szCs w:val="26"/>
        </w:rPr>
      </w:pPr>
      <w:r>
        <w:rPr>
          <w:rFonts w:ascii="Calibri" w:hAnsi="Calibri" w:cs="Calibri"/>
          <w:b/>
          <w:color w:val="0D0D0D"/>
          <w:sz w:val="26"/>
          <w:szCs w:val="26"/>
          <w:u w:val="single"/>
        </w:rPr>
        <w:t>Komoditní</w:t>
      </w:r>
      <w:r w:rsidRPr="005376E0">
        <w:rPr>
          <w:rFonts w:ascii="Calibri" w:hAnsi="Calibri" w:cs="Calibri"/>
          <w:b/>
          <w:color w:val="0D0D0D"/>
          <w:sz w:val="26"/>
          <w:szCs w:val="26"/>
          <w:u w:val="single"/>
        </w:rPr>
        <w:t xml:space="preserve"> manažér</w:t>
      </w:r>
      <w:r>
        <w:rPr>
          <w:rFonts w:ascii="Calibri" w:hAnsi="Calibri" w:cs="Calibri"/>
          <w:b/>
          <w:color w:val="0D0D0D"/>
          <w:sz w:val="26"/>
          <w:szCs w:val="26"/>
          <w:u w:val="single"/>
        </w:rPr>
        <w:t>i</w:t>
      </w:r>
      <w:r w:rsidRPr="005376E0">
        <w:rPr>
          <w:rFonts w:ascii="Calibri" w:hAnsi="Calibri" w:cs="Calibri"/>
          <w:b/>
          <w:color w:val="0D0D0D"/>
          <w:sz w:val="26"/>
          <w:szCs w:val="26"/>
          <w:u w:val="single"/>
        </w:rPr>
        <w:t>:</w:t>
      </w:r>
    </w:p>
    <w:p w14:paraId="6127E1D6" w14:textId="1B47F82E" w:rsidR="0088191F" w:rsidRPr="008015C2" w:rsidRDefault="0088191F" w:rsidP="0088191F">
      <w:pPr>
        <w:pStyle w:val="Pta"/>
        <w:spacing w:before="40"/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 xml:space="preserve">Ing. </w:t>
      </w:r>
      <w:r w:rsidR="008D6E6E" w:rsidRPr="008015C2">
        <w:rPr>
          <w:rFonts w:ascii="Calibri" w:hAnsi="Calibri" w:cs="Calibri"/>
          <w:color w:val="0D0D0D"/>
          <w:sz w:val="24"/>
          <w:szCs w:val="24"/>
        </w:rPr>
        <w:t>Sylvia Čarná</w:t>
      </w:r>
    </w:p>
    <w:p w14:paraId="3E7565C8" w14:textId="2A02CF25" w:rsidR="0088191F" w:rsidRDefault="007E78A9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>Ing. Miroslav Marko</w:t>
      </w:r>
    </w:p>
    <w:p w14:paraId="48D1967B" w14:textId="620EBFF4" w:rsidR="0021704E" w:rsidRPr="008015C2" w:rsidRDefault="0021704E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>
        <w:rPr>
          <w:rFonts w:ascii="Calibri" w:hAnsi="Calibri" w:cs="Calibri"/>
          <w:color w:val="0D0D0D"/>
          <w:sz w:val="24"/>
          <w:szCs w:val="24"/>
        </w:rPr>
        <w:t>Mgr. Dávid Čičmanec</w:t>
      </w:r>
    </w:p>
    <w:p w14:paraId="38CE9016" w14:textId="77777777" w:rsidR="0088191F" w:rsidRPr="008015C2" w:rsidRDefault="0088191F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</w:p>
    <w:p w14:paraId="677A5B14" w14:textId="6F216441" w:rsidR="0088191F" w:rsidRPr="008015C2" w:rsidRDefault="0088191F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 xml:space="preserve">Mobil: 0918/612 </w:t>
      </w:r>
      <w:r w:rsidR="008D6E6E" w:rsidRPr="008015C2">
        <w:rPr>
          <w:rFonts w:ascii="Calibri" w:hAnsi="Calibri" w:cs="Calibri"/>
          <w:color w:val="0D0D0D"/>
          <w:sz w:val="24"/>
          <w:szCs w:val="24"/>
        </w:rPr>
        <w:t>458</w:t>
      </w:r>
      <w:r w:rsidRPr="008015C2">
        <w:rPr>
          <w:rFonts w:ascii="Calibri" w:hAnsi="Calibri" w:cs="Calibri"/>
          <w:color w:val="0D0D0D"/>
          <w:sz w:val="24"/>
          <w:szCs w:val="24"/>
        </w:rPr>
        <w:t xml:space="preserve"> </w:t>
      </w:r>
    </w:p>
    <w:p w14:paraId="5C050C38" w14:textId="6AE6E00F" w:rsidR="0088191F" w:rsidRDefault="0088191F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 xml:space="preserve">             0918/612 182</w:t>
      </w:r>
    </w:p>
    <w:p w14:paraId="362E9949" w14:textId="6094BF7D" w:rsidR="0021704E" w:rsidRPr="008015C2" w:rsidRDefault="0021704E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>
        <w:rPr>
          <w:rFonts w:ascii="Calibri" w:hAnsi="Calibri" w:cs="Calibri"/>
          <w:color w:val="0D0D0D"/>
          <w:sz w:val="24"/>
          <w:szCs w:val="24"/>
        </w:rPr>
        <w:t xml:space="preserve">             0</w:t>
      </w:r>
      <w:r w:rsidRPr="0021704E">
        <w:rPr>
          <w:rFonts w:ascii="Calibri" w:hAnsi="Calibri" w:cs="Calibri"/>
          <w:color w:val="0D0D0D"/>
          <w:sz w:val="24"/>
          <w:szCs w:val="24"/>
        </w:rPr>
        <w:t>918</w:t>
      </w:r>
      <w:r>
        <w:rPr>
          <w:rFonts w:ascii="Calibri" w:hAnsi="Calibri" w:cs="Calibri"/>
          <w:color w:val="0D0D0D"/>
          <w:sz w:val="24"/>
          <w:szCs w:val="24"/>
        </w:rPr>
        <w:t>/</w:t>
      </w:r>
      <w:r w:rsidRPr="0021704E">
        <w:rPr>
          <w:rFonts w:ascii="Calibri" w:hAnsi="Calibri" w:cs="Calibri"/>
          <w:color w:val="0D0D0D"/>
          <w:sz w:val="24"/>
          <w:szCs w:val="24"/>
        </w:rPr>
        <w:t>612</w:t>
      </w:r>
      <w:r>
        <w:rPr>
          <w:rFonts w:ascii="Calibri" w:hAnsi="Calibri" w:cs="Calibri"/>
          <w:color w:val="0D0D0D"/>
          <w:sz w:val="24"/>
          <w:szCs w:val="24"/>
        </w:rPr>
        <w:t xml:space="preserve"> </w:t>
      </w:r>
      <w:r w:rsidRPr="0021704E">
        <w:rPr>
          <w:rFonts w:ascii="Calibri" w:hAnsi="Calibri" w:cs="Calibri"/>
          <w:color w:val="0D0D0D"/>
          <w:sz w:val="24"/>
          <w:szCs w:val="24"/>
        </w:rPr>
        <w:t>199</w:t>
      </w:r>
    </w:p>
    <w:p w14:paraId="48B2A725" w14:textId="77777777" w:rsidR="0088191F" w:rsidRPr="008015C2" w:rsidRDefault="0088191F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ab/>
      </w:r>
      <w:r w:rsidRPr="008015C2">
        <w:rPr>
          <w:rFonts w:ascii="Calibri" w:hAnsi="Calibri" w:cs="Calibri"/>
          <w:color w:val="0D0D0D"/>
          <w:sz w:val="24"/>
          <w:szCs w:val="24"/>
        </w:rPr>
        <w:tab/>
        <w:t xml:space="preserve">    </w:t>
      </w:r>
    </w:p>
    <w:p w14:paraId="1D40355B" w14:textId="51448F9C" w:rsidR="008D6E6E" w:rsidRPr="008015C2" w:rsidRDefault="0088191F" w:rsidP="0088191F">
      <w:pPr>
        <w:spacing w:after="0" w:line="240" w:lineRule="auto"/>
        <w:rPr>
          <w:rStyle w:val="Hypertextovprepojenie"/>
          <w:rFonts w:ascii="Calibri" w:hAnsi="Calibri" w:cs="Calibri"/>
          <w:color w:val="0D0D0D"/>
          <w:sz w:val="24"/>
          <w:szCs w:val="24"/>
          <w:u w:val="none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 xml:space="preserve">e-mail: </w:t>
      </w:r>
      <w:hyperlink r:id="rId14" w:history="1">
        <w:r w:rsidR="008D6E6E" w:rsidRPr="008015C2">
          <w:rPr>
            <w:rStyle w:val="Hypertextovprepojenie"/>
            <w:rFonts w:ascii="Calibri" w:hAnsi="Calibri" w:cs="Calibri"/>
            <w:sz w:val="24"/>
            <w:szCs w:val="24"/>
          </w:rPr>
          <w:t>sylvia.carna@apa.sk</w:t>
        </w:r>
      </w:hyperlink>
    </w:p>
    <w:p w14:paraId="4D6E2999" w14:textId="2F0910CE" w:rsidR="0088191F" w:rsidRPr="008015C2" w:rsidRDefault="0088191F" w:rsidP="0088191F">
      <w:pPr>
        <w:spacing w:after="0" w:line="240" w:lineRule="auto"/>
        <w:rPr>
          <w:rFonts w:ascii="Calibri" w:hAnsi="Calibri" w:cs="Calibri"/>
          <w:b/>
          <w:color w:val="0D0D0D"/>
          <w:sz w:val="24"/>
          <w:szCs w:val="24"/>
        </w:rPr>
      </w:pPr>
      <w:r w:rsidRPr="008015C2">
        <w:rPr>
          <w:rFonts w:ascii="Calibri" w:hAnsi="Calibri" w:cs="Calibri"/>
          <w:sz w:val="24"/>
          <w:szCs w:val="24"/>
        </w:rPr>
        <w:t xml:space="preserve">             </w:t>
      </w:r>
      <w:hyperlink r:id="rId15" w:history="1">
        <w:r w:rsidR="003C0D4A" w:rsidRPr="006E7E2A">
          <w:rPr>
            <w:rStyle w:val="Hypertextovprepojenie"/>
            <w:rFonts w:ascii="Calibri" w:hAnsi="Calibri" w:cs="Calibri"/>
            <w:sz w:val="24"/>
            <w:szCs w:val="24"/>
          </w:rPr>
          <w:t>miroslav</w:t>
        </w:r>
        <w:r w:rsidR="003C0D4A" w:rsidRPr="00703F11">
          <w:rPr>
            <w:rStyle w:val="Hypertextovprepojenie"/>
            <w:rFonts w:ascii="Calibri" w:hAnsi="Calibri" w:cs="Calibri"/>
            <w:sz w:val="24"/>
            <w:szCs w:val="24"/>
          </w:rPr>
          <w:t>.marko@apa.sk</w:t>
        </w:r>
      </w:hyperlink>
    </w:p>
    <w:p w14:paraId="163EA2E8" w14:textId="6DDC729D" w:rsidR="0088191F" w:rsidRPr="006E7E2A" w:rsidRDefault="006E7E2A" w:rsidP="0088191F">
      <w:pPr>
        <w:spacing w:after="0" w:line="240" w:lineRule="auto"/>
        <w:rPr>
          <w:rFonts w:ascii="Calibri" w:hAnsi="Calibri" w:cs="Calibri"/>
          <w:color w:val="0D0D0D"/>
          <w:sz w:val="24"/>
          <w:szCs w:val="24"/>
        </w:rPr>
      </w:pPr>
      <w:r>
        <w:rPr>
          <w:rFonts w:ascii="Calibri" w:hAnsi="Calibri" w:cs="Calibri"/>
          <w:color w:val="0D0D0D"/>
          <w:sz w:val="24"/>
          <w:szCs w:val="24"/>
        </w:rPr>
        <w:tab/>
      </w:r>
      <w:r w:rsidRPr="006E7E2A">
        <w:rPr>
          <w:rStyle w:val="Hypertextovprepojenie"/>
          <w:rFonts w:ascii="Calibri" w:hAnsi="Calibri" w:cs="Calibri"/>
          <w:sz w:val="24"/>
          <w:szCs w:val="24"/>
        </w:rPr>
        <w:t>david.cicmanec@apa.sk</w:t>
      </w:r>
    </w:p>
    <w:p w14:paraId="7BFC6D54" w14:textId="77777777" w:rsidR="0088191F" w:rsidRPr="005376E0" w:rsidRDefault="0088191F" w:rsidP="0088191F">
      <w:pPr>
        <w:spacing w:after="0" w:line="240" w:lineRule="auto"/>
        <w:rPr>
          <w:rFonts w:ascii="Calibri" w:hAnsi="Calibri" w:cs="Calibri"/>
          <w:color w:val="0D0D0D"/>
          <w:sz w:val="24"/>
          <w:szCs w:val="24"/>
        </w:rPr>
      </w:pPr>
    </w:p>
    <w:sectPr w:rsidR="0088191F" w:rsidRPr="005376E0" w:rsidSect="00F44E0A">
      <w:headerReference w:type="default" r:id="rId16"/>
      <w:footerReference w:type="even" r:id="rId17"/>
      <w:footerReference w:type="default" r:id="rId18"/>
      <w:type w:val="continuous"/>
      <w:pgSz w:w="12240" w:h="15840"/>
      <w:pgMar w:top="1134" w:right="1327" w:bottom="1077" w:left="1077" w:header="1021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9039B" w14:textId="77777777" w:rsidR="0066086F" w:rsidRDefault="0066086F">
      <w:pPr>
        <w:spacing w:after="0" w:line="240" w:lineRule="auto"/>
      </w:pPr>
      <w:r>
        <w:separator/>
      </w:r>
    </w:p>
  </w:endnote>
  <w:endnote w:type="continuationSeparator" w:id="0">
    <w:p w14:paraId="065125A4" w14:textId="77777777" w:rsidR="0066086F" w:rsidRDefault="00660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ckwell">
    <w:altName w:val="Rockwell"/>
    <w:charset w:val="00"/>
    <w:family w:val="roman"/>
    <w:pitch w:val="variable"/>
    <w:sig w:usb0="00000007" w:usb1="00000000" w:usb2="00000000" w:usb3="00000000" w:csb0="0000000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B942E" w14:textId="7FC40EAA" w:rsidR="00133E84" w:rsidRDefault="00133E84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70528" behindDoc="0" locked="0" layoutInCell="1" allowOverlap="1" wp14:anchorId="1F738D31" wp14:editId="660B9475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0" b="11430"/>
              <wp:wrapSquare wrapText="bothSides"/>
              <wp:docPr id="11" name="Textové pole 11" descr="    INTER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2E77AF" w14:textId="67B25049" w:rsidR="00133E84" w:rsidRPr="0001154B" w:rsidRDefault="00133E84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</w:pPr>
                          <w:r w:rsidRPr="0001154B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  <w:t xml:space="preserve">    INTERNÉ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738D3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    INTERNÉ" style="position:absolute;margin-left:0;margin-top:.05pt;width:34.95pt;height:34.95pt;z-index:25167052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4E2E77AF" w14:textId="67B25049" w:rsidR="00133E84" w:rsidRPr="0001154B" w:rsidRDefault="00133E84">
                    <w:pPr>
                      <w:rPr>
                        <w:rFonts w:ascii="Calibri" w:eastAsia="Calibri" w:hAnsi="Calibri" w:cs="Calibri"/>
                        <w:noProof/>
                        <w:color w:val="008000"/>
                      </w:rPr>
                    </w:pPr>
                    <w:r w:rsidRPr="0001154B">
                      <w:rPr>
                        <w:rFonts w:ascii="Calibri" w:eastAsia="Calibri" w:hAnsi="Calibri" w:cs="Calibri"/>
                        <w:noProof/>
                        <w:color w:val="008000"/>
                      </w:rPr>
                      <w:t xml:space="preserve">    INTERNÉ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C1480" w14:textId="3BC19B15" w:rsidR="00133E84" w:rsidRPr="005376E0" w:rsidRDefault="00133E84" w:rsidP="00E3254F">
    <w:pPr>
      <w:pStyle w:val="Pta"/>
      <w:tabs>
        <w:tab w:val="center" w:pos="4918"/>
        <w:tab w:val="right" w:pos="9836"/>
      </w:tabs>
      <w:rPr>
        <w:rFonts w:ascii="Calibri" w:hAnsi="Calibri" w:cs="Calibri"/>
        <w:sz w:val="20"/>
        <w:szCs w:val="20"/>
      </w:rPr>
    </w:pPr>
    <w:r w:rsidRPr="005376E0">
      <w:rPr>
        <w:rFonts w:ascii="Calibri" w:hAnsi="Calibri" w:cs="Calibr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D1185CE" wp14:editId="274691B5">
              <wp:simplePos x="0" y="0"/>
              <wp:positionH relativeFrom="margin">
                <wp:posOffset>6650355</wp:posOffset>
              </wp:positionH>
              <wp:positionV relativeFrom="margin">
                <wp:posOffset>5715635</wp:posOffset>
              </wp:positionV>
              <wp:extent cx="126365" cy="2612390"/>
              <wp:effectExtent l="0" t="0" r="6985" b="0"/>
              <wp:wrapNone/>
              <wp:docPr id="17" name="Obdĺžni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6365" cy="261239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73A45D" id="Obdĺžnik 9" o:spid="_x0000_s1026" style="position:absolute;margin-left:523.65pt;margin-top:450.05pt;width:9.95pt;height:205.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" fillcolor="#033b64 [814]" stroked="f">
              <w10:wrap anchorx="margin" anchory="margin"/>
            </v:rect>
          </w:pict>
        </mc:Fallback>
      </mc:AlternateContent>
    </w:r>
    <w:r>
      <w:rPr>
        <w:rFonts w:ascii="Calibri" w:hAnsi="Calibri" w:cs="Calibri"/>
        <w:sz w:val="20"/>
        <w:szCs w:val="20"/>
      </w:rPr>
      <w:tab/>
    </w:r>
    <w:r w:rsidRPr="005376E0">
      <w:rPr>
        <w:rFonts w:ascii="Calibri" w:hAnsi="Calibri" w:cs="Calibr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0D88B39" wp14:editId="6E61E258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457200" cy="527050"/>
              <wp:effectExtent l="0" t="0" r="0" b="6350"/>
              <wp:wrapNone/>
              <wp:docPr id="12" name="Textové po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527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01C2EF" w14:textId="75009623" w:rsidR="00133E84" w:rsidRPr="005376E0" w:rsidRDefault="00133E84">
                          <w:pPr>
                            <w:jc w:val="right"/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5376E0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5376E0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instrText>PAGE  \* Arabic  \* MERGEFORMAT</w:instrText>
                          </w:r>
                          <w:r w:rsidRPr="005376E0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3C1E3B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t>2</w:t>
                          </w:r>
                          <w:r w:rsidRPr="005376E0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D88B39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9" type="#_x0000_t202" style="position:absolute;margin-left:0;margin-top:0;width:36pt;height:41.5pt;z-index:25166848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" filled="f" stroked="f">
              <v:textbox>
                <w:txbxContent>
                  <w:p w14:paraId="2F01C2EF" w14:textId="75009623" w:rsidR="00133E84" w:rsidRPr="005376E0" w:rsidRDefault="00133E84">
                    <w:pPr>
                      <w:jc w:val="right"/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</w:pPr>
                    <w:r w:rsidRPr="005376E0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fldChar w:fldCharType="begin"/>
                    </w:r>
                    <w:r w:rsidRPr="005376E0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instrText>PAGE  \* Arabic  \* MERGEFORMAT</w:instrText>
                    </w:r>
                    <w:r w:rsidRPr="005376E0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fldChar w:fldCharType="separate"/>
                    </w:r>
                    <w:r w:rsidR="003C1E3B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t>2</w:t>
                    </w:r>
                    <w:r w:rsidRPr="005376E0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5376E0">
      <w:rPr>
        <w:rFonts w:ascii="Calibri" w:hAnsi="Calibri" w:cs="Calibri"/>
        <w:sz w:val="20"/>
        <w:szCs w:val="20"/>
      </w:rPr>
      <w:t>Prehľad odbytových cien mlieka a mliečnych výrobkov za</w:t>
    </w:r>
    <w:r>
      <w:rPr>
        <w:rFonts w:ascii="Calibri" w:hAnsi="Calibri" w:cs="Calibri"/>
        <w:sz w:val="20"/>
        <w:szCs w:val="20"/>
      </w:rPr>
      <w:t xml:space="preserve"> </w:t>
    </w:r>
    <w:r w:rsidR="00D40D87">
      <w:rPr>
        <w:rFonts w:ascii="Calibri" w:hAnsi="Calibri" w:cs="Calibri"/>
        <w:sz w:val="20"/>
        <w:szCs w:val="20"/>
      </w:rPr>
      <w:t>9</w:t>
    </w:r>
    <w:r w:rsidRPr="005376E0">
      <w:rPr>
        <w:rFonts w:ascii="Calibri" w:hAnsi="Calibri" w:cs="Calibri"/>
        <w:sz w:val="20"/>
        <w:szCs w:val="20"/>
      </w:rPr>
      <w:t>. týždeň 20</w:t>
    </w:r>
    <w:r>
      <w:rPr>
        <w:rFonts w:ascii="Calibri" w:hAnsi="Calibri" w:cs="Calibri"/>
        <w:sz w:val="20"/>
        <w:szCs w:val="20"/>
      </w:rPr>
      <w:t>2</w:t>
    </w:r>
    <w:r w:rsidR="00CB6041">
      <w:rPr>
        <w:rFonts w:ascii="Calibri" w:hAnsi="Calibri" w:cs="Calibri"/>
        <w:sz w:val="20"/>
        <w:szCs w:val="20"/>
      </w:rPr>
      <w:t>6</w:t>
    </w:r>
    <w:r>
      <w:rPr>
        <w:rFonts w:ascii="Calibri" w:hAnsi="Calibri" w:cs="Calibri"/>
        <w:sz w:val="20"/>
        <w:szCs w:val="20"/>
      </w:rPr>
      <w:tab/>
    </w:r>
    <w:r>
      <w:rPr>
        <w:rFonts w:ascii="Calibri" w:hAnsi="Calibri" w:cs="Calibri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AAD1B" w14:textId="77777777" w:rsidR="0066086F" w:rsidRDefault="0066086F">
      <w:pPr>
        <w:spacing w:after="0" w:line="240" w:lineRule="auto"/>
      </w:pPr>
      <w:r>
        <w:separator/>
      </w:r>
    </w:p>
  </w:footnote>
  <w:footnote w:type="continuationSeparator" w:id="0">
    <w:p w14:paraId="179D62F9" w14:textId="77777777" w:rsidR="0066086F" w:rsidRDefault="006608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1B028" w14:textId="3FE7B176" w:rsidR="00133E84" w:rsidRDefault="00133E84" w:rsidP="00FF6E75">
    <w:pPr>
      <w:pStyle w:val="Hlavika"/>
      <w:tabs>
        <w:tab w:val="clear" w:pos="9360"/>
        <w:tab w:val="right" w:pos="8789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B05CCCC" wp14:editId="4826B922">
              <wp:simplePos x="0" y="0"/>
              <wp:positionH relativeFrom="margin">
                <wp:posOffset>6650355</wp:posOffset>
              </wp:positionH>
              <wp:positionV relativeFrom="margin">
                <wp:posOffset>-399415</wp:posOffset>
              </wp:positionV>
              <wp:extent cx="127000" cy="6479540"/>
              <wp:effectExtent l="0" t="0" r="6350" b="0"/>
              <wp:wrapNone/>
              <wp:docPr id="15" name="Obdĺžnik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00" cy="6479540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0EA0D2" id="Obdĺžnik 8" o:spid="_x0000_s1026" style="position:absolute;margin-left:523.65pt;margin-top:-31.45pt;width:10pt;height:510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" fillcolor="#92d050" stroked="f"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CC2BF0" wp14:editId="1387CE40">
              <wp:simplePos x="0" y="0"/>
              <wp:positionH relativeFrom="margin">
                <wp:posOffset>-252095</wp:posOffset>
              </wp:positionH>
              <wp:positionV relativeFrom="margin">
                <wp:posOffset>-386715</wp:posOffset>
              </wp:positionV>
              <wp:extent cx="7016750" cy="8705850"/>
              <wp:effectExtent l="0" t="0" r="12700" b="19050"/>
              <wp:wrapNone/>
              <wp:docPr id="13" name="Obdĺžn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6750" cy="870585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5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D08AAA" id="Obdĺžnik 4" o:spid="_x0000_s1026" style="position:absolute;margin-left:-19.85pt;margin-top:-30.45pt;width:552.5pt;height:685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" filled="f" strokecolor="#4f641f [1604]" strokeweight="1pt">
              <w10:wrap anchorx="margin" anchory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DateAndTime/>
  <w:displayBackgroundShape/>
  <w:attachedTemplate r:id="rId1"/>
  <w:defaultTabStop w:val="720"/>
  <w:hyphenationZone w:val="425"/>
  <w:characterSpacingControl w:val="doNotCompress"/>
  <w:hdrShapeDefaults>
    <o:shapedefaults v:ext="edit" spidmax="2050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4D3"/>
    <w:rsid w:val="0000006D"/>
    <w:rsid w:val="00000106"/>
    <w:rsid w:val="0000014E"/>
    <w:rsid w:val="00000E8B"/>
    <w:rsid w:val="00001BE8"/>
    <w:rsid w:val="00002027"/>
    <w:rsid w:val="000028A3"/>
    <w:rsid w:val="00003984"/>
    <w:rsid w:val="00005D19"/>
    <w:rsid w:val="00005EB0"/>
    <w:rsid w:val="00010221"/>
    <w:rsid w:val="0001022C"/>
    <w:rsid w:val="000106EC"/>
    <w:rsid w:val="000111B8"/>
    <w:rsid w:val="0001154B"/>
    <w:rsid w:val="00012D2D"/>
    <w:rsid w:val="00012DCF"/>
    <w:rsid w:val="0001352F"/>
    <w:rsid w:val="0001467A"/>
    <w:rsid w:val="000148DE"/>
    <w:rsid w:val="00015242"/>
    <w:rsid w:val="000170AB"/>
    <w:rsid w:val="0001785E"/>
    <w:rsid w:val="000178E7"/>
    <w:rsid w:val="00017D40"/>
    <w:rsid w:val="00017D55"/>
    <w:rsid w:val="00017EE0"/>
    <w:rsid w:val="00021ED9"/>
    <w:rsid w:val="00022AFD"/>
    <w:rsid w:val="00022C44"/>
    <w:rsid w:val="000233A9"/>
    <w:rsid w:val="00024D3D"/>
    <w:rsid w:val="00024F7E"/>
    <w:rsid w:val="00025278"/>
    <w:rsid w:val="0002664B"/>
    <w:rsid w:val="00027C4B"/>
    <w:rsid w:val="00032604"/>
    <w:rsid w:val="000329A5"/>
    <w:rsid w:val="0003358B"/>
    <w:rsid w:val="00033833"/>
    <w:rsid w:val="00034E3F"/>
    <w:rsid w:val="00035236"/>
    <w:rsid w:val="00035FD5"/>
    <w:rsid w:val="000377C6"/>
    <w:rsid w:val="0004083B"/>
    <w:rsid w:val="000437A1"/>
    <w:rsid w:val="00043FB3"/>
    <w:rsid w:val="00044B4A"/>
    <w:rsid w:val="00045546"/>
    <w:rsid w:val="00045D00"/>
    <w:rsid w:val="00045D3E"/>
    <w:rsid w:val="00046A0D"/>
    <w:rsid w:val="00046A65"/>
    <w:rsid w:val="00046D98"/>
    <w:rsid w:val="00047747"/>
    <w:rsid w:val="000502B7"/>
    <w:rsid w:val="000508F1"/>
    <w:rsid w:val="00050A56"/>
    <w:rsid w:val="0005132A"/>
    <w:rsid w:val="000515E0"/>
    <w:rsid w:val="00051D14"/>
    <w:rsid w:val="00052FC2"/>
    <w:rsid w:val="0005321E"/>
    <w:rsid w:val="000538B6"/>
    <w:rsid w:val="00053C99"/>
    <w:rsid w:val="00054848"/>
    <w:rsid w:val="00054940"/>
    <w:rsid w:val="00054F7F"/>
    <w:rsid w:val="00055AD8"/>
    <w:rsid w:val="00055C50"/>
    <w:rsid w:val="00056608"/>
    <w:rsid w:val="0005708A"/>
    <w:rsid w:val="00057D61"/>
    <w:rsid w:val="00057F4F"/>
    <w:rsid w:val="000605FF"/>
    <w:rsid w:val="00060940"/>
    <w:rsid w:val="00062ABA"/>
    <w:rsid w:val="00064441"/>
    <w:rsid w:val="000655C3"/>
    <w:rsid w:val="000656ED"/>
    <w:rsid w:val="00066918"/>
    <w:rsid w:val="00067138"/>
    <w:rsid w:val="00070A19"/>
    <w:rsid w:val="00071DF7"/>
    <w:rsid w:val="0007248F"/>
    <w:rsid w:val="00072CF7"/>
    <w:rsid w:val="00073337"/>
    <w:rsid w:val="00073AC3"/>
    <w:rsid w:val="00073E83"/>
    <w:rsid w:val="0007565E"/>
    <w:rsid w:val="000759B4"/>
    <w:rsid w:val="00075DCE"/>
    <w:rsid w:val="00077057"/>
    <w:rsid w:val="000770D4"/>
    <w:rsid w:val="00077BFC"/>
    <w:rsid w:val="00077E7B"/>
    <w:rsid w:val="000803A6"/>
    <w:rsid w:val="00081B2D"/>
    <w:rsid w:val="0008335C"/>
    <w:rsid w:val="00084FC1"/>
    <w:rsid w:val="000850B1"/>
    <w:rsid w:val="0008589B"/>
    <w:rsid w:val="00085CF9"/>
    <w:rsid w:val="00086C87"/>
    <w:rsid w:val="0008764A"/>
    <w:rsid w:val="00087AA9"/>
    <w:rsid w:val="000909C2"/>
    <w:rsid w:val="00090A94"/>
    <w:rsid w:val="00090E51"/>
    <w:rsid w:val="00091C53"/>
    <w:rsid w:val="00092798"/>
    <w:rsid w:val="000943BD"/>
    <w:rsid w:val="00094E77"/>
    <w:rsid w:val="00094E94"/>
    <w:rsid w:val="00095157"/>
    <w:rsid w:val="00096584"/>
    <w:rsid w:val="00096834"/>
    <w:rsid w:val="00097978"/>
    <w:rsid w:val="00097BE7"/>
    <w:rsid w:val="000A0418"/>
    <w:rsid w:val="000A1FA0"/>
    <w:rsid w:val="000A2B40"/>
    <w:rsid w:val="000A358B"/>
    <w:rsid w:val="000A3E67"/>
    <w:rsid w:val="000A44BD"/>
    <w:rsid w:val="000A4C49"/>
    <w:rsid w:val="000A55BF"/>
    <w:rsid w:val="000B080F"/>
    <w:rsid w:val="000B08ED"/>
    <w:rsid w:val="000B0BF7"/>
    <w:rsid w:val="000B0C5A"/>
    <w:rsid w:val="000B1AA5"/>
    <w:rsid w:val="000B2E7A"/>
    <w:rsid w:val="000B3582"/>
    <w:rsid w:val="000B35D1"/>
    <w:rsid w:val="000B3D94"/>
    <w:rsid w:val="000B5503"/>
    <w:rsid w:val="000B65D2"/>
    <w:rsid w:val="000C2281"/>
    <w:rsid w:val="000C3456"/>
    <w:rsid w:val="000C467A"/>
    <w:rsid w:val="000C47FC"/>
    <w:rsid w:val="000C4F79"/>
    <w:rsid w:val="000C5F1D"/>
    <w:rsid w:val="000C733D"/>
    <w:rsid w:val="000C7780"/>
    <w:rsid w:val="000D0376"/>
    <w:rsid w:val="000D0670"/>
    <w:rsid w:val="000D0AFC"/>
    <w:rsid w:val="000D1361"/>
    <w:rsid w:val="000D1BC7"/>
    <w:rsid w:val="000D3327"/>
    <w:rsid w:val="000D33ED"/>
    <w:rsid w:val="000D3CFF"/>
    <w:rsid w:val="000D54FD"/>
    <w:rsid w:val="000D5D13"/>
    <w:rsid w:val="000D5D46"/>
    <w:rsid w:val="000D6256"/>
    <w:rsid w:val="000D752B"/>
    <w:rsid w:val="000E1472"/>
    <w:rsid w:val="000E14E3"/>
    <w:rsid w:val="000E19B2"/>
    <w:rsid w:val="000E220C"/>
    <w:rsid w:val="000E29D0"/>
    <w:rsid w:val="000E416F"/>
    <w:rsid w:val="000E43EB"/>
    <w:rsid w:val="000E495E"/>
    <w:rsid w:val="000E4CBF"/>
    <w:rsid w:val="000E503A"/>
    <w:rsid w:val="000E6392"/>
    <w:rsid w:val="000E79D2"/>
    <w:rsid w:val="000E7B3D"/>
    <w:rsid w:val="000F0BF5"/>
    <w:rsid w:val="000F1465"/>
    <w:rsid w:val="000F154A"/>
    <w:rsid w:val="000F165C"/>
    <w:rsid w:val="000F1ACC"/>
    <w:rsid w:val="000F1B13"/>
    <w:rsid w:val="000F27AD"/>
    <w:rsid w:val="000F38F2"/>
    <w:rsid w:val="000F4F6C"/>
    <w:rsid w:val="000F6226"/>
    <w:rsid w:val="000F7948"/>
    <w:rsid w:val="0010082D"/>
    <w:rsid w:val="00100D3D"/>
    <w:rsid w:val="00101350"/>
    <w:rsid w:val="001017B0"/>
    <w:rsid w:val="00101B64"/>
    <w:rsid w:val="00101C9E"/>
    <w:rsid w:val="00101D63"/>
    <w:rsid w:val="001026C3"/>
    <w:rsid w:val="001027BA"/>
    <w:rsid w:val="00102980"/>
    <w:rsid w:val="00103311"/>
    <w:rsid w:val="00104265"/>
    <w:rsid w:val="00104A95"/>
    <w:rsid w:val="00105334"/>
    <w:rsid w:val="00105A15"/>
    <w:rsid w:val="00107BF9"/>
    <w:rsid w:val="00107FEE"/>
    <w:rsid w:val="001100C7"/>
    <w:rsid w:val="001104C4"/>
    <w:rsid w:val="00111399"/>
    <w:rsid w:val="00111D71"/>
    <w:rsid w:val="00111FAD"/>
    <w:rsid w:val="00114886"/>
    <w:rsid w:val="00114E43"/>
    <w:rsid w:val="00114E7C"/>
    <w:rsid w:val="001160D4"/>
    <w:rsid w:val="0011737A"/>
    <w:rsid w:val="001179CF"/>
    <w:rsid w:val="00117D30"/>
    <w:rsid w:val="001202BA"/>
    <w:rsid w:val="00120A7C"/>
    <w:rsid w:val="00120EC5"/>
    <w:rsid w:val="0012135F"/>
    <w:rsid w:val="0012290E"/>
    <w:rsid w:val="00123C5C"/>
    <w:rsid w:val="00124A2B"/>
    <w:rsid w:val="00125F98"/>
    <w:rsid w:val="001269FF"/>
    <w:rsid w:val="0012768C"/>
    <w:rsid w:val="00130775"/>
    <w:rsid w:val="001330AB"/>
    <w:rsid w:val="00133363"/>
    <w:rsid w:val="001335E2"/>
    <w:rsid w:val="00133E84"/>
    <w:rsid w:val="00134099"/>
    <w:rsid w:val="00134E26"/>
    <w:rsid w:val="0013500C"/>
    <w:rsid w:val="001350E6"/>
    <w:rsid w:val="00135519"/>
    <w:rsid w:val="001357DF"/>
    <w:rsid w:val="00135BA8"/>
    <w:rsid w:val="001375E6"/>
    <w:rsid w:val="001403CC"/>
    <w:rsid w:val="00140EEC"/>
    <w:rsid w:val="00141471"/>
    <w:rsid w:val="00141519"/>
    <w:rsid w:val="0014192B"/>
    <w:rsid w:val="00142145"/>
    <w:rsid w:val="00142763"/>
    <w:rsid w:val="001429F9"/>
    <w:rsid w:val="00143488"/>
    <w:rsid w:val="0014477C"/>
    <w:rsid w:val="00144D7E"/>
    <w:rsid w:val="00144E13"/>
    <w:rsid w:val="001457DF"/>
    <w:rsid w:val="001465DC"/>
    <w:rsid w:val="00146C4F"/>
    <w:rsid w:val="00146E52"/>
    <w:rsid w:val="00147902"/>
    <w:rsid w:val="00147CC1"/>
    <w:rsid w:val="00150BDA"/>
    <w:rsid w:val="001511B1"/>
    <w:rsid w:val="0015122E"/>
    <w:rsid w:val="00151B62"/>
    <w:rsid w:val="00151BE4"/>
    <w:rsid w:val="00152122"/>
    <w:rsid w:val="001522DC"/>
    <w:rsid w:val="001528E6"/>
    <w:rsid w:val="0015338C"/>
    <w:rsid w:val="00153752"/>
    <w:rsid w:val="00153B3E"/>
    <w:rsid w:val="00153E64"/>
    <w:rsid w:val="00154B79"/>
    <w:rsid w:val="001550C8"/>
    <w:rsid w:val="00155236"/>
    <w:rsid w:val="00155CBD"/>
    <w:rsid w:val="0015619B"/>
    <w:rsid w:val="00156D98"/>
    <w:rsid w:val="0015772B"/>
    <w:rsid w:val="0016152E"/>
    <w:rsid w:val="0016370E"/>
    <w:rsid w:val="001645BF"/>
    <w:rsid w:val="0016555E"/>
    <w:rsid w:val="00165CDC"/>
    <w:rsid w:val="00166DA1"/>
    <w:rsid w:val="001671B2"/>
    <w:rsid w:val="00167A46"/>
    <w:rsid w:val="001711C2"/>
    <w:rsid w:val="001715A6"/>
    <w:rsid w:val="00171B54"/>
    <w:rsid w:val="00171DDE"/>
    <w:rsid w:val="00171EC6"/>
    <w:rsid w:val="00171F54"/>
    <w:rsid w:val="001725AB"/>
    <w:rsid w:val="0017636E"/>
    <w:rsid w:val="0018272A"/>
    <w:rsid w:val="001828EF"/>
    <w:rsid w:val="00182D1F"/>
    <w:rsid w:val="001833C7"/>
    <w:rsid w:val="001833D6"/>
    <w:rsid w:val="00183C58"/>
    <w:rsid w:val="001914EF"/>
    <w:rsid w:val="0019199E"/>
    <w:rsid w:val="00194B5E"/>
    <w:rsid w:val="00195631"/>
    <w:rsid w:val="00196624"/>
    <w:rsid w:val="0019666D"/>
    <w:rsid w:val="0019670D"/>
    <w:rsid w:val="00197FF6"/>
    <w:rsid w:val="001A03B4"/>
    <w:rsid w:val="001A07DB"/>
    <w:rsid w:val="001A0B9F"/>
    <w:rsid w:val="001A0CE0"/>
    <w:rsid w:val="001A12C9"/>
    <w:rsid w:val="001A1ECF"/>
    <w:rsid w:val="001A2062"/>
    <w:rsid w:val="001A223A"/>
    <w:rsid w:val="001A224E"/>
    <w:rsid w:val="001A2D55"/>
    <w:rsid w:val="001A3330"/>
    <w:rsid w:val="001A372A"/>
    <w:rsid w:val="001A3C1A"/>
    <w:rsid w:val="001A3CA4"/>
    <w:rsid w:val="001A40D9"/>
    <w:rsid w:val="001A5667"/>
    <w:rsid w:val="001A56D9"/>
    <w:rsid w:val="001A5E21"/>
    <w:rsid w:val="001A5EF3"/>
    <w:rsid w:val="001A6302"/>
    <w:rsid w:val="001A63AE"/>
    <w:rsid w:val="001A6588"/>
    <w:rsid w:val="001A662F"/>
    <w:rsid w:val="001A6959"/>
    <w:rsid w:val="001A7282"/>
    <w:rsid w:val="001A7CC7"/>
    <w:rsid w:val="001B19D9"/>
    <w:rsid w:val="001B1F1D"/>
    <w:rsid w:val="001B2864"/>
    <w:rsid w:val="001B3455"/>
    <w:rsid w:val="001B48EF"/>
    <w:rsid w:val="001B4936"/>
    <w:rsid w:val="001B63B3"/>
    <w:rsid w:val="001B711E"/>
    <w:rsid w:val="001B7C6C"/>
    <w:rsid w:val="001C0E1C"/>
    <w:rsid w:val="001C1114"/>
    <w:rsid w:val="001C12BC"/>
    <w:rsid w:val="001C12DF"/>
    <w:rsid w:val="001C1E34"/>
    <w:rsid w:val="001C2CEC"/>
    <w:rsid w:val="001C2D5B"/>
    <w:rsid w:val="001C3008"/>
    <w:rsid w:val="001C5509"/>
    <w:rsid w:val="001C6288"/>
    <w:rsid w:val="001C753B"/>
    <w:rsid w:val="001C78DF"/>
    <w:rsid w:val="001D0DA5"/>
    <w:rsid w:val="001D177D"/>
    <w:rsid w:val="001D2741"/>
    <w:rsid w:val="001D2F51"/>
    <w:rsid w:val="001D2FE5"/>
    <w:rsid w:val="001D30F7"/>
    <w:rsid w:val="001D6263"/>
    <w:rsid w:val="001D63E3"/>
    <w:rsid w:val="001D6611"/>
    <w:rsid w:val="001D66DE"/>
    <w:rsid w:val="001E0C77"/>
    <w:rsid w:val="001E111F"/>
    <w:rsid w:val="001E25E1"/>
    <w:rsid w:val="001E26C8"/>
    <w:rsid w:val="001E33F8"/>
    <w:rsid w:val="001E41FE"/>
    <w:rsid w:val="001E426E"/>
    <w:rsid w:val="001E4CA8"/>
    <w:rsid w:val="001E5001"/>
    <w:rsid w:val="001E5A22"/>
    <w:rsid w:val="001E5E60"/>
    <w:rsid w:val="001E5FFA"/>
    <w:rsid w:val="001E68D2"/>
    <w:rsid w:val="001E69B8"/>
    <w:rsid w:val="001E7892"/>
    <w:rsid w:val="001F0764"/>
    <w:rsid w:val="001F0948"/>
    <w:rsid w:val="001F1070"/>
    <w:rsid w:val="001F237D"/>
    <w:rsid w:val="001F264B"/>
    <w:rsid w:val="001F2826"/>
    <w:rsid w:val="001F5789"/>
    <w:rsid w:val="001F5858"/>
    <w:rsid w:val="001F6230"/>
    <w:rsid w:val="001F6DDD"/>
    <w:rsid w:val="001F7238"/>
    <w:rsid w:val="001F7725"/>
    <w:rsid w:val="0020012C"/>
    <w:rsid w:val="002002A0"/>
    <w:rsid w:val="00200C41"/>
    <w:rsid w:val="00200C74"/>
    <w:rsid w:val="00200D1F"/>
    <w:rsid w:val="00201016"/>
    <w:rsid w:val="00201816"/>
    <w:rsid w:val="00201CDF"/>
    <w:rsid w:val="00201F5C"/>
    <w:rsid w:val="00202B62"/>
    <w:rsid w:val="0020333A"/>
    <w:rsid w:val="002033C3"/>
    <w:rsid w:val="00203499"/>
    <w:rsid w:val="00203AA5"/>
    <w:rsid w:val="00203C39"/>
    <w:rsid w:val="00204BAB"/>
    <w:rsid w:val="00204BF7"/>
    <w:rsid w:val="0020527C"/>
    <w:rsid w:val="002074FF"/>
    <w:rsid w:val="0021029F"/>
    <w:rsid w:val="00211374"/>
    <w:rsid w:val="002116F5"/>
    <w:rsid w:val="00211FEB"/>
    <w:rsid w:val="0021214B"/>
    <w:rsid w:val="0021245A"/>
    <w:rsid w:val="002134E0"/>
    <w:rsid w:val="00213AC9"/>
    <w:rsid w:val="0021407F"/>
    <w:rsid w:val="00214689"/>
    <w:rsid w:val="00214910"/>
    <w:rsid w:val="00215505"/>
    <w:rsid w:val="00215CE0"/>
    <w:rsid w:val="00216E0E"/>
    <w:rsid w:val="0021704E"/>
    <w:rsid w:val="002206E2"/>
    <w:rsid w:val="002209F8"/>
    <w:rsid w:val="00220DF3"/>
    <w:rsid w:val="00221757"/>
    <w:rsid w:val="00221905"/>
    <w:rsid w:val="00222115"/>
    <w:rsid w:val="0022244B"/>
    <w:rsid w:val="0022248D"/>
    <w:rsid w:val="0022265A"/>
    <w:rsid w:val="00225418"/>
    <w:rsid w:val="00225916"/>
    <w:rsid w:val="00225F9E"/>
    <w:rsid w:val="00230343"/>
    <w:rsid w:val="0023130E"/>
    <w:rsid w:val="0023141D"/>
    <w:rsid w:val="002317A0"/>
    <w:rsid w:val="00231E60"/>
    <w:rsid w:val="00231EBA"/>
    <w:rsid w:val="00231FA0"/>
    <w:rsid w:val="00232F90"/>
    <w:rsid w:val="00233AAF"/>
    <w:rsid w:val="0023420B"/>
    <w:rsid w:val="00235463"/>
    <w:rsid w:val="0023586F"/>
    <w:rsid w:val="00236B97"/>
    <w:rsid w:val="00237542"/>
    <w:rsid w:val="002378DC"/>
    <w:rsid w:val="002403AB"/>
    <w:rsid w:val="0024074A"/>
    <w:rsid w:val="00240F7F"/>
    <w:rsid w:val="00241EBE"/>
    <w:rsid w:val="00242296"/>
    <w:rsid w:val="00243525"/>
    <w:rsid w:val="002458A2"/>
    <w:rsid w:val="0025068E"/>
    <w:rsid w:val="00250E5D"/>
    <w:rsid w:val="002514C8"/>
    <w:rsid w:val="002518B7"/>
    <w:rsid w:val="00252153"/>
    <w:rsid w:val="0025377F"/>
    <w:rsid w:val="00253F24"/>
    <w:rsid w:val="002543DB"/>
    <w:rsid w:val="00254DD0"/>
    <w:rsid w:val="00256CC9"/>
    <w:rsid w:val="00257180"/>
    <w:rsid w:val="0025766A"/>
    <w:rsid w:val="00260030"/>
    <w:rsid w:val="002609A5"/>
    <w:rsid w:val="00260A8D"/>
    <w:rsid w:val="00261722"/>
    <w:rsid w:val="00262199"/>
    <w:rsid w:val="00262EE5"/>
    <w:rsid w:val="0026350E"/>
    <w:rsid w:val="00263C9A"/>
    <w:rsid w:val="00263E87"/>
    <w:rsid w:val="00264A9A"/>
    <w:rsid w:val="00265742"/>
    <w:rsid w:val="00265D2B"/>
    <w:rsid w:val="00267667"/>
    <w:rsid w:val="002676E9"/>
    <w:rsid w:val="00270537"/>
    <w:rsid w:val="00271EC2"/>
    <w:rsid w:val="002720D4"/>
    <w:rsid w:val="00272664"/>
    <w:rsid w:val="00273596"/>
    <w:rsid w:val="00273EBF"/>
    <w:rsid w:val="00274335"/>
    <w:rsid w:val="002748F8"/>
    <w:rsid w:val="00275774"/>
    <w:rsid w:val="00276A8A"/>
    <w:rsid w:val="0027737E"/>
    <w:rsid w:val="002806F9"/>
    <w:rsid w:val="00280D35"/>
    <w:rsid w:val="0028141A"/>
    <w:rsid w:val="002815BC"/>
    <w:rsid w:val="00281BB5"/>
    <w:rsid w:val="002820CB"/>
    <w:rsid w:val="002823F6"/>
    <w:rsid w:val="002831F4"/>
    <w:rsid w:val="002833BC"/>
    <w:rsid w:val="00283408"/>
    <w:rsid w:val="002840FD"/>
    <w:rsid w:val="002842F0"/>
    <w:rsid w:val="002850A3"/>
    <w:rsid w:val="002866F6"/>
    <w:rsid w:val="002871BF"/>
    <w:rsid w:val="00287775"/>
    <w:rsid w:val="002901CE"/>
    <w:rsid w:val="002904B4"/>
    <w:rsid w:val="00290E92"/>
    <w:rsid w:val="00291AD6"/>
    <w:rsid w:val="002920E2"/>
    <w:rsid w:val="00293BD6"/>
    <w:rsid w:val="00293DB5"/>
    <w:rsid w:val="00294106"/>
    <w:rsid w:val="00294317"/>
    <w:rsid w:val="002956D4"/>
    <w:rsid w:val="00295F41"/>
    <w:rsid w:val="00297619"/>
    <w:rsid w:val="002A0210"/>
    <w:rsid w:val="002A0BD1"/>
    <w:rsid w:val="002A1A68"/>
    <w:rsid w:val="002A22FB"/>
    <w:rsid w:val="002A2D47"/>
    <w:rsid w:val="002A2F72"/>
    <w:rsid w:val="002A37C0"/>
    <w:rsid w:val="002A4573"/>
    <w:rsid w:val="002A46EA"/>
    <w:rsid w:val="002A4951"/>
    <w:rsid w:val="002A6466"/>
    <w:rsid w:val="002A6592"/>
    <w:rsid w:val="002A65AE"/>
    <w:rsid w:val="002A7E22"/>
    <w:rsid w:val="002B0107"/>
    <w:rsid w:val="002B0954"/>
    <w:rsid w:val="002B1AA1"/>
    <w:rsid w:val="002B2E0B"/>
    <w:rsid w:val="002B2FA3"/>
    <w:rsid w:val="002B5452"/>
    <w:rsid w:val="002B5C5D"/>
    <w:rsid w:val="002B7AE5"/>
    <w:rsid w:val="002C0862"/>
    <w:rsid w:val="002C12A0"/>
    <w:rsid w:val="002C2106"/>
    <w:rsid w:val="002C2203"/>
    <w:rsid w:val="002C2A1D"/>
    <w:rsid w:val="002C2E9F"/>
    <w:rsid w:val="002C4409"/>
    <w:rsid w:val="002C5477"/>
    <w:rsid w:val="002C5B81"/>
    <w:rsid w:val="002C68BF"/>
    <w:rsid w:val="002C6F24"/>
    <w:rsid w:val="002C714C"/>
    <w:rsid w:val="002D00FE"/>
    <w:rsid w:val="002D01B2"/>
    <w:rsid w:val="002D08D9"/>
    <w:rsid w:val="002D1834"/>
    <w:rsid w:val="002D3B19"/>
    <w:rsid w:val="002D3DD5"/>
    <w:rsid w:val="002D3DFE"/>
    <w:rsid w:val="002D485A"/>
    <w:rsid w:val="002D49E1"/>
    <w:rsid w:val="002D62A7"/>
    <w:rsid w:val="002E00CC"/>
    <w:rsid w:val="002E1B9E"/>
    <w:rsid w:val="002E1E18"/>
    <w:rsid w:val="002E2CBE"/>
    <w:rsid w:val="002E3287"/>
    <w:rsid w:val="002E372A"/>
    <w:rsid w:val="002E374F"/>
    <w:rsid w:val="002E3E77"/>
    <w:rsid w:val="002E47C4"/>
    <w:rsid w:val="002E483F"/>
    <w:rsid w:val="002E4DC5"/>
    <w:rsid w:val="002E58CF"/>
    <w:rsid w:val="002E61B3"/>
    <w:rsid w:val="002E68EE"/>
    <w:rsid w:val="002E710B"/>
    <w:rsid w:val="002E7763"/>
    <w:rsid w:val="002F05C1"/>
    <w:rsid w:val="002F0EE9"/>
    <w:rsid w:val="002F1476"/>
    <w:rsid w:val="002F1F75"/>
    <w:rsid w:val="002F234B"/>
    <w:rsid w:val="002F38F0"/>
    <w:rsid w:val="002F3F7A"/>
    <w:rsid w:val="002F5C7D"/>
    <w:rsid w:val="002F5DB1"/>
    <w:rsid w:val="002F6CE6"/>
    <w:rsid w:val="002F7000"/>
    <w:rsid w:val="002F70CE"/>
    <w:rsid w:val="002F721D"/>
    <w:rsid w:val="002F7A1C"/>
    <w:rsid w:val="002F7AAA"/>
    <w:rsid w:val="002F7F97"/>
    <w:rsid w:val="00300891"/>
    <w:rsid w:val="00300D45"/>
    <w:rsid w:val="003038C3"/>
    <w:rsid w:val="00305898"/>
    <w:rsid w:val="003068B7"/>
    <w:rsid w:val="00306CB9"/>
    <w:rsid w:val="00306FE4"/>
    <w:rsid w:val="003077B8"/>
    <w:rsid w:val="00307F54"/>
    <w:rsid w:val="003101E6"/>
    <w:rsid w:val="00310339"/>
    <w:rsid w:val="00310658"/>
    <w:rsid w:val="0031172D"/>
    <w:rsid w:val="0031229B"/>
    <w:rsid w:val="00312719"/>
    <w:rsid w:val="00312814"/>
    <w:rsid w:val="003129DA"/>
    <w:rsid w:val="00313E1B"/>
    <w:rsid w:val="00314209"/>
    <w:rsid w:val="00314C73"/>
    <w:rsid w:val="00314F87"/>
    <w:rsid w:val="0031629E"/>
    <w:rsid w:val="00316E5E"/>
    <w:rsid w:val="00320DC2"/>
    <w:rsid w:val="003210FD"/>
    <w:rsid w:val="003212FF"/>
    <w:rsid w:val="00321678"/>
    <w:rsid w:val="0032173A"/>
    <w:rsid w:val="00321CA6"/>
    <w:rsid w:val="00322C42"/>
    <w:rsid w:val="00322D11"/>
    <w:rsid w:val="00322E92"/>
    <w:rsid w:val="00322EBA"/>
    <w:rsid w:val="00323354"/>
    <w:rsid w:val="00326715"/>
    <w:rsid w:val="00330FB3"/>
    <w:rsid w:val="00331DE6"/>
    <w:rsid w:val="00332AAD"/>
    <w:rsid w:val="00333409"/>
    <w:rsid w:val="00333BF1"/>
    <w:rsid w:val="00334B9B"/>
    <w:rsid w:val="003358CB"/>
    <w:rsid w:val="0033592A"/>
    <w:rsid w:val="00335E32"/>
    <w:rsid w:val="003370AF"/>
    <w:rsid w:val="0033783E"/>
    <w:rsid w:val="003402DD"/>
    <w:rsid w:val="00341913"/>
    <w:rsid w:val="00341A5D"/>
    <w:rsid w:val="003421BC"/>
    <w:rsid w:val="0034258C"/>
    <w:rsid w:val="00343217"/>
    <w:rsid w:val="003432F2"/>
    <w:rsid w:val="0034333B"/>
    <w:rsid w:val="00344E25"/>
    <w:rsid w:val="00345B67"/>
    <w:rsid w:val="00345E0E"/>
    <w:rsid w:val="0034647A"/>
    <w:rsid w:val="003466BB"/>
    <w:rsid w:val="0034677D"/>
    <w:rsid w:val="00347275"/>
    <w:rsid w:val="00347974"/>
    <w:rsid w:val="00352092"/>
    <w:rsid w:val="00353273"/>
    <w:rsid w:val="00353D41"/>
    <w:rsid w:val="00353F60"/>
    <w:rsid w:val="00354309"/>
    <w:rsid w:val="003545B0"/>
    <w:rsid w:val="00355EC3"/>
    <w:rsid w:val="00356041"/>
    <w:rsid w:val="00360F4C"/>
    <w:rsid w:val="003619E1"/>
    <w:rsid w:val="00363F48"/>
    <w:rsid w:val="003650E4"/>
    <w:rsid w:val="003654FE"/>
    <w:rsid w:val="00366363"/>
    <w:rsid w:val="00366451"/>
    <w:rsid w:val="0036661C"/>
    <w:rsid w:val="00366787"/>
    <w:rsid w:val="00366AAB"/>
    <w:rsid w:val="00371CE1"/>
    <w:rsid w:val="00372720"/>
    <w:rsid w:val="003729F6"/>
    <w:rsid w:val="00373C91"/>
    <w:rsid w:val="0037404E"/>
    <w:rsid w:val="0037435A"/>
    <w:rsid w:val="00376BC1"/>
    <w:rsid w:val="003770DD"/>
    <w:rsid w:val="00380A74"/>
    <w:rsid w:val="0038141F"/>
    <w:rsid w:val="00382D81"/>
    <w:rsid w:val="00383673"/>
    <w:rsid w:val="0038391A"/>
    <w:rsid w:val="00383D35"/>
    <w:rsid w:val="0038479F"/>
    <w:rsid w:val="00384EF5"/>
    <w:rsid w:val="003879F2"/>
    <w:rsid w:val="00387C36"/>
    <w:rsid w:val="003903E4"/>
    <w:rsid w:val="003905D5"/>
    <w:rsid w:val="003919C4"/>
    <w:rsid w:val="00391A18"/>
    <w:rsid w:val="00391B01"/>
    <w:rsid w:val="003923DF"/>
    <w:rsid w:val="00393044"/>
    <w:rsid w:val="00393730"/>
    <w:rsid w:val="00393743"/>
    <w:rsid w:val="00393FD5"/>
    <w:rsid w:val="00394308"/>
    <w:rsid w:val="00395DC5"/>
    <w:rsid w:val="00397129"/>
    <w:rsid w:val="003973CD"/>
    <w:rsid w:val="003979C7"/>
    <w:rsid w:val="00397CC5"/>
    <w:rsid w:val="003A0761"/>
    <w:rsid w:val="003A0A4C"/>
    <w:rsid w:val="003A19BF"/>
    <w:rsid w:val="003A2242"/>
    <w:rsid w:val="003A24E4"/>
    <w:rsid w:val="003A29DA"/>
    <w:rsid w:val="003A4C49"/>
    <w:rsid w:val="003A55E2"/>
    <w:rsid w:val="003A6BCC"/>
    <w:rsid w:val="003A6E18"/>
    <w:rsid w:val="003A7357"/>
    <w:rsid w:val="003B09AD"/>
    <w:rsid w:val="003B109E"/>
    <w:rsid w:val="003B23F8"/>
    <w:rsid w:val="003B32B7"/>
    <w:rsid w:val="003B39F7"/>
    <w:rsid w:val="003B4C93"/>
    <w:rsid w:val="003B75FE"/>
    <w:rsid w:val="003C076C"/>
    <w:rsid w:val="003C095A"/>
    <w:rsid w:val="003C0976"/>
    <w:rsid w:val="003C0D4A"/>
    <w:rsid w:val="003C1141"/>
    <w:rsid w:val="003C12A7"/>
    <w:rsid w:val="003C1367"/>
    <w:rsid w:val="003C14DB"/>
    <w:rsid w:val="003C1E3B"/>
    <w:rsid w:val="003C20D6"/>
    <w:rsid w:val="003C2A03"/>
    <w:rsid w:val="003C2E01"/>
    <w:rsid w:val="003C3AAF"/>
    <w:rsid w:val="003C3DBF"/>
    <w:rsid w:val="003C4354"/>
    <w:rsid w:val="003C56AF"/>
    <w:rsid w:val="003C5B6C"/>
    <w:rsid w:val="003C6F85"/>
    <w:rsid w:val="003D02EB"/>
    <w:rsid w:val="003D048F"/>
    <w:rsid w:val="003D0FA1"/>
    <w:rsid w:val="003D15DC"/>
    <w:rsid w:val="003D1A6B"/>
    <w:rsid w:val="003D2457"/>
    <w:rsid w:val="003D2B31"/>
    <w:rsid w:val="003D3C0F"/>
    <w:rsid w:val="003D3EC5"/>
    <w:rsid w:val="003D46AE"/>
    <w:rsid w:val="003D5A68"/>
    <w:rsid w:val="003D617E"/>
    <w:rsid w:val="003D6377"/>
    <w:rsid w:val="003D6D6E"/>
    <w:rsid w:val="003D6EA5"/>
    <w:rsid w:val="003D6F66"/>
    <w:rsid w:val="003D7DEA"/>
    <w:rsid w:val="003E035E"/>
    <w:rsid w:val="003E26E5"/>
    <w:rsid w:val="003E2782"/>
    <w:rsid w:val="003E2BEB"/>
    <w:rsid w:val="003E30F2"/>
    <w:rsid w:val="003E37DB"/>
    <w:rsid w:val="003E44F2"/>
    <w:rsid w:val="003E626F"/>
    <w:rsid w:val="003E672E"/>
    <w:rsid w:val="003E6A0D"/>
    <w:rsid w:val="003F13C6"/>
    <w:rsid w:val="003F2439"/>
    <w:rsid w:val="003F26E2"/>
    <w:rsid w:val="003F3191"/>
    <w:rsid w:val="003F4006"/>
    <w:rsid w:val="003F475C"/>
    <w:rsid w:val="003F51D1"/>
    <w:rsid w:val="003F51E1"/>
    <w:rsid w:val="003F5A9A"/>
    <w:rsid w:val="003F5BC8"/>
    <w:rsid w:val="003F6868"/>
    <w:rsid w:val="003F68E3"/>
    <w:rsid w:val="003F6C74"/>
    <w:rsid w:val="003F78E4"/>
    <w:rsid w:val="003F7A0B"/>
    <w:rsid w:val="00400237"/>
    <w:rsid w:val="004020C0"/>
    <w:rsid w:val="00402AE0"/>
    <w:rsid w:val="004045E6"/>
    <w:rsid w:val="00404DBF"/>
    <w:rsid w:val="00405616"/>
    <w:rsid w:val="00405E43"/>
    <w:rsid w:val="00406DAD"/>
    <w:rsid w:val="00407AC7"/>
    <w:rsid w:val="004112A2"/>
    <w:rsid w:val="004117AC"/>
    <w:rsid w:val="00411803"/>
    <w:rsid w:val="00413720"/>
    <w:rsid w:val="0041381E"/>
    <w:rsid w:val="00413E66"/>
    <w:rsid w:val="00414873"/>
    <w:rsid w:val="00414DFD"/>
    <w:rsid w:val="004169A7"/>
    <w:rsid w:val="00416DD3"/>
    <w:rsid w:val="00417F8E"/>
    <w:rsid w:val="00420808"/>
    <w:rsid w:val="004215A9"/>
    <w:rsid w:val="00422651"/>
    <w:rsid w:val="00422A15"/>
    <w:rsid w:val="00422A99"/>
    <w:rsid w:val="0042327E"/>
    <w:rsid w:val="00423F98"/>
    <w:rsid w:val="00424BFA"/>
    <w:rsid w:val="00425AD3"/>
    <w:rsid w:val="004266C8"/>
    <w:rsid w:val="00426F63"/>
    <w:rsid w:val="0042715B"/>
    <w:rsid w:val="0042716E"/>
    <w:rsid w:val="004304D2"/>
    <w:rsid w:val="00431023"/>
    <w:rsid w:val="00431B20"/>
    <w:rsid w:val="00433818"/>
    <w:rsid w:val="004370FC"/>
    <w:rsid w:val="00437DE0"/>
    <w:rsid w:val="00437F6D"/>
    <w:rsid w:val="004405E5"/>
    <w:rsid w:val="00441B98"/>
    <w:rsid w:val="00442446"/>
    <w:rsid w:val="00443138"/>
    <w:rsid w:val="0044447B"/>
    <w:rsid w:val="004452C7"/>
    <w:rsid w:val="00445434"/>
    <w:rsid w:val="0044699A"/>
    <w:rsid w:val="00446F70"/>
    <w:rsid w:val="00447013"/>
    <w:rsid w:val="004503C7"/>
    <w:rsid w:val="00450CF4"/>
    <w:rsid w:val="004511C6"/>
    <w:rsid w:val="004516A5"/>
    <w:rsid w:val="00452371"/>
    <w:rsid w:val="00452A45"/>
    <w:rsid w:val="00452F26"/>
    <w:rsid w:val="0045358E"/>
    <w:rsid w:val="00453D9E"/>
    <w:rsid w:val="00453EA3"/>
    <w:rsid w:val="004549AA"/>
    <w:rsid w:val="004552DC"/>
    <w:rsid w:val="0045787F"/>
    <w:rsid w:val="00457D8A"/>
    <w:rsid w:val="004602CC"/>
    <w:rsid w:val="0046059D"/>
    <w:rsid w:val="00461B37"/>
    <w:rsid w:val="0046279E"/>
    <w:rsid w:val="00462CB8"/>
    <w:rsid w:val="0046360D"/>
    <w:rsid w:val="00463AFF"/>
    <w:rsid w:val="004648E2"/>
    <w:rsid w:val="00464D80"/>
    <w:rsid w:val="00465741"/>
    <w:rsid w:val="00466135"/>
    <w:rsid w:val="0046672C"/>
    <w:rsid w:val="00467C4F"/>
    <w:rsid w:val="00470DF5"/>
    <w:rsid w:val="0047164D"/>
    <w:rsid w:val="00471DA5"/>
    <w:rsid w:val="00471F8B"/>
    <w:rsid w:val="00472A1A"/>
    <w:rsid w:val="00473479"/>
    <w:rsid w:val="00474080"/>
    <w:rsid w:val="00474957"/>
    <w:rsid w:val="00475B39"/>
    <w:rsid w:val="00476C17"/>
    <w:rsid w:val="00477009"/>
    <w:rsid w:val="0047705A"/>
    <w:rsid w:val="00477A7F"/>
    <w:rsid w:val="00477B1A"/>
    <w:rsid w:val="00482BDA"/>
    <w:rsid w:val="00482CF6"/>
    <w:rsid w:val="00484DA7"/>
    <w:rsid w:val="00485C57"/>
    <w:rsid w:val="00485F15"/>
    <w:rsid w:val="00485F7C"/>
    <w:rsid w:val="004866A3"/>
    <w:rsid w:val="00486A16"/>
    <w:rsid w:val="00487012"/>
    <w:rsid w:val="004877FF"/>
    <w:rsid w:val="00491A30"/>
    <w:rsid w:val="0049266D"/>
    <w:rsid w:val="00492986"/>
    <w:rsid w:val="00492A40"/>
    <w:rsid w:val="00493C53"/>
    <w:rsid w:val="004943E9"/>
    <w:rsid w:val="00494E59"/>
    <w:rsid w:val="004957F6"/>
    <w:rsid w:val="00495830"/>
    <w:rsid w:val="004958EF"/>
    <w:rsid w:val="004967FB"/>
    <w:rsid w:val="004973AE"/>
    <w:rsid w:val="004A032F"/>
    <w:rsid w:val="004A0769"/>
    <w:rsid w:val="004A2098"/>
    <w:rsid w:val="004A24F7"/>
    <w:rsid w:val="004A355A"/>
    <w:rsid w:val="004A45B5"/>
    <w:rsid w:val="004A4B51"/>
    <w:rsid w:val="004A5064"/>
    <w:rsid w:val="004A5A82"/>
    <w:rsid w:val="004A5F3E"/>
    <w:rsid w:val="004A5FEF"/>
    <w:rsid w:val="004A632C"/>
    <w:rsid w:val="004A6547"/>
    <w:rsid w:val="004A7435"/>
    <w:rsid w:val="004A765C"/>
    <w:rsid w:val="004A7986"/>
    <w:rsid w:val="004B0478"/>
    <w:rsid w:val="004B1B66"/>
    <w:rsid w:val="004B1BA6"/>
    <w:rsid w:val="004B1F4C"/>
    <w:rsid w:val="004B1FD6"/>
    <w:rsid w:val="004B273B"/>
    <w:rsid w:val="004B2817"/>
    <w:rsid w:val="004B282F"/>
    <w:rsid w:val="004B48BA"/>
    <w:rsid w:val="004B5AF0"/>
    <w:rsid w:val="004B5FFE"/>
    <w:rsid w:val="004B675D"/>
    <w:rsid w:val="004B691B"/>
    <w:rsid w:val="004B6BD9"/>
    <w:rsid w:val="004B7241"/>
    <w:rsid w:val="004B7BD9"/>
    <w:rsid w:val="004B7DDA"/>
    <w:rsid w:val="004C096E"/>
    <w:rsid w:val="004C115C"/>
    <w:rsid w:val="004C186B"/>
    <w:rsid w:val="004C3A3F"/>
    <w:rsid w:val="004C3E36"/>
    <w:rsid w:val="004D013D"/>
    <w:rsid w:val="004D0D60"/>
    <w:rsid w:val="004D16B4"/>
    <w:rsid w:val="004D1B20"/>
    <w:rsid w:val="004D1BB9"/>
    <w:rsid w:val="004D315C"/>
    <w:rsid w:val="004D4592"/>
    <w:rsid w:val="004D574D"/>
    <w:rsid w:val="004D6898"/>
    <w:rsid w:val="004D747D"/>
    <w:rsid w:val="004D7525"/>
    <w:rsid w:val="004E1524"/>
    <w:rsid w:val="004E23A1"/>
    <w:rsid w:val="004E26D7"/>
    <w:rsid w:val="004E4C3C"/>
    <w:rsid w:val="004E5B47"/>
    <w:rsid w:val="004E7B78"/>
    <w:rsid w:val="004F0F98"/>
    <w:rsid w:val="004F212F"/>
    <w:rsid w:val="004F21C8"/>
    <w:rsid w:val="004F235C"/>
    <w:rsid w:val="004F378D"/>
    <w:rsid w:val="004F4867"/>
    <w:rsid w:val="004F523D"/>
    <w:rsid w:val="004F55AE"/>
    <w:rsid w:val="004F594C"/>
    <w:rsid w:val="004F5C67"/>
    <w:rsid w:val="004F6B82"/>
    <w:rsid w:val="004F72B7"/>
    <w:rsid w:val="0050007C"/>
    <w:rsid w:val="00500CA4"/>
    <w:rsid w:val="00502DC8"/>
    <w:rsid w:val="00503250"/>
    <w:rsid w:val="00503862"/>
    <w:rsid w:val="005038B1"/>
    <w:rsid w:val="00503A06"/>
    <w:rsid w:val="005044FB"/>
    <w:rsid w:val="005045DE"/>
    <w:rsid w:val="005047B2"/>
    <w:rsid w:val="005048B9"/>
    <w:rsid w:val="0050509D"/>
    <w:rsid w:val="0051014C"/>
    <w:rsid w:val="005101C2"/>
    <w:rsid w:val="00510838"/>
    <w:rsid w:val="00510CF9"/>
    <w:rsid w:val="00510DA9"/>
    <w:rsid w:val="00512628"/>
    <w:rsid w:val="00513E2D"/>
    <w:rsid w:val="005141C1"/>
    <w:rsid w:val="005144FA"/>
    <w:rsid w:val="00515DBE"/>
    <w:rsid w:val="00516B7A"/>
    <w:rsid w:val="00517B7E"/>
    <w:rsid w:val="00517EB8"/>
    <w:rsid w:val="00520A4C"/>
    <w:rsid w:val="005217EF"/>
    <w:rsid w:val="00521C51"/>
    <w:rsid w:val="00523120"/>
    <w:rsid w:val="00523342"/>
    <w:rsid w:val="005248AC"/>
    <w:rsid w:val="005252C3"/>
    <w:rsid w:val="00525700"/>
    <w:rsid w:val="00525F13"/>
    <w:rsid w:val="00525FA8"/>
    <w:rsid w:val="0052643A"/>
    <w:rsid w:val="005266F8"/>
    <w:rsid w:val="00526B99"/>
    <w:rsid w:val="005275AD"/>
    <w:rsid w:val="0053036C"/>
    <w:rsid w:val="005307C0"/>
    <w:rsid w:val="005308AF"/>
    <w:rsid w:val="0053124B"/>
    <w:rsid w:val="005322C1"/>
    <w:rsid w:val="00532A1B"/>
    <w:rsid w:val="00533EB7"/>
    <w:rsid w:val="0053602A"/>
    <w:rsid w:val="005366D6"/>
    <w:rsid w:val="005376E0"/>
    <w:rsid w:val="0054094F"/>
    <w:rsid w:val="00540C32"/>
    <w:rsid w:val="00540DC4"/>
    <w:rsid w:val="0054256A"/>
    <w:rsid w:val="005425A9"/>
    <w:rsid w:val="005428E4"/>
    <w:rsid w:val="00542B86"/>
    <w:rsid w:val="005434AC"/>
    <w:rsid w:val="00543E36"/>
    <w:rsid w:val="00544A13"/>
    <w:rsid w:val="00544A65"/>
    <w:rsid w:val="00545F19"/>
    <w:rsid w:val="00546010"/>
    <w:rsid w:val="00546717"/>
    <w:rsid w:val="00546C6D"/>
    <w:rsid w:val="00551775"/>
    <w:rsid w:val="00552678"/>
    <w:rsid w:val="00553368"/>
    <w:rsid w:val="00553717"/>
    <w:rsid w:val="005542C8"/>
    <w:rsid w:val="0055445D"/>
    <w:rsid w:val="00554505"/>
    <w:rsid w:val="0055495A"/>
    <w:rsid w:val="00555326"/>
    <w:rsid w:val="00555674"/>
    <w:rsid w:val="00555F37"/>
    <w:rsid w:val="00555F76"/>
    <w:rsid w:val="0055639D"/>
    <w:rsid w:val="005579BD"/>
    <w:rsid w:val="00560017"/>
    <w:rsid w:val="00560BE5"/>
    <w:rsid w:val="00561933"/>
    <w:rsid w:val="00562C0E"/>
    <w:rsid w:val="00563CD3"/>
    <w:rsid w:val="0056427E"/>
    <w:rsid w:val="00564E2D"/>
    <w:rsid w:val="005650D0"/>
    <w:rsid w:val="00565783"/>
    <w:rsid w:val="00566698"/>
    <w:rsid w:val="00566F7B"/>
    <w:rsid w:val="005671BA"/>
    <w:rsid w:val="00567C34"/>
    <w:rsid w:val="00567FE7"/>
    <w:rsid w:val="00570519"/>
    <w:rsid w:val="00570F72"/>
    <w:rsid w:val="005725A4"/>
    <w:rsid w:val="005728B4"/>
    <w:rsid w:val="0057349B"/>
    <w:rsid w:val="005747A3"/>
    <w:rsid w:val="00574ACB"/>
    <w:rsid w:val="005752D6"/>
    <w:rsid w:val="005759A7"/>
    <w:rsid w:val="0057699A"/>
    <w:rsid w:val="00580274"/>
    <w:rsid w:val="005805FB"/>
    <w:rsid w:val="0058107D"/>
    <w:rsid w:val="00582DF8"/>
    <w:rsid w:val="00583180"/>
    <w:rsid w:val="005850DE"/>
    <w:rsid w:val="00585D9F"/>
    <w:rsid w:val="00585EC9"/>
    <w:rsid w:val="00586369"/>
    <w:rsid w:val="00586E63"/>
    <w:rsid w:val="00590670"/>
    <w:rsid w:val="00590C5D"/>
    <w:rsid w:val="00591907"/>
    <w:rsid w:val="00591AF3"/>
    <w:rsid w:val="00592D73"/>
    <w:rsid w:val="00592DD6"/>
    <w:rsid w:val="00594091"/>
    <w:rsid w:val="00594125"/>
    <w:rsid w:val="0059511D"/>
    <w:rsid w:val="0059612B"/>
    <w:rsid w:val="00596411"/>
    <w:rsid w:val="0059644E"/>
    <w:rsid w:val="005971A4"/>
    <w:rsid w:val="0059740C"/>
    <w:rsid w:val="005A0488"/>
    <w:rsid w:val="005A098F"/>
    <w:rsid w:val="005A505E"/>
    <w:rsid w:val="005A65BD"/>
    <w:rsid w:val="005A6E2E"/>
    <w:rsid w:val="005A711A"/>
    <w:rsid w:val="005A7F15"/>
    <w:rsid w:val="005B0AC9"/>
    <w:rsid w:val="005B1B7B"/>
    <w:rsid w:val="005B2CBB"/>
    <w:rsid w:val="005B3F07"/>
    <w:rsid w:val="005B4232"/>
    <w:rsid w:val="005B52FF"/>
    <w:rsid w:val="005B576A"/>
    <w:rsid w:val="005B5C5C"/>
    <w:rsid w:val="005B640C"/>
    <w:rsid w:val="005B6609"/>
    <w:rsid w:val="005B687F"/>
    <w:rsid w:val="005B732C"/>
    <w:rsid w:val="005B75DA"/>
    <w:rsid w:val="005B77A7"/>
    <w:rsid w:val="005C0B0B"/>
    <w:rsid w:val="005C0DBC"/>
    <w:rsid w:val="005C1B24"/>
    <w:rsid w:val="005C1E21"/>
    <w:rsid w:val="005C1FDE"/>
    <w:rsid w:val="005C24AC"/>
    <w:rsid w:val="005C2BD9"/>
    <w:rsid w:val="005C35FA"/>
    <w:rsid w:val="005C389A"/>
    <w:rsid w:val="005C3D2E"/>
    <w:rsid w:val="005C4EFD"/>
    <w:rsid w:val="005C6034"/>
    <w:rsid w:val="005C7E5C"/>
    <w:rsid w:val="005D0527"/>
    <w:rsid w:val="005D1404"/>
    <w:rsid w:val="005D2252"/>
    <w:rsid w:val="005D305E"/>
    <w:rsid w:val="005D32D3"/>
    <w:rsid w:val="005D421A"/>
    <w:rsid w:val="005D425E"/>
    <w:rsid w:val="005D4ABF"/>
    <w:rsid w:val="005D5524"/>
    <w:rsid w:val="005D59F8"/>
    <w:rsid w:val="005D5B06"/>
    <w:rsid w:val="005D5EB9"/>
    <w:rsid w:val="005D6765"/>
    <w:rsid w:val="005D6790"/>
    <w:rsid w:val="005D6D38"/>
    <w:rsid w:val="005D784F"/>
    <w:rsid w:val="005D7F72"/>
    <w:rsid w:val="005E06C5"/>
    <w:rsid w:val="005E1A1E"/>
    <w:rsid w:val="005E1D53"/>
    <w:rsid w:val="005E1E43"/>
    <w:rsid w:val="005E2D8B"/>
    <w:rsid w:val="005E3F09"/>
    <w:rsid w:val="005E4BCE"/>
    <w:rsid w:val="005E527C"/>
    <w:rsid w:val="005E58B6"/>
    <w:rsid w:val="005E597E"/>
    <w:rsid w:val="005E6F89"/>
    <w:rsid w:val="005E710B"/>
    <w:rsid w:val="005E7CE0"/>
    <w:rsid w:val="005F216F"/>
    <w:rsid w:val="005F2515"/>
    <w:rsid w:val="005F3343"/>
    <w:rsid w:val="005F3552"/>
    <w:rsid w:val="005F3D48"/>
    <w:rsid w:val="005F3FB1"/>
    <w:rsid w:val="005F4B02"/>
    <w:rsid w:val="005F6770"/>
    <w:rsid w:val="005F7009"/>
    <w:rsid w:val="005F70AF"/>
    <w:rsid w:val="005F7797"/>
    <w:rsid w:val="005F7E67"/>
    <w:rsid w:val="0060127E"/>
    <w:rsid w:val="00601E2C"/>
    <w:rsid w:val="00603030"/>
    <w:rsid w:val="006036EF"/>
    <w:rsid w:val="00603B61"/>
    <w:rsid w:val="00603BF8"/>
    <w:rsid w:val="00603CD7"/>
    <w:rsid w:val="00604584"/>
    <w:rsid w:val="006050CE"/>
    <w:rsid w:val="0060544A"/>
    <w:rsid w:val="0060745F"/>
    <w:rsid w:val="00607574"/>
    <w:rsid w:val="006102A2"/>
    <w:rsid w:val="00610453"/>
    <w:rsid w:val="00610B4E"/>
    <w:rsid w:val="00612385"/>
    <w:rsid w:val="00612506"/>
    <w:rsid w:val="00612577"/>
    <w:rsid w:val="00612B0B"/>
    <w:rsid w:val="00613148"/>
    <w:rsid w:val="00613614"/>
    <w:rsid w:val="006144C4"/>
    <w:rsid w:val="00615878"/>
    <w:rsid w:val="00615977"/>
    <w:rsid w:val="00615D08"/>
    <w:rsid w:val="0061637E"/>
    <w:rsid w:val="0061661C"/>
    <w:rsid w:val="006166EE"/>
    <w:rsid w:val="00617C35"/>
    <w:rsid w:val="00620057"/>
    <w:rsid w:val="006203DF"/>
    <w:rsid w:val="0062063C"/>
    <w:rsid w:val="0062099B"/>
    <w:rsid w:val="006212B1"/>
    <w:rsid w:val="00621308"/>
    <w:rsid w:val="00621E6C"/>
    <w:rsid w:val="00621F80"/>
    <w:rsid w:val="00622FAF"/>
    <w:rsid w:val="006230C1"/>
    <w:rsid w:val="006236D5"/>
    <w:rsid w:val="00623F5F"/>
    <w:rsid w:val="00624063"/>
    <w:rsid w:val="00625371"/>
    <w:rsid w:val="006259CF"/>
    <w:rsid w:val="00625A06"/>
    <w:rsid w:val="00626269"/>
    <w:rsid w:val="00626579"/>
    <w:rsid w:val="00626B81"/>
    <w:rsid w:val="00626CD9"/>
    <w:rsid w:val="006274A5"/>
    <w:rsid w:val="006275C8"/>
    <w:rsid w:val="00630688"/>
    <w:rsid w:val="0063097B"/>
    <w:rsid w:val="00630A44"/>
    <w:rsid w:val="00630F3C"/>
    <w:rsid w:val="0063159D"/>
    <w:rsid w:val="00632736"/>
    <w:rsid w:val="00632A66"/>
    <w:rsid w:val="00632AAE"/>
    <w:rsid w:val="00633F29"/>
    <w:rsid w:val="006347E2"/>
    <w:rsid w:val="00635128"/>
    <w:rsid w:val="006364C7"/>
    <w:rsid w:val="00636B7C"/>
    <w:rsid w:val="00636BC5"/>
    <w:rsid w:val="00640A54"/>
    <w:rsid w:val="00640AAB"/>
    <w:rsid w:val="0064147E"/>
    <w:rsid w:val="006419D7"/>
    <w:rsid w:val="00641D32"/>
    <w:rsid w:val="00642385"/>
    <w:rsid w:val="00642449"/>
    <w:rsid w:val="006426DB"/>
    <w:rsid w:val="00642838"/>
    <w:rsid w:val="006431C0"/>
    <w:rsid w:val="006433CF"/>
    <w:rsid w:val="00643D25"/>
    <w:rsid w:val="00643DCF"/>
    <w:rsid w:val="006440F1"/>
    <w:rsid w:val="00646615"/>
    <w:rsid w:val="006468D2"/>
    <w:rsid w:val="00646CBB"/>
    <w:rsid w:val="00647D8E"/>
    <w:rsid w:val="00650DB8"/>
    <w:rsid w:val="00651054"/>
    <w:rsid w:val="00652A77"/>
    <w:rsid w:val="00652FFE"/>
    <w:rsid w:val="00654600"/>
    <w:rsid w:val="00656430"/>
    <w:rsid w:val="006569A5"/>
    <w:rsid w:val="00657211"/>
    <w:rsid w:val="0066023B"/>
    <w:rsid w:val="0066086F"/>
    <w:rsid w:val="00661BCA"/>
    <w:rsid w:val="00662695"/>
    <w:rsid w:val="00662FE9"/>
    <w:rsid w:val="006633ED"/>
    <w:rsid w:val="006637BE"/>
    <w:rsid w:val="00664597"/>
    <w:rsid w:val="00665794"/>
    <w:rsid w:val="006669BE"/>
    <w:rsid w:val="00667AF6"/>
    <w:rsid w:val="00670E9D"/>
    <w:rsid w:val="00673463"/>
    <w:rsid w:val="00673B21"/>
    <w:rsid w:val="00673B7B"/>
    <w:rsid w:val="006746EA"/>
    <w:rsid w:val="00675B0A"/>
    <w:rsid w:val="006763A1"/>
    <w:rsid w:val="00676F68"/>
    <w:rsid w:val="0068129E"/>
    <w:rsid w:val="00681D80"/>
    <w:rsid w:val="0068290F"/>
    <w:rsid w:val="00682985"/>
    <w:rsid w:val="00682F74"/>
    <w:rsid w:val="0068338E"/>
    <w:rsid w:val="006834A6"/>
    <w:rsid w:val="006856A1"/>
    <w:rsid w:val="0068598D"/>
    <w:rsid w:val="0068681C"/>
    <w:rsid w:val="00690881"/>
    <w:rsid w:val="00690EAC"/>
    <w:rsid w:val="00690F9C"/>
    <w:rsid w:val="0069284B"/>
    <w:rsid w:val="00694686"/>
    <w:rsid w:val="00694930"/>
    <w:rsid w:val="00694AE5"/>
    <w:rsid w:val="0069563B"/>
    <w:rsid w:val="006956F1"/>
    <w:rsid w:val="0069672A"/>
    <w:rsid w:val="006968DC"/>
    <w:rsid w:val="00696A8B"/>
    <w:rsid w:val="0069732B"/>
    <w:rsid w:val="006973DF"/>
    <w:rsid w:val="00697C33"/>
    <w:rsid w:val="006A0107"/>
    <w:rsid w:val="006A04BF"/>
    <w:rsid w:val="006A10BE"/>
    <w:rsid w:val="006A1228"/>
    <w:rsid w:val="006A2483"/>
    <w:rsid w:val="006A29A1"/>
    <w:rsid w:val="006A369B"/>
    <w:rsid w:val="006A3A94"/>
    <w:rsid w:val="006A3BAA"/>
    <w:rsid w:val="006A45E9"/>
    <w:rsid w:val="006A5768"/>
    <w:rsid w:val="006A7FA7"/>
    <w:rsid w:val="006B03EB"/>
    <w:rsid w:val="006B1C62"/>
    <w:rsid w:val="006B350C"/>
    <w:rsid w:val="006B4198"/>
    <w:rsid w:val="006B472D"/>
    <w:rsid w:val="006B4A10"/>
    <w:rsid w:val="006B4C11"/>
    <w:rsid w:val="006B51B8"/>
    <w:rsid w:val="006B6037"/>
    <w:rsid w:val="006B765B"/>
    <w:rsid w:val="006B7DD1"/>
    <w:rsid w:val="006C033B"/>
    <w:rsid w:val="006C3280"/>
    <w:rsid w:val="006C3726"/>
    <w:rsid w:val="006C47DB"/>
    <w:rsid w:val="006C497F"/>
    <w:rsid w:val="006C4D62"/>
    <w:rsid w:val="006C6192"/>
    <w:rsid w:val="006C72E3"/>
    <w:rsid w:val="006C7DBB"/>
    <w:rsid w:val="006C7E8F"/>
    <w:rsid w:val="006D0E8A"/>
    <w:rsid w:val="006D17AA"/>
    <w:rsid w:val="006D36F0"/>
    <w:rsid w:val="006D388A"/>
    <w:rsid w:val="006D3D3B"/>
    <w:rsid w:val="006D4D08"/>
    <w:rsid w:val="006D4F50"/>
    <w:rsid w:val="006D51E3"/>
    <w:rsid w:val="006D551E"/>
    <w:rsid w:val="006D6619"/>
    <w:rsid w:val="006D6AE4"/>
    <w:rsid w:val="006D6AEC"/>
    <w:rsid w:val="006D6CEA"/>
    <w:rsid w:val="006D6E48"/>
    <w:rsid w:val="006D7EDA"/>
    <w:rsid w:val="006E026A"/>
    <w:rsid w:val="006E0A89"/>
    <w:rsid w:val="006E114F"/>
    <w:rsid w:val="006E1F95"/>
    <w:rsid w:val="006E2BBF"/>
    <w:rsid w:val="006E4089"/>
    <w:rsid w:val="006E4A0E"/>
    <w:rsid w:val="006E4C32"/>
    <w:rsid w:val="006E4C93"/>
    <w:rsid w:val="006E4E11"/>
    <w:rsid w:val="006E575A"/>
    <w:rsid w:val="006E5BB2"/>
    <w:rsid w:val="006E65CF"/>
    <w:rsid w:val="006E681A"/>
    <w:rsid w:val="006E7E2A"/>
    <w:rsid w:val="006F07C4"/>
    <w:rsid w:val="006F0856"/>
    <w:rsid w:val="006F08B1"/>
    <w:rsid w:val="006F1785"/>
    <w:rsid w:val="006F1BEE"/>
    <w:rsid w:val="006F2031"/>
    <w:rsid w:val="006F312B"/>
    <w:rsid w:val="006F323F"/>
    <w:rsid w:val="006F427B"/>
    <w:rsid w:val="006F4E39"/>
    <w:rsid w:val="006F5DBC"/>
    <w:rsid w:val="006F7692"/>
    <w:rsid w:val="007019CC"/>
    <w:rsid w:val="00701D5B"/>
    <w:rsid w:val="00702E4B"/>
    <w:rsid w:val="00702F42"/>
    <w:rsid w:val="00703CFC"/>
    <w:rsid w:val="00704371"/>
    <w:rsid w:val="0070534A"/>
    <w:rsid w:val="00712CAC"/>
    <w:rsid w:val="007153DC"/>
    <w:rsid w:val="00716495"/>
    <w:rsid w:val="00716C7A"/>
    <w:rsid w:val="00717030"/>
    <w:rsid w:val="00720717"/>
    <w:rsid w:val="0072088E"/>
    <w:rsid w:val="00720E05"/>
    <w:rsid w:val="007222E5"/>
    <w:rsid w:val="00722BB9"/>
    <w:rsid w:val="007235CF"/>
    <w:rsid w:val="007249D8"/>
    <w:rsid w:val="0072512E"/>
    <w:rsid w:val="007267C9"/>
    <w:rsid w:val="00726E6D"/>
    <w:rsid w:val="00726F07"/>
    <w:rsid w:val="0072716F"/>
    <w:rsid w:val="007272E9"/>
    <w:rsid w:val="00727D8A"/>
    <w:rsid w:val="00730201"/>
    <w:rsid w:val="007321ED"/>
    <w:rsid w:val="007328A3"/>
    <w:rsid w:val="00732A62"/>
    <w:rsid w:val="00733E9E"/>
    <w:rsid w:val="00733FC0"/>
    <w:rsid w:val="00733FC8"/>
    <w:rsid w:val="00735042"/>
    <w:rsid w:val="0073565B"/>
    <w:rsid w:val="00735DF4"/>
    <w:rsid w:val="007369D2"/>
    <w:rsid w:val="0073750A"/>
    <w:rsid w:val="007403BB"/>
    <w:rsid w:val="00740BD3"/>
    <w:rsid w:val="007414E6"/>
    <w:rsid w:val="00742791"/>
    <w:rsid w:val="0074300E"/>
    <w:rsid w:val="0074378B"/>
    <w:rsid w:val="00744254"/>
    <w:rsid w:val="0074515F"/>
    <w:rsid w:val="007455C5"/>
    <w:rsid w:val="00745DB5"/>
    <w:rsid w:val="00745EFA"/>
    <w:rsid w:val="00745FEC"/>
    <w:rsid w:val="00747FB1"/>
    <w:rsid w:val="0075027D"/>
    <w:rsid w:val="00750901"/>
    <w:rsid w:val="00750A25"/>
    <w:rsid w:val="00751137"/>
    <w:rsid w:val="00751504"/>
    <w:rsid w:val="007518ED"/>
    <w:rsid w:val="0075192B"/>
    <w:rsid w:val="0075227D"/>
    <w:rsid w:val="007530C9"/>
    <w:rsid w:val="007532C4"/>
    <w:rsid w:val="00753869"/>
    <w:rsid w:val="00753C5A"/>
    <w:rsid w:val="00754999"/>
    <w:rsid w:val="00754FD3"/>
    <w:rsid w:val="0075510C"/>
    <w:rsid w:val="0075558C"/>
    <w:rsid w:val="00755649"/>
    <w:rsid w:val="007556F0"/>
    <w:rsid w:val="00756B7D"/>
    <w:rsid w:val="00756C4B"/>
    <w:rsid w:val="00757A39"/>
    <w:rsid w:val="00757B78"/>
    <w:rsid w:val="007600D1"/>
    <w:rsid w:val="0076053B"/>
    <w:rsid w:val="00760A6E"/>
    <w:rsid w:val="007614B7"/>
    <w:rsid w:val="007627F9"/>
    <w:rsid w:val="00763678"/>
    <w:rsid w:val="007639ED"/>
    <w:rsid w:val="00763C39"/>
    <w:rsid w:val="00764409"/>
    <w:rsid w:val="007660AA"/>
    <w:rsid w:val="00767855"/>
    <w:rsid w:val="007719B3"/>
    <w:rsid w:val="00772BBF"/>
    <w:rsid w:val="00773280"/>
    <w:rsid w:val="00773576"/>
    <w:rsid w:val="00774539"/>
    <w:rsid w:val="00775274"/>
    <w:rsid w:val="00775E41"/>
    <w:rsid w:val="0077631D"/>
    <w:rsid w:val="007768C9"/>
    <w:rsid w:val="00777899"/>
    <w:rsid w:val="00780335"/>
    <w:rsid w:val="0078048A"/>
    <w:rsid w:val="007807C6"/>
    <w:rsid w:val="00780E96"/>
    <w:rsid w:val="007813D8"/>
    <w:rsid w:val="007822EC"/>
    <w:rsid w:val="00782441"/>
    <w:rsid w:val="007825A8"/>
    <w:rsid w:val="00783705"/>
    <w:rsid w:val="007878E8"/>
    <w:rsid w:val="00791E87"/>
    <w:rsid w:val="00793890"/>
    <w:rsid w:val="007943D8"/>
    <w:rsid w:val="00794C3F"/>
    <w:rsid w:val="00794F3C"/>
    <w:rsid w:val="00796834"/>
    <w:rsid w:val="00797362"/>
    <w:rsid w:val="00797454"/>
    <w:rsid w:val="00797805"/>
    <w:rsid w:val="00797F85"/>
    <w:rsid w:val="007A082C"/>
    <w:rsid w:val="007A11BC"/>
    <w:rsid w:val="007A12E8"/>
    <w:rsid w:val="007A1F36"/>
    <w:rsid w:val="007A25B3"/>
    <w:rsid w:val="007A39C7"/>
    <w:rsid w:val="007A4276"/>
    <w:rsid w:val="007A57E8"/>
    <w:rsid w:val="007A5C4C"/>
    <w:rsid w:val="007A5D34"/>
    <w:rsid w:val="007A5E53"/>
    <w:rsid w:val="007A5FF4"/>
    <w:rsid w:val="007A75BB"/>
    <w:rsid w:val="007A779B"/>
    <w:rsid w:val="007B1BAB"/>
    <w:rsid w:val="007B1D7E"/>
    <w:rsid w:val="007B4553"/>
    <w:rsid w:val="007B4F5D"/>
    <w:rsid w:val="007B5E34"/>
    <w:rsid w:val="007B7464"/>
    <w:rsid w:val="007B7533"/>
    <w:rsid w:val="007B770C"/>
    <w:rsid w:val="007B79E4"/>
    <w:rsid w:val="007B7BF1"/>
    <w:rsid w:val="007C3193"/>
    <w:rsid w:val="007C39E4"/>
    <w:rsid w:val="007C4025"/>
    <w:rsid w:val="007C440A"/>
    <w:rsid w:val="007C4A66"/>
    <w:rsid w:val="007C4C8E"/>
    <w:rsid w:val="007C54FA"/>
    <w:rsid w:val="007C5DBB"/>
    <w:rsid w:val="007C610A"/>
    <w:rsid w:val="007C647E"/>
    <w:rsid w:val="007C6A81"/>
    <w:rsid w:val="007C75B2"/>
    <w:rsid w:val="007C774D"/>
    <w:rsid w:val="007C7CF2"/>
    <w:rsid w:val="007D0118"/>
    <w:rsid w:val="007D0389"/>
    <w:rsid w:val="007D0980"/>
    <w:rsid w:val="007D0D88"/>
    <w:rsid w:val="007D0F1C"/>
    <w:rsid w:val="007D0F28"/>
    <w:rsid w:val="007D1C6E"/>
    <w:rsid w:val="007D400F"/>
    <w:rsid w:val="007D49F2"/>
    <w:rsid w:val="007D6323"/>
    <w:rsid w:val="007D666E"/>
    <w:rsid w:val="007D7051"/>
    <w:rsid w:val="007D74A3"/>
    <w:rsid w:val="007E0FD6"/>
    <w:rsid w:val="007E40A9"/>
    <w:rsid w:val="007E45F2"/>
    <w:rsid w:val="007E4D9D"/>
    <w:rsid w:val="007E512D"/>
    <w:rsid w:val="007E75F9"/>
    <w:rsid w:val="007E77D6"/>
    <w:rsid w:val="007E787C"/>
    <w:rsid w:val="007E78A9"/>
    <w:rsid w:val="007E7A7C"/>
    <w:rsid w:val="007F01F9"/>
    <w:rsid w:val="007F0FC1"/>
    <w:rsid w:val="007F12F3"/>
    <w:rsid w:val="007F1858"/>
    <w:rsid w:val="007F2280"/>
    <w:rsid w:val="007F35F0"/>
    <w:rsid w:val="007F3632"/>
    <w:rsid w:val="007F3788"/>
    <w:rsid w:val="007F3800"/>
    <w:rsid w:val="007F39D4"/>
    <w:rsid w:val="007F4AC0"/>
    <w:rsid w:val="007F4BE0"/>
    <w:rsid w:val="007F4CC1"/>
    <w:rsid w:val="007F5375"/>
    <w:rsid w:val="007F55FF"/>
    <w:rsid w:val="007F5A89"/>
    <w:rsid w:val="007F6756"/>
    <w:rsid w:val="007F6B64"/>
    <w:rsid w:val="007F6C44"/>
    <w:rsid w:val="007F6D19"/>
    <w:rsid w:val="007F737B"/>
    <w:rsid w:val="007F7627"/>
    <w:rsid w:val="007F7A03"/>
    <w:rsid w:val="007F7C55"/>
    <w:rsid w:val="008011D3"/>
    <w:rsid w:val="008015C2"/>
    <w:rsid w:val="008027C1"/>
    <w:rsid w:val="00802A5D"/>
    <w:rsid w:val="00803774"/>
    <w:rsid w:val="0080474B"/>
    <w:rsid w:val="00804FAB"/>
    <w:rsid w:val="00805C8B"/>
    <w:rsid w:val="00806961"/>
    <w:rsid w:val="00806A29"/>
    <w:rsid w:val="00806B1B"/>
    <w:rsid w:val="008078BD"/>
    <w:rsid w:val="00807F8F"/>
    <w:rsid w:val="00810062"/>
    <w:rsid w:val="00810F27"/>
    <w:rsid w:val="008110BD"/>
    <w:rsid w:val="00812F7B"/>
    <w:rsid w:val="00813473"/>
    <w:rsid w:val="00815899"/>
    <w:rsid w:val="008163F7"/>
    <w:rsid w:val="0081669B"/>
    <w:rsid w:val="00816745"/>
    <w:rsid w:val="00820B64"/>
    <w:rsid w:val="00820E9E"/>
    <w:rsid w:val="008211B6"/>
    <w:rsid w:val="0082201A"/>
    <w:rsid w:val="00822094"/>
    <w:rsid w:val="008220F6"/>
    <w:rsid w:val="00822616"/>
    <w:rsid w:val="00822A4A"/>
    <w:rsid w:val="00822F84"/>
    <w:rsid w:val="00823B18"/>
    <w:rsid w:val="008245EC"/>
    <w:rsid w:val="00825B2F"/>
    <w:rsid w:val="00826201"/>
    <w:rsid w:val="0082721F"/>
    <w:rsid w:val="00827380"/>
    <w:rsid w:val="00827B9C"/>
    <w:rsid w:val="008307C3"/>
    <w:rsid w:val="00830AE4"/>
    <w:rsid w:val="00831125"/>
    <w:rsid w:val="00831692"/>
    <w:rsid w:val="00832390"/>
    <w:rsid w:val="008334DB"/>
    <w:rsid w:val="008343EE"/>
    <w:rsid w:val="00837247"/>
    <w:rsid w:val="008376F7"/>
    <w:rsid w:val="00837F11"/>
    <w:rsid w:val="00840FE0"/>
    <w:rsid w:val="008416F9"/>
    <w:rsid w:val="00842611"/>
    <w:rsid w:val="0084378C"/>
    <w:rsid w:val="0084434F"/>
    <w:rsid w:val="00844834"/>
    <w:rsid w:val="00844D18"/>
    <w:rsid w:val="008470D2"/>
    <w:rsid w:val="008476C0"/>
    <w:rsid w:val="00847A76"/>
    <w:rsid w:val="00847CC1"/>
    <w:rsid w:val="008501B7"/>
    <w:rsid w:val="008501D1"/>
    <w:rsid w:val="008514F6"/>
    <w:rsid w:val="00851A9E"/>
    <w:rsid w:val="00853ED2"/>
    <w:rsid w:val="008546EF"/>
    <w:rsid w:val="00856B7C"/>
    <w:rsid w:val="0085742A"/>
    <w:rsid w:val="00857B7C"/>
    <w:rsid w:val="00857D94"/>
    <w:rsid w:val="0086004E"/>
    <w:rsid w:val="008608B3"/>
    <w:rsid w:val="008609E9"/>
    <w:rsid w:val="00862208"/>
    <w:rsid w:val="0086250D"/>
    <w:rsid w:val="008629B7"/>
    <w:rsid w:val="00863111"/>
    <w:rsid w:val="008635BF"/>
    <w:rsid w:val="0086363C"/>
    <w:rsid w:val="00864E5F"/>
    <w:rsid w:val="0086509D"/>
    <w:rsid w:val="00865FA9"/>
    <w:rsid w:val="00866301"/>
    <w:rsid w:val="00866CF0"/>
    <w:rsid w:val="008702F4"/>
    <w:rsid w:val="0087158B"/>
    <w:rsid w:val="0087169A"/>
    <w:rsid w:val="00871704"/>
    <w:rsid w:val="008719F2"/>
    <w:rsid w:val="0087237B"/>
    <w:rsid w:val="00873726"/>
    <w:rsid w:val="008738B4"/>
    <w:rsid w:val="00873AF0"/>
    <w:rsid w:val="008741F6"/>
    <w:rsid w:val="00874B54"/>
    <w:rsid w:val="0087593E"/>
    <w:rsid w:val="00875B3C"/>
    <w:rsid w:val="00875DBE"/>
    <w:rsid w:val="00876C23"/>
    <w:rsid w:val="00876C37"/>
    <w:rsid w:val="00876CD1"/>
    <w:rsid w:val="00877DD4"/>
    <w:rsid w:val="00880127"/>
    <w:rsid w:val="00880F44"/>
    <w:rsid w:val="00880F50"/>
    <w:rsid w:val="0088172D"/>
    <w:rsid w:val="00881762"/>
    <w:rsid w:val="00881802"/>
    <w:rsid w:val="0088191F"/>
    <w:rsid w:val="00882195"/>
    <w:rsid w:val="008826BD"/>
    <w:rsid w:val="00882A8B"/>
    <w:rsid w:val="00882C99"/>
    <w:rsid w:val="00882D52"/>
    <w:rsid w:val="00883699"/>
    <w:rsid w:val="0088594C"/>
    <w:rsid w:val="00885AAC"/>
    <w:rsid w:val="00887FD8"/>
    <w:rsid w:val="0089062C"/>
    <w:rsid w:val="00890710"/>
    <w:rsid w:val="00891D7A"/>
    <w:rsid w:val="00892758"/>
    <w:rsid w:val="00892B86"/>
    <w:rsid w:val="0089330E"/>
    <w:rsid w:val="00894B2B"/>
    <w:rsid w:val="008960C2"/>
    <w:rsid w:val="00897303"/>
    <w:rsid w:val="00897B97"/>
    <w:rsid w:val="008A0761"/>
    <w:rsid w:val="008A1270"/>
    <w:rsid w:val="008A306E"/>
    <w:rsid w:val="008A3F22"/>
    <w:rsid w:val="008A4EB8"/>
    <w:rsid w:val="008A507E"/>
    <w:rsid w:val="008A556B"/>
    <w:rsid w:val="008A5DCE"/>
    <w:rsid w:val="008A7256"/>
    <w:rsid w:val="008A7BC9"/>
    <w:rsid w:val="008B02DD"/>
    <w:rsid w:val="008B12DF"/>
    <w:rsid w:val="008B24C5"/>
    <w:rsid w:val="008B38F7"/>
    <w:rsid w:val="008B3D9E"/>
    <w:rsid w:val="008B42DD"/>
    <w:rsid w:val="008B4C61"/>
    <w:rsid w:val="008B4F2E"/>
    <w:rsid w:val="008B5B19"/>
    <w:rsid w:val="008B5FF2"/>
    <w:rsid w:val="008B62B7"/>
    <w:rsid w:val="008B7AC3"/>
    <w:rsid w:val="008B7AED"/>
    <w:rsid w:val="008C073A"/>
    <w:rsid w:val="008C192D"/>
    <w:rsid w:val="008C2292"/>
    <w:rsid w:val="008C3069"/>
    <w:rsid w:val="008C450A"/>
    <w:rsid w:val="008C4961"/>
    <w:rsid w:val="008C5CCD"/>
    <w:rsid w:val="008C66BA"/>
    <w:rsid w:val="008C767F"/>
    <w:rsid w:val="008D036D"/>
    <w:rsid w:val="008D078A"/>
    <w:rsid w:val="008D219F"/>
    <w:rsid w:val="008D22D9"/>
    <w:rsid w:val="008D26C9"/>
    <w:rsid w:val="008D2A4C"/>
    <w:rsid w:val="008D2CF3"/>
    <w:rsid w:val="008D45C2"/>
    <w:rsid w:val="008D525F"/>
    <w:rsid w:val="008D6DCE"/>
    <w:rsid w:val="008D6E6E"/>
    <w:rsid w:val="008D752E"/>
    <w:rsid w:val="008E0354"/>
    <w:rsid w:val="008E0788"/>
    <w:rsid w:val="008E2320"/>
    <w:rsid w:val="008E2883"/>
    <w:rsid w:val="008E2CDA"/>
    <w:rsid w:val="008E2FEA"/>
    <w:rsid w:val="008E3D32"/>
    <w:rsid w:val="008E42A3"/>
    <w:rsid w:val="008E5A52"/>
    <w:rsid w:val="008E6E30"/>
    <w:rsid w:val="008E7BBC"/>
    <w:rsid w:val="008E7FAE"/>
    <w:rsid w:val="008F0391"/>
    <w:rsid w:val="008F0C21"/>
    <w:rsid w:val="008F1100"/>
    <w:rsid w:val="008F1F86"/>
    <w:rsid w:val="008F2EEB"/>
    <w:rsid w:val="008F34EE"/>
    <w:rsid w:val="008F48E4"/>
    <w:rsid w:val="008F4DDD"/>
    <w:rsid w:val="008F5431"/>
    <w:rsid w:val="008F76F6"/>
    <w:rsid w:val="008F7B74"/>
    <w:rsid w:val="008F7F1E"/>
    <w:rsid w:val="00900840"/>
    <w:rsid w:val="0090170A"/>
    <w:rsid w:val="00902A0A"/>
    <w:rsid w:val="00902B6F"/>
    <w:rsid w:val="00904364"/>
    <w:rsid w:val="0090438E"/>
    <w:rsid w:val="00905135"/>
    <w:rsid w:val="009064F8"/>
    <w:rsid w:val="00907940"/>
    <w:rsid w:val="00907A3C"/>
    <w:rsid w:val="00907C71"/>
    <w:rsid w:val="00907D90"/>
    <w:rsid w:val="00907F86"/>
    <w:rsid w:val="0091002D"/>
    <w:rsid w:val="0091014A"/>
    <w:rsid w:val="009106B1"/>
    <w:rsid w:val="00910A6B"/>
    <w:rsid w:val="00910DCB"/>
    <w:rsid w:val="00911695"/>
    <w:rsid w:val="009122F6"/>
    <w:rsid w:val="009131CB"/>
    <w:rsid w:val="00914208"/>
    <w:rsid w:val="009156B1"/>
    <w:rsid w:val="00916B04"/>
    <w:rsid w:val="0091714F"/>
    <w:rsid w:val="00917803"/>
    <w:rsid w:val="0092001C"/>
    <w:rsid w:val="00920988"/>
    <w:rsid w:val="00920FBA"/>
    <w:rsid w:val="00920FD4"/>
    <w:rsid w:val="00922D8D"/>
    <w:rsid w:val="009243E0"/>
    <w:rsid w:val="009246A6"/>
    <w:rsid w:val="00924C61"/>
    <w:rsid w:val="00924E45"/>
    <w:rsid w:val="009256F8"/>
    <w:rsid w:val="00925757"/>
    <w:rsid w:val="00925AAA"/>
    <w:rsid w:val="00925CBC"/>
    <w:rsid w:val="00926E59"/>
    <w:rsid w:val="00927FC5"/>
    <w:rsid w:val="00930ADE"/>
    <w:rsid w:val="00931500"/>
    <w:rsid w:val="00931F55"/>
    <w:rsid w:val="00932E14"/>
    <w:rsid w:val="00933E54"/>
    <w:rsid w:val="00933F1D"/>
    <w:rsid w:val="00934C15"/>
    <w:rsid w:val="00935B91"/>
    <w:rsid w:val="00936797"/>
    <w:rsid w:val="00936DD7"/>
    <w:rsid w:val="00937691"/>
    <w:rsid w:val="00937B95"/>
    <w:rsid w:val="0094129E"/>
    <w:rsid w:val="009413D5"/>
    <w:rsid w:val="00941ED4"/>
    <w:rsid w:val="00942FA3"/>
    <w:rsid w:val="00943DFA"/>
    <w:rsid w:val="00944892"/>
    <w:rsid w:val="00944A46"/>
    <w:rsid w:val="00944F70"/>
    <w:rsid w:val="0094558D"/>
    <w:rsid w:val="00945699"/>
    <w:rsid w:val="00946B85"/>
    <w:rsid w:val="00946BF1"/>
    <w:rsid w:val="00946C4C"/>
    <w:rsid w:val="00947F4C"/>
    <w:rsid w:val="00950261"/>
    <w:rsid w:val="00950814"/>
    <w:rsid w:val="009515A6"/>
    <w:rsid w:val="00952624"/>
    <w:rsid w:val="00953641"/>
    <w:rsid w:val="00953713"/>
    <w:rsid w:val="00953AB2"/>
    <w:rsid w:val="0095473F"/>
    <w:rsid w:val="009547FE"/>
    <w:rsid w:val="00955853"/>
    <w:rsid w:val="00955C3E"/>
    <w:rsid w:val="009564F0"/>
    <w:rsid w:val="009568E0"/>
    <w:rsid w:val="00956A97"/>
    <w:rsid w:val="00956AF8"/>
    <w:rsid w:val="00960078"/>
    <w:rsid w:val="009601FE"/>
    <w:rsid w:val="0096056E"/>
    <w:rsid w:val="00961EB2"/>
    <w:rsid w:val="009650AF"/>
    <w:rsid w:val="00965B18"/>
    <w:rsid w:val="0096641D"/>
    <w:rsid w:val="0096731C"/>
    <w:rsid w:val="009676E8"/>
    <w:rsid w:val="00967760"/>
    <w:rsid w:val="00971D3B"/>
    <w:rsid w:val="009721C4"/>
    <w:rsid w:val="00972C54"/>
    <w:rsid w:val="009746F1"/>
    <w:rsid w:val="00974BC4"/>
    <w:rsid w:val="00974ED9"/>
    <w:rsid w:val="009761E3"/>
    <w:rsid w:val="00976483"/>
    <w:rsid w:val="00976D84"/>
    <w:rsid w:val="00977045"/>
    <w:rsid w:val="00977075"/>
    <w:rsid w:val="00977F37"/>
    <w:rsid w:val="0098001F"/>
    <w:rsid w:val="00980F48"/>
    <w:rsid w:val="0098311C"/>
    <w:rsid w:val="00983694"/>
    <w:rsid w:val="00983842"/>
    <w:rsid w:val="00983BCE"/>
    <w:rsid w:val="00984663"/>
    <w:rsid w:val="00984F45"/>
    <w:rsid w:val="00984FB2"/>
    <w:rsid w:val="00986ACF"/>
    <w:rsid w:val="0098796E"/>
    <w:rsid w:val="009904CC"/>
    <w:rsid w:val="009918F3"/>
    <w:rsid w:val="009926C1"/>
    <w:rsid w:val="00992939"/>
    <w:rsid w:val="00992F89"/>
    <w:rsid w:val="00993F33"/>
    <w:rsid w:val="00994370"/>
    <w:rsid w:val="00994D80"/>
    <w:rsid w:val="00995179"/>
    <w:rsid w:val="00996368"/>
    <w:rsid w:val="0099661A"/>
    <w:rsid w:val="009978A1"/>
    <w:rsid w:val="009A0779"/>
    <w:rsid w:val="009A18C8"/>
    <w:rsid w:val="009A2387"/>
    <w:rsid w:val="009A40B2"/>
    <w:rsid w:val="009A53D0"/>
    <w:rsid w:val="009A630C"/>
    <w:rsid w:val="009A6E80"/>
    <w:rsid w:val="009A7639"/>
    <w:rsid w:val="009A78D6"/>
    <w:rsid w:val="009B05AA"/>
    <w:rsid w:val="009B0A95"/>
    <w:rsid w:val="009B0B98"/>
    <w:rsid w:val="009B0ED2"/>
    <w:rsid w:val="009B1060"/>
    <w:rsid w:val="009B1B2E"/>
    <w:rsid w:val="009B1C04"/>
    <w:rsid w:val="009B1F04"/>
    <w:rsid w:val="009B2959"/>
    <w:rsid w:val="009B2FE7"/>
    <w:rsid w:val="009B30FA"/>
    <w:rsid w:val="009B33B1"/>
    <w:rsid w:val="009B3606"/>
    <w:rsid w:val="009B3832"/>
    <w:rsid w:val="009B3851"/>
    <w:rsid w:val="009B526D"/>
    <w:rsid w:val="009B6848"/>
    <w:rsid w:val="009B7271"/>
    <w:rsid w:val="009B74A3"/>
    <w:rsid w:val="009C0185"/>
    <w:rsid w:val="009C04BB"/>
    <w:rsid w:val="009C103B"/>
    <w:rsid w:val="009C1C70"/>
    <w:rsid w:val="009C1D32"/>
    <w:rsid w:val="009C3549"/>
    <w:rsid w:val="009C4018"/>
    <w:rsid w:val="009C415B"/>
    <w:rsid w:val="009C485B"/>
    <w:rsid w:val="009C5E1B"/>
    <w:rsid w:val="009C7969"/>
    <w:rsid w:val="009C7CAE"/>
    <w:rsid w:val="009C7E5A"/>
    <w:rsid w:val="009D081E"/>
    <w:rsid w:val="009D0AD3"/>
    <w:rsid w:val="009D145F"/>
    <w:rsid w:val="009D2486"/>
    <w:rsid w:val="009D34AE"/>
    <w:rsid w:val="009D3FA8"/>
    <w:rsid w:val="009D48DB"/>
    <w:rsid w:val="009D4C82"/>
    <w:rsid w:val="009D4FB6"/>
    <w:rsid w:val="009D56A3"/>
    <w:rsid w:val="009D6A7F"/>
    <w:rsid w:val="009D7B35"/>
    <w:rsid w:val="009E0220"/>
    <w:rsid w:val="009E0638"/>
    <w:rsid w:val="009E1CAE"/>
    <w:rsid w:val="009E20C6"/>
    <w:rsid w:val="009E2C88"/>
    <w:rsid w:val="009E2CD8"/>
    <w:rsid w:val="009E5336"/>
    <w:rsid w:val="009E563C"/>
    <w:rsid w:val="009E73F9"/>
    <w:rsid w:val="009F0497"/>
    <w:rsid w:val="009F18C0"/>
    <w:rsid w:val="009F1F89"/>
    <w:rsid w:val="009F3EBF"/>
    <w:rsid w:val="009F4701"/>
    <w:rsid w:val="009F4B77"/>
    <w:rsid w:val="009F572A"/>
    <w:rsid w:val="009F6415"/>
    <w:rsid w:val="009F6A64"/>
    <w:rsid w:val="009F6F6E"/>
    <w:rsid w:val="00A00164"/>
    <w:rsid w:val="00A00296"/>
    <w:rsid w:val="00A014A6"/>
    <w:rsid w:val="00A03554"/>
    <w:rsid w:val="00A03A77"/>
    <w:rsid w:val="00A03BA7"/>
    <w:rsid w:val="00A03D6B"/>
    <w:rsid w:val="00A0445C"/>
    <w:rsid w:val="00A04588"/>
    <w:rsid w:val="00A0532C"/>
    <w:rsid w:val="00A05499"/>
    <w:rsid w:val="00A10B96"/>
    <w:rsid w:val="00A10BB9"/>
    <w:rsid w:val="00A111FD"/>
    <w:rsid w:val="00A12316"/>
    <w:rsid w:val="00A123FD"/>
    <w:rsid w:val="00A13061"/>
    <w:rsid w:val="00A132E0"/>
    <w:rsid w:val="00A134EC"/>
    <w:rsid w:val="00A13CC7"/>
    <w:rsid w:val="00A14759"/>
    <w:rsid w:val="00A1518F"/>
    <w:rsid w:val="00A15C98"/>
    <w:rsid w:val="00A17108"/>
    <w:rsid w:val="00A175E1"/>
    <w:rsid w:val="00A17ABA"/>
    <w:rsid w:val="00A17BC1"/>
    <w:rsid w:val="00A204B4"/>
    <w:rsid w:val="00A22170"/>
    <w:rsid w:val="00A2480F"/>
    <w:rsid w:val="00A24A92"/>
    <w:rsid w:val="00A2602E"/>
    <w:rsid w:val="00A27475"/>
    <w:rsid w:val="00A27F10"/>
    <w:rsid w:val="00A31665"/>
    <w:rsid w:val="00A31BCE"/>
    <w:rsid w:val="00A31E72"/>
    <w:rsid w:val="00A3267F"/>
    <w:rsid w:val="00A3284D"/>
    <w:rsid w:val="00A33062"/>
    <w:rsid w:val="00A334C4"/>
    <w:rsid w:val="00A35CE5"/>
    <w:rsid w:val="00A375F2"/>
    <w:rsid w:val="00A37D42"/>
    <w:rsid w:val="00A4092B"/>
    <w:rsid w:val="00A40E57"/>
    <w:rsid w:val="00A40F2E"/>
    <w:rsid w:val="00A4176E"/>
    <w:rsid w:val="00A419FE"/>
    <w:rsid w:val="00A42357"/>
    <w:rsid w:val="00A43069"/>
    <w:rsid w:val="00A43B8D"/>
    <w:rsid w:val="00A43C68"/>
    <w:rsid w:val="00A4430E"/>
    <w:rsid w:val="00A44324"/>
    <w:rsid w:val="00A45778"/>
    <w:rsid w:val="00A457A1"/>
    <w:rsid w:val="00A50C48"/>
    <w:rsid w:val="00A50E55"/>
    <w:rsid w:val="00A52598"/>
    <w:rsid w:val="00A5278F"/>
    <w:rsid w:val="00A55511"/>
    <w:rsid w:val="00A5566D"/>
    <w:rsid w:val="00A557B5"/>
    <w:rsid w:val="00A56FC4"/>
    <w:rsid w:val="00A57888"/>
    <w:rsid w:val="00A60CCB"/>
    <w:rsid w:val="00A611E6"/>
    <w:rsid w:val="00A6186A"/>
    <w:rsid w:val="00A63325"/>
    <w:rsid w:val="00A637E5"/>
    <w:rsid w:val="00A63D91"/>
    <w:rsid w:val="00A643EC"/>
    <w:rsid w:val="00A645AC"/>
    <w:rsid w:val="00A647CB"/>
    <w:rsid w:val="00A663CE"/>
    <w:rsid w:val="00A664EE"/>
    <w:rsid w:val="00A66CD1"/>
    <w:rsid w:val="00A67A57"/>
    <w:rsid w:val="00A70F3E"/>
    <w:rsid w:val="00A717FA"/>
    <w:rsid w:val="00A71CF3"/>
    <w:rsid w:val="00A71DA2"/>
    <w:rsid w:val="00A72EE5"/>
    <w:rsid w:val="00A73130"/>
    <w:rsid w:val="00A733B9"/>
    <w:rsid w:val="00A7383A"/>
    <w:rsid w:val="00A744E3"/>
    <w:rsid w:val="00A7456C"/>
    <w:rsid w:val="00A758D5"/>
    <w:rsid w:val="00A75D62"/>
    <w:rsid w:val="00A7617E"/>
    <w:rsid w:val="00A76339"/>
    <w:rsid w:val="00A77528"/>
    <w:rsid w:val="00A7752B"/>
    <w:rsid w:val="00A77546"/>
    <w:rsid w:val="00A803A2"/>
    <w:rsid w:val="00A810A1"/>
    <w:rsid w:val="00A81A2E"/>
    <w:rsid w:val="00A849A4"/>
    <w:rsid w:val="00A8513E"/>
    <w:rsid w:val="00A85A63"/>
    <w:rsid w:val="00A8733B"/>
    <w:rsid w:val="00A90200"/>
    <w:rsid w:val="00A9092F"/>
    <w:rsid w:val="00A90B55"/>
    <w:rsid w:val="00A90CC6"/>
    <w:rsid w:val="00A915F9"/>
    <w:rsid w:val="00A91F88"/>
    <w:rsid w:val="00A93733"/>
    <w:rsid w:val="00A93E79"/>
    <w:rsid w:val="00A93FC9"/>
    <w:rsid w:val="00A944F1"/>
    <w:rsid w:val="00A947DE"/>
    <w:rsid w:val="00A952FB"/>
    <w:rsid w:val="00A95C1A"/>
    <w:rsid w:val="00A966A4"/>
    <w:rsid w:val="00A96C47"/>
    <w:rsid w:val="00AA0F8A"/>
    <w:rsid w:val="00AA17DF"/>
    <w:rsid w:val="00AA1C73"/>
    <w:rsid w:val="00AA1EFC"/>
    <w:rsid w:val="00AA33FA"/>
    <w:rsid w:val="00AA58EA"/>
    <w:rsid w:val="00AA7070"/>
    <w:rsid w:val="00AA7BDF"/>
    <w:rsid w:val="00AA7D8F"/>
    <w:rsid w:val="00AB2C88"/>
    <w:rsid w:val="00AB3005"/>
    <w:rsid w:val="00AB30DE"/>
    <w:rsid w:val="00AB32FC"/>
    <w:rsid w:val="00AB37A9"/>
    <w:rsid w:val="00AB3D17"/>
    <w:rsid w:val="00AB3F41"/>
    <w:rsid w:val="00AB4255"/>
    <w:rsid w:val="00AB44CA"/>
    <w:rsid w:val="00AB46DA"/>
    <w:rsid w:val="00AB4D93"/>
    <w:rsid w:val="00AB5D24"/>
    <w:rsid w:val="00AB6162"/>
    <w:rsid w:val="00AB67E7"/>
    <w:rsid w:val="00AC00B3"/>
    <w:rsid w:val="00AC0241"/>
    <w:rsid w:val="00AC03E6"/>
    <w:rsid w:val="00AC0998"/>
    <w:rsid w:val="00AC0AE2"/>
    <w:rsid w:val="00AC203B"/>
    <w:rsid w:val="00AC26BE"/>
    <w:rsid w:val="00AC2C05"/>
    <w:rsid w:val="00AC32DF"/>
    <w:rsid w:val="00AC3841"/>
    <w:rsid w:val="00AC3B6C"/>
    <w:rsid w:val="00AC4D9C"/>
    <w:rsid w:val="00AC5740"/>
    <w:rsid w:val="00AC5EB9"/>
    <w:rsid w:val="00AC6333"/>
    <w:rsid w:val="00AC6483"/>
    <w:rsid w:val="00AC6487"/>
    <w:rsid w:val="00AC649A"/>
    <w:rsid w:val="00AC79E7"/>
    <w:rsid w:val="00AD1B93"/>
    <w:rsid w:val="00AD1C56"/>
    <w:rsid w:val="00AD1F6F"/>
    <w:rsid w:val="00AD2050"/>
    <w:rsid w:val="00AD2325"/>
    <w:rsid w:val="00AD269F"/>
    <w:rsid w:val="00AD2C2B"/>
    <w:rsid w:val="00AD2C9B"/>
    <w:rsid w:val="00AD2D4C"/>
    <w:rsid w:val="00AD38E7"/>
    <w:rsid w:val="00AD476C"/>
    <w:rsid w:val="00AD4F89"/>
    <w:rsid w:val="00AD5DCA"/>
    <w:rsid w:val="00AE008C"/>
    <w:rsid w:val="00AE16CD"/>
    <w:rsid w:val="00AE1FB0"/>
    <w:rsid w:val="00AE1FBF"/>
    <w:rsid w:val="00AE249D"/>
    <w:rsid w:val="00AE269A"/>
    <w:rsid w:val="00AE29C1"/>
    <w:rsid w:val="00AE307D"/>
    <w:rsid w:val="00AE3136"/>
    <w:rsid w:val="00AE4BF0"/>
    <w:rsid w:val="00AE50D9"/>
    <w:rsid w:val="00AE5A03"/>
    <w:rsid w:val="00AE6387"/>
    <w:rsid w:val="00AE68C9"/>
    <w:rsid w:val="00AE73F0"/>
    <w:rsid w:val="00AE7DBB"/>
    <w:rsid w:val="00AF022E"/>
    <w:rsid w:val="00AF248B"/>
    <w:rsid w:val="00AF3379"/>
    <w:rsid w:val="00AF4242"/>
    <w:rsid w:val="00AF42B2"/>
    <w:rsid w:val="00AF47B4"/>
    <w:rsid w:val="00AF5667"/>
    <w:rsid w:val="00AF64BC"/>
    <w:rsid w:val="00B00770"/>
    <w:rsid w:val="00B00B4B"/>
    <w:rsid w:val="00B0148C"/>
    <w:rsid w:val="00B02EA9"/>
    <w:rsid w:val="00B03CA7"/>
    <w:rsid w:val="00B044F2"/>
    <w:rsid w:val="00B049A4"/>
    <w:rsid w:val="00B04CB3"/>
    <w:rsid w:val="00B05E70"/>
    <w:rsid w:val="00B0653A"/>
    <w:rsid w:val="00B072E9"/>
    <w:rsid w:val="00B078D8"/>
    <w:rsid w:val="00B07CBC"/>
    <w:rsid w:val="00B10DFA"/>
    <w:rsid w:val="00B11803"/>
    <w:rsid w:val="00B11ED2"/>
    <w:rsid w:val="00B12534"/>
    <w:rsid w:val="00B13801"/>
    <w:rsid w:val="00B13AE8"/>
    <w:rsid w:val="00B17703"/>
    <w:rsid w:val="00B201F6"/>
    <w:rsid w:val="00B20658"/>
    <w:rsid w:val="00B20D05"/>
    <w:rsid w:val="00B21B5E"/>
    <w:rsid w:val="00B21C66"/>
    <w:rsid w:val="00B224F7"/>
    <w:rsid w:val="00B228A5"/>
    <w:rsid w:val="00B22C14"/>
    <w:rsid w:val="00B23374"/>
    <w:rsid w:val="00B23EF1"/>
    <w:rsid w:val="00B25E14"/>
    <w:rsid w:val="00B262E3"/>
    <w:rsid w:val="00B27E9B"/>
    <w:rsid w:val="00B3033F"/>
    <w:rsid w:val="00B318C4"/>
    <w:rsid w:val="00B31CE1"/>
    <w:rsid w:val="00B32AC3"/>
    <w:rsid w:val="00B32F11"/>
    <w:rsid w:val="00B33497"/>
    <w:rsid w:val="00B334A8"/>
    <w:rsid w:val="00B33D2E"/>
    <w:rsid w:val="00B372E6"/>
    <w:rsid w:val="00B37622"/>
    <w:rsid w:val="00B405C2"/>
    <w:rsid w:val="00B41457"/>
    <w:rsid w:val="00B41484"/>
    <w:rsid w:val="00B41C34"/>
    <w:rsid w:val="00B41F17"/>
    <w:rsid w:val="00B42021"/>
    <w:rsid w:val="00B425E8"/>
    <w:rsid w:val="00B4325B"/>
    <w:rsid w:val="00B4355C"/>
    <w:rsid w:val="00B438A7"/>
    <w:rsid w:val="00B43D7C"/>
    <w:rsid w:val="00B462C0"/>
    <w:rsid w:val="00B467EA"/>
    <w:rsid w:val="00B477C3"/>
    <w:rsid w:val="00B50445"/>
    <w:rsid w:val="00B50AB2"/>
    <w:rsid w:val="00B5180A"/>
    <w:rsid w:val="00B51C0C"/>
    <w:rsid w:val="00B525C4"/>
    <w:rsid w:val="00B52A6C"/>
    <w:rsid w:val="00B54085"/>
    <w:rsid w:val="00B5450B"/>
    <w:rsid w:val="00B54DAB"/>
    <w:rsid w:val="00B55A7D"/>
    <w:rsid w:val="00B55FDF"/>
    <w:rsid w:val="00B560E6"/>
    <w:rsid w:val="00B56AB0"/>
    <w:rsid w:val="00B56B87"/>
    <w:rsid w:val="00B56D3C"/>
    <w:rsid w:val="00B57827"/>
    <w:rsid w:val="00B6051F"/>
    <w:rsid w:val="00B60895"/>
    <w:rsid w:val="00B60D7D"/>
    <w:rsid w:val="00B61B5F"/>
    <w:rsid w:val="00B61BE8"/>
    <w:rsid w:val="00B61C2D"/>
    <w:rsid w:val="00B61C92"/>
    <w:rsid w:val="00B62355"/>
    <w:rsid w:val="00B63331"/>
    <w:rsid w:val="00B646E4"/>
    <w:rsid w:val="00B64F0A"/>
    <w:rsid w:val="00B65B22"/>
    <w:rsid w:val="00B6686A"/>
    <w:rsid w:val="00B668D9"/>
    <w:rsid w:val="00B6794D"/>
    <w:rsid w:val="00B67A30"/>
    <w:rsid w:val="00B70180"/>
    <w:rsid w:val="00B702FB"/>
    <w:rsid w:val="00B71634"/>
    <w:rsid w:val="00B72BD5"/>
    <w:rsid w:val="00B72D42"/>
    <w:rsid w:val="00B7354F"/>
    <w:rsid w:val="00B741ED"/>
    <w:rsid w:val="00B7429C"/>
    <w:rsid w:val="00B7493E"/>
    <w:rsid w:val="00B7499D"/>
    <w:rsid w:val="00B75A8F"/>
    <w:rsid w:val="00B75E2C"/>
    <w:rsid w:val="00B7614F"/>
    <w:rsid w:val="00B7644C"/>
    <w:rsid w:val="00B76477"/>
    <w:rsid w:val="00B77606"/>
    <w:rsid w:val="00B80704"/>
    <w:rsid w:val="00B8072D"/>
    <w:rsid w:val="00B83072"/>
    <w:rsid w:val="00B832F5"/>
    <w:rsid w:val="00B83670"/>
    <w:rsid w:val="00B83E08"/>
    <w:rsid w:val="00B846AA"/>
    <w:rsid w:val="00B847D6"/>
    <w:rsid w:val="00B84F4F"/>
    <w:rsid w:val="00B84FD0"/>
    <w:rsid w:val="00B8745E"/>
    <w:rsid w:val="00B90087"/>
    <w:rsid w:val="00B901D2"/>
    <w:rsid w:val="00B90E1B"/>
    <w:rsid w:val="00B90E2D"/>
    <w:rsid w:val="00B9215D"/>
    <w:rsid w:val="00B929AC"/>
    <w:rsid w:val="00B92CE8"/>
    <w:rsid w:val="00B93189"/>
    <w:rsid w:val="00B938B7"/>
    <w:rsid w:val="00B942D2"/>
    <w:rsid w:val="00B944CA"/>
    <w:rsid w:val="00B94FAA"/>
    <w:rsid w:val="00B954B9"/>
    <w:rsid w:val="00B9557F"/>
    <w:rsid w:val="00B955C2"/>
    <w:rsid w:val="00B979BE"/>
    <w:rsid w:val="00B97FE9"/>
    <w:rsid w:val="00BA0766"/>
    <w:rsid w:val="00BA0F94"/>
    <w:rsid w:val="00BA1EA4"/>
    <w:rsid w:val="00BA20F6"/>
    <w:rsid w:val="00BA25EA"/>
    <w:rsid w:val="00BA2E4F"/>
    <w:rsid w:val="00BA4E86"/>
    <w:rsid w:val="00BA5087"/>
    <w:rsid w:val="00BA56E5"/>
    <w:rsid w:val="00BA5E71"/>
    <w:rsid w:val="00BA6BAD"/>
    <w:rsid w:val="00BA71E0"/>
    <w:rsid w:val="00BA7623"/>
    <w:rsid w:val="00BA7F15"/>
    <w:rsid w:val="00BB03D6"/>
    <w:rsid w:val="00BB0B97"/>
    <w:rsid w:val="00BB1D0B"/>
    <w:rsid w:val="00BB1DFB"/>
    <w:rsid w:val="00BB21C3"/>
    <w:rsid w:val="00BB2FE1"/>
    <w:rsid w:val="00BB5651"/>
    <w:rsid w:val="00BB7351"/>
    <w:rsid w:val="00BB7CA8"/>
    <w:rsid w:val="00BB7E18"/>
    <w:rsid w:val="00BB7EE7"/>
    <w:rsid w:val="00BC0BE7"/>
    <w:rsid w:val="00BC127C"/>
    <w:rsid w:val="00BC1460"/>
    <w:rsid w:val="00BC14ED"/>
    <w:rsid w:val="00BC21DA"/>
    <w:rsid w:val="00BC250E"/>
    <w:rsid w:val="00BC2E96"/>
    <w:rsid w:val="00BC313E"/>
    <w:rsid w:val="00BC35B4"/>
    <w:rsid w:val="00BC3851"/>
    <w:rsid w:val="00BC3F32"/>
    <w:rsid w:val="00BC5ECD"/>
    <w:rsid w:val="00BC61AB"/>
    <w:rsid w:val="00BC7C62"/>
    <w:rsid w:val="00BC7D78"/>
    <w:rsid w:val="00BD0EC9"/>
    <w:rsid w:val="00BD1156"/>
    <w:rsid w:val="00BD4F86"/>
    <w:rsid w:val="00BE01CB"/>
    <w:rsid w:val="00BE0559"/>
    <w:rsid w:val="00BE06D6"/>
    <w:rsid w:val="00BE0C5E"/>
    <w:rsid w:val="00BE169B"/>
    <w:rsid w:val="00BE1825"/>
    <w:rsid w:val="00BE189D"/>
    <w:rsid w:val="00BE2BF5"/>
    <w:rsid w:val="00BE2FD0"/>
    <w:rsid w:val="00BE47C0"/>
    <w:rsid w:val="00BE4D52"/>
    <w:rsid w:val="00BE5582"/>
    <w:rsid w:val="00BE6AE6"/>
    <w:rsid w:val="00BE6E2E"/>
    <w:rsid w:val="00BE72C4"/>
    <w:rsid w:val="00BE7828"/>
    <w:rsid w:val="00BE7FDF"/>
    <w:rsid w:val="00BF1FB3"/>
    <w:rsid w:val="00BF2213"/>
    <w:rsid w:val="00BF22C7"/>
    <w:rsid w:val="00BF2A2F"/>
    <w:rsid w:val="00BF3348"/>
    <w:rsid w:val="00BF33C7"/>
    <w:rsid w:val="00BF3A1C"/>
    <w:rsid w:val="00BF3EE1"/>
    <w:rsid w:val="00BF428B"/>
    <w:rsid w:val="00BF4401"/>
    <w:rsid w:val="00BF478E"/>
    <w:rsid w:val="00BF49BF"/>
    <w:rsid w:val="00BF502C"/>
    <w:rsid w:val="00BF508E"/>
    <w:rsid w:val="00C007C8"/>
    <w:rsid w:val="00C00FA9"/>
    <w:rsid w:val="00C01692"/>
    <w:rsid w:val="00C02906"/>
    <w:rsid w:val="00C0363E"/>
    <w:rsid w:val="00C042CC"/>
    <w:rsid w:val="00C045EF"/>
    <w:rsid w:val="00C04BDC"/>
    <w:rsid w:val="00C0513E"/>
    <w:rsid w:val="00C0524F"/>
    <w:rsid w:val="00C0596B"/>
    <w:rsid w:val="00C062F2"/>
    <w:rsid w:val="00C063CF"/>
    <w:rsid w:val="00C07DA0"/>
    <w:rsid w:val="00C07E71"/>
    <w:rsid w:val="00C1034F"/>
    <w:rsid w:val="00C1039D"/>
    <w:rsid w:val="00C1043B"/>
    <w:rsid w:val="00C10516"/>
    <w:rsid w:val="00C11798"/>
    <w:rsid w:val="00C11A2A"/>
    <w:rsid w:val="00C13531"/>
    <w:rsid w:val="00C14A61"/>
    <w:rsid w:val="00C14FEA"/>
    <w:rsid w:val="00C15531"/>
    <w:rsid w:val="00C155D8"/>
    <w:rsid w:val="00C15E04"/>
    <w:rsid w:val="00C16C53"/>
    <w:rsid w:val="00C16F04"/>
    <w:rsid w:val="00C17654"/>
    <w:rsid w:val="00C200F5"/>
    <w:rsid w:val="00C20875"/>
    <w:rsid w:val="00C2138C"/>
    <w:rsid w:val="00C21CAA"/>
    <w:rsid w:val="00C22996"/>
    <w:rsid w:val="00C23577"/>
    <w:rsid w:val="00C2507B"/>
    <w:rsid w:val="00C25704"/>
    <w:rsid w:val="00C26DD6"/>
    <w:rsid w:val="00C26FB6"/>
    <w:rsid w:val="00C3041C"/>
    <w:rsid w:val="00C315CE"/>
    <w:rsid w:val="00C3221D"/>
    <w:rsid w:val="00C32998"/>
    <w:rsid w:val="00C33486"/>
    <w:rsid w:val="00C33F73"/>
    <w:rsid w:val="00C33FCC"/>
    <w:rsid w:val="00C34370"/>
    <w:rsid w:val="00C343FB"/>
    <w:rsid w:val="00C352F6"/>
    <w:rsid w:val="00C362CA"/>
    <w:rsid w:val="00C36D64"/>
    <w:rsid w:val="00C370B6"/>
    <w:rsid w:val="00C37E60"/>
    <w:rsid w:val="00C407F6"/>
    <w:rsid w:val="00C40AB1"/>
    <w:rsid w:val="00C40E15"/>
    <w:rsid w:val="00C41D1D"/>
    <w:rsid w:val="00C42CD7"/>
    <w:rsid w:val="00C44DEC"/>
    <w:rsid w:val="00C464A7"/>
    <w:rsid w:val="00C509A2"/>
    <w:rsid w:val="00C50CA9"/>
    <w:rsid w:val="00C51296"/>
    <w:rsid w:val="00C512D9"/>
    <w:rsid w:val="00C51935"/>
    <w:rsid w:val="00C51E1E"/>
    <w:rsid w:val="00C51F6F"/>
    <w:rsid w:val="00C521C5"/>
    <w:rsid w:val="00C52725"/>
    <w:rsid w:val="00C529F4"/>
    <w:rsid w:val="00C5308E"/>
    <w:rsid w:val="00C531EB"/>
    <w:rsid w:val="00C53348"/>
    <w:rsid w:val="00C540EB"/>
    <w:rsid w:val="00C54986"/>
    <w:rsid w:val="00C55094"/>
    <w:rsid w:val="00C55E43"/>
    <w:rsid w:val="00C55F4F"/>
    <w:rsid w:val="00C602B2"/>
    <w:rsid w:val="00C60AAA"/>
    <w:rsid w:val="00C60DF8"/>
    <w:rsid w:val="00C6105F"/>
    <w:rsid w:val="00C6356C"/>
    <w:rsid w:val="00C6553C"/>
    <w:rsid w:val="00C65637"/>
    <w:rsid w:val="00C65920"/>
    <w:rsid w:val="00C70E32"/>
    <w:rsid w:val="00C71302"/>
    <w:rsid w:val="00C7217A"/>
    <w:rsid w:val="00C72B4E"/>
    <w:rsid w:val="00C7321D"/>
    <w:rsid w:val="00C74703"/>
    <w:rsid w:val="00C74B4D"/>
    <w:rsid w:val="00C74F0D"/>
    <w:rsid w:val="00C75E89"/>
    <w:rsid w:val="00C7677B"/>
    <w:rsid w:val="00C771AE"/>
    <w:rsid w:val="00C77386"/>
    <w:rsid w:val="00C77397"/>
    <w:rsid w:val="00C774F8"/>
    <w:rsid w:val="00C775A1"/>
    <w:rsid w:val="00C77CD5"/>
    <w:rsid w:val="00C77E2B"/>
    <w:rsid w:val="00C77FE4"/>
    <w:rsid w:val="00C80753"/>
    <w:rsid w:val="00C80E73"/>
    <w:rsid w:val="00C81CC2"/>
    <w:rsid w:val="00C82520"/>
    <w:rsid w:val="00C835C7"/>
    <w:rsid w:val="00C8446A"/>
    <w:rsid w:val="00C84F87"/>
    <w:rsid w:val="00C8673F"/>
    <w:rsid w:val="00C8740B"/>
    <w:rsid w:val="00C87E70"/>
    <w:rsid w:val="00C90725"/>
    <w:rsid w:val="00C913AD"/>
    <w:rsid w:val="00C918F8"/>
    <w:rsid w:val="00C91A76"/>
    <w:rsid w:val="00C91EBA"/>
    <w:rsid w:val="00C92BFE"/>
    <w:rsid w:val="00C9365A"/>
    <w:rsid w:val="00C94291"/>
    <w:rsid w:val="00C949B0"/>
    <w:rsid w:val="00C95471"/>
    <w:rsid w:val="00C95EEE"/>
    <w:rsid w:val="00C9612D"/>
    <w:rsid w:val="00C965B5"/>
    <w:rsid w:val="00C97A28"/>
    <w:rsid w:val="00CA0008"/>
    <w:rsid w:val="00CA0E88"/>
    <w:rsid w:val="00CA132F"/>
    <w:rsid w:val="00CA13BF"/>
    <w:rsid w:val="00CA1953"/>
    <w:rsid w:val="00CA1C94"/>
    <w:rsid w:val="00CA2F1D"/>
    <w:rsid w:val="00CA45E1"/>
    <w:rsid w:val="00CA4887"/>
    <w:rsid w:val="00CA4F82"/>
    <w:rsid w:val="00CA63CD"/>
    <w:rsid w:val="00CA65BE"/>
    <w:rsid w:val="00CA706D"/>
    <w:rsid w:val="00CA74DE"/>
    <w:rsid w:val="00CA7567"/>
    <w:rsid w:val="00CB061D"/>
    <w:rsid w:val="00CB1A27"/>
    <w:rsid w:val="00CB1F0C"/>
    <w:rsid w:val="00CB21A7"/>
    <w:rsid w:val="00CB24B8"/>
    <w:rsid w:val="00CB35F9"/>
    <w:rsid w:val="00CB3829"/>
    <w:rsid w:val="00CB4290"/>
    <w:rsid w:val="00CB5D69"/>
    <w:rsid w:val="00CB6041"/>
    <w:rsid w:val="00CB651C"/>
    <w:rsid w:val="00CB699B"/>
    <w:rsid w:val="00CB74EC"/>
    <w:rsid w:val="00CB7771"/>
    <w:rsid w:val="00CB7911"/>
    <w:rsid w:val="00CC044D"/>
    <w:rsid w:val="00CC0978"/>
    <w:rsid w:val="00CC1281"/>
    <w:rsid w:val="00CC22E4"/>
    <w:rsid w:val="00CC287A"/>
    <w:rsid w:val="00CC3AFF"/>
    <w:rsid w:val="00CC43B1"/>
    <w:rsid w:val="00CC55D6"/>
    <w:rsid w:val="00CC7B80"/>
    <w:rsid w:val="00CD17D3"/>
    <w:rsid w:val="00CD235C"/>
    <w:rsid w:val="00CD2ABA"/>
    <w:rsid w:val="00CD2F33"/>
    <w:rsid w:val="00CD44AD"/>
    <w:rsid w:val="00CD4AD4"/>
    <w:rsid w:val="00CD5A7B"/>
    <w:rsid w:val="00CD5F21"/>
    <w:rsid w:val="00CD61E9"/>
    <w:rsid w:val="00CD6A5F"/>
    <w:rsid w:val="00CD719A"/>
    <w:rsid w:val="00CD7666"/>
    <w:rsid w:val="00CD79B0"/>
    <w:rsid w:val="00CD7A76"/>
    <w:rsid w:val="00CE0379"/>
    <w:rsid w:val="00CE1A96"/>
    <w:rsid w:val="00CE2564"/>
    <w:rsid w:val="00CE278C"/>
    <w:rsid w:val="00CE2912"/>
    <w:rsid w:val="00CE543F"/>
    <w:rsid w:val="00CE6246"/>
    <w:rsid w:val="00CE7469"/>
    <w:rsid w:val="00CF09E6"/>
    <w:rsid w:val="00CF2813"/>
    <w:rsid w:val="00CF3DA4"/>
    <w:rsid w:val="00CF3F42"/>
    <w:rsid w:val="00CF4093"/>
    <w:rsid w:val="00CF422C"/>
    <w:rsid w:val="00CF4D79"/>
    <w:rsid w:val="00CF4FCA"/>
    <w:rsid w:val="00CF5490"/>
    <w:rsid w:val="00CF65C5"/>
    <w:rsid w:val="00CF6A44"/>
    <w:rsid w:val="00CF7079"/>
    <w:rsid w:val="00CF762F"/>
    <w:rsid w:val="00CF78A1"/>
    <w:rsid w:val="00CF7EC0"/>
    <w:rsid w:val="00D00832"/>
    <w:rsid w:val="00D019F1"/>
    <w:rsid w:val="00D01DDE"/>
    <w:rsid w:val="00D01EE5"/>
    <w:rsid w:val="00D02475"/>
    <w:rsid w:val="00D028D5"/>
    <w:rsid w:val="00D03046"/>
    <w:rsid w:val="00D03393"/>
    <w:rsid w:val="00D0341E"/>
    <w:rsid w:val="00D03B24"/>
    <w:rsid w:val="00D03CB9"/>
    <w:rsid w:val="00D04AB1"/>
    <w:rsid w:val="00D05823"/>
    <w:rsid w:val="00D05C4E"/>
    <w:rsid w:val="00D06B1F"/>
    <w:rsid w:val="00D06E21"/>
    <w:rsid w:val="00D07716"/>
    <w:rsid w:val="00D07DDE"/>
    <w:rsid w:val="00D07E75"/>
    <w:rsid w:val="00D10C94"/>
    <w:rsid w:val="00D113DB"/>
    <w:rsid w:val="00D118BA"/>
    <w:rsid w:val="00D11912"/>
    <w:rsid w:val="00D11C03"/>
    <w:rsid w:val="00D1292E"/>
    <w:rsid w:val="00D13003"/>
    <w:rsid w:val="00D137BE"/>
    <w:rsid w:val="00D13B85"/>
    <w:rsid w:val="00D14C84"/>
    <w:rsid w:val="00D152B9"/>
    <w:rsid w:val="00D158D9"/>
    <w:rsid w:val="00D16DA9"/>
    <w:rsid w:val="00D172C3"/>
    <w:rsid w:val="00D173D9"/>
    <w:rsid w:val="00D178DD"/>
    <w:rsid w:val="00D203BA"/>
    <w:rsid w:val="00D20722"/>
    <w:rsid w:val="00D2088E"/>
    <w:rsid w:val="00D20C16"/>
    <w:rsid w:val="00D21227"/>
    <w:rsid w:val="00D213DB"/>
    <w:rsid w:val="00D22136"/>
    <w:rsid w:val="00D22574"/>
    <w:rsid w:val="00D23FC1"/>
    <w:rsid w:val="00D24135"/>
    <w:rsid w:val="00D261DD"/>
    <w:rsid w:val="00D2699C"/>
    <w:rsid w:val="00D27B28"/>
    <w:rsid w:val="00D3011D"/>
    <w:rsid w:val="00D30728"/>
    <w:rsid w:val="00D30A57"/>
    <w:rsid w:val="00D30F61"/>
    <w:rsid w:val="00D3109B"/>
    <w:rsid w:val="00D326CD"/>
    <w:rsid w:val="00D3274F"/>
    <w:rsid w:val="00D33DC5"/>
    <w:rsid w:val="00D341AF"/>
    <w:rsid w:val="00D342B9"/>
    <w:rsid w:val="00D34D15"/>
    <w:rsid w:val="00D35254"/>
    <w:rsid w:val="00D354A9"/>
    <w:rsid w:val="00D36751"/>
    <w:rsid w:val="00D36E62"/>
    <w:rsid w:val="00D37557"/>
    <w:rsid w:val="00D37B76"/>
    <w:rsid w:val="00D37C62"/>
    <w:rsid w:val="00D400CA"/>
    <w:rsid w:val="00D404FC"/>
    <w:rsid w:val="00D40944"/>
    <w:rsid w:val="00D40A92"/>
    <w:rsid w:val="00D40D87"/>
    <w:rsid w:val="00D414ED"/>
    <w:rsid w:val="00D42819"/>
    <w:rsid w:val="00D42D4C"/>
    <w:rsid w:val="00D44089"/>
    <w:rsid w:val="00D4433E"/>
    <w:rsid w:val="00D44445"/>
    <w:rsid w:val="00D4681B"/>
    <w:rsid w:val="00D46CC5"/>
    <w:rsid w:val="00D4702A"/>
    <w:rsid w:val="00D47287"/>
    <w:rsid w:val="00D51604"/>
    <w:rsid w:val="00D51BC8"/>
    <w:rsid w:val="00D52082"/>
    <w:rsid w:val="00D5370E"/>
    <w:rsid w:val="00D5409E"/>
    <w:rsid w:val="00D54649"/>
    <w:rsid w:val="00D56C64"/>
    <w:rsid w:val="00D57031"/>
    <w:rsid w:val="00D5716E"/>
    <w:rsid w:val="00D61292"/>
    <w:rsid w:val="00D615CB"/>
    <w:rsid w:val="00D62A8A"/>
    <w:rsid w:val="00D62F65"/>
    <w:rsid w:val="00D6401A"/>
    <w:rsid w:val="00D64170"/>
    <w:rsid w:val="00D6465E"/>
    <w:rsid w:val="00D6512E"/>
    <w:rsid w:val="00D65B5D"/>
    <w:rsid w:val="00D65CD7"/>
    <w:rsid w:val="00D67371"/>
    <w:rsid w:val="00D6784E"/>
    <w:rsid w:val="00D67861"/>
    <w:rsid w:val="00D718B9"/>
    <w:rsid w:val="00D72682"/>
    <w:rsid w:val="00D72E83"/>
    <w:rsid w:val="00D73C8A"/>
    <w:rsid w:val="00D74479"/>
    <w:rsid w:val="00D745DE"/>
    <w:rsid w:val="00D768C1"/>
    <w:rsid w:val="00D806A9"/>
    <w:rsid w:val="00D8153B"/>
    <w:rsid w:val="00D82544"/>
    <w:rsid w:val="00D84666"/>
    <w:rsid w:val="00D847D8"/>
    <w:rsid w:val="00D8481E"/>
    <w:rsid w:val="00D84890"/>
    <w:rsid w:val="00D848AB"/>
    <w:rsid w:val="00D85449"/>
    <w:rsid w:val="00D85830"/>
    <w:rsid w:val="00D8766A"/>
    <w:rsid w:val="00D9066A"/>
    <w:rsid w:val="00D90FA4"/>
    <w:rsid w:val="00D91680"/>
    <w:rsid w:val="00D9205C"/>
    <w:rsid w:val="00D92343"/>
    <w:rsid w:val="00D934DF"/>
    <w:rsid w:val="00D949B4"/>
    <w:rsid w:val="00D94D78"/>
    <w:rsid w:val="00D955B6"/>
    <w:rsid w:val="00D95F87"/>
    <w:rsid w:val="00D966F7"/>
    <w:rsid w:val="00D977CF"/>
    <w:rsid w:val="00DA0F4B"/>
    <w:rsid w:val="00DA1090"/>
    <w:rsid w:val="00DA1A3B"/>
    <w:rsid w:val="00DA2D95"/>
    <w:rsid w:val="00DA3F31"/>
    <w:rsid w:val="00DA45A5"/>
    <w:rsid w:val="00DA53E6"/>
    <w:rsid w:val="00DA5668"/>
    <w:rsid w:val="00DA6378"/>
    <w:rsid w:val="00DA643A"/>
    <w:rsid w:val="00DA699C"/>
    <w:rsid w:val="00DA6AF6"/>
    <w:rsid w:val="00DB0481"/>
    <w:rsid w:val="00DB05E5"/>
    <w:rsid w:val="00DB2763"/>
    <w:rsid w:val="00DB3B22"/>
    <w:rsid w:val="00DB3EFE"/>
    <w:rsid w:val="00DB4DF0"/>
    <w:rsid w:val="00DB51D1"/>
    <w:rsid w:val="00DB6108"/>
    <w:rsid w:val="00DB6651"/>
    <w:rsid w:val="00DB6C4E"/>
    <w:rsid w:val="00DB6D2C"/>
    <w:rsid w:val="00DC1D4E"/>
    <w:rsid w:val="00DC2027"/>
    <w:rsid w:val="00DC21D8"/>
    <w:rsid w:val="00DC2B0D"/>
    <w:rsid w:val="00DC35B2"/>
    <w:rsid w:val="00DC3B38"/>
    <w:rsid w:val="00DC43DC"/>
    <w:rsid w:val="00DC47E3"/>
    <w:rsid w:val="00DC4C15"/>
    <w:rsid w:val="00DC679E"/>
    <w:rsid w:val="00DC746B"/>
    <w:rsid w:val="00DC7692"/>
    <w:rsid w:val="00DD078E"/>
    <w:rsid w:val="00DD0DA2"/>
    <w:rsid w:val="00DD1059"/>
    <w:rsid w:val="00DD163F"/>
    <w:rsid w:val="00DD29E1"/>
    <w:rsid w:val="00DD41CA"/>
    <w:rsid w:val="00DD4E56"/>
    <w:rsid w:val="00DD5D59"/>
    <w:rsid w:val="00DD6E7F"/>
    <w:rsid w:val="00DD6FE7"/>
    <w:rsid w:val="00DD72BD"/>
    <w:rsid w:val="00DD74EF"/>
    <w:rsid w:val="00DD78B0"/>
    <w:rsid w:val="00DE0578"/>
    <w:rsid w:val="00DE0F1F"/>
    <w:rsid w:val="00DE10F3"/>
    <w:rsid w:val="00DE2201"/>
    <w:rsid w:val="00DE26A1"/>
    <w:rsid w:val="00DE2BA9"/>
    <w:rsid w:val="00DE4349"/>
    <w:rsid w:val="00DE4B64"/>
    <w:rsid w:val="00DE688F"/>
    <w:rsid w:val="00DF0664"/>
    <w:rsid w:val="00DF087A"/>
    <w:rsid w:val="00DF0DED"/>
    <w:rsid w:val="00DF1919"/>
    <w:rsid w:val="00DF2630"/>
    <w:rsid w:val="00DF2938"/>
    <w:rsid w:val="00DF2973"/>
    <w:rsid w:val="00DF30B6"/>
    <w:rsid w:val="00DF42A3"/>
    <w:rsid w:val="00DF4B10"/>
    <w:rsid w:val="00DF51AC"/>
    <w:rsid w:val="00DF5D84"/>
    <w:rsid w:val="00DF61A4"/>
    <w:rsid w:val="00DF6FFC"/>
    <w:rsid w:val="00DF76F0"/>
    <w:rsid w:val="00DF79F9"/>
    <w:rsid w:val="00DF7A93"/>
    <w:rsid w:val="00E01232"/>
    <w:rsid w:val="00E014D3"/>
    <w:rsid w:val="00E018CB"/>
    <w:rsid w:val="00E01E22"/>
    <w:rsid w:val="00E02272"/>
    <w:rsid w:val="00E025AA"/>
    <w:rsid w:val="00E02776"/>
    <w:rsid w:val="00E027F5"/>
    <w:rsid w:val="00E02D8B"/>
    <w:rsid w:val="00E0399A"/>
    <w:rsid w:val="00E0415C"/>
    <w:rsid w:val="00E05215"/>
    <w:rsid w:val="00E05CEE"/>
    <w:rsid w:val="00E05D9E"/>
    <w:rsid w:val="00E0669D"/>
    <w:rsid w:val="00E0713A"/>
    <w:rsid w:val="00E077DB"/>
    <w:rsid w:val="00E079BA"/>
    <w:rsid w:val="00E07BBF"/>
    <w:rsid w:val="00E10A5E"/>
    <w:rsid w:val="00E10C4F"/>
    <w:rsid w:val="00E1197D"/>
    <w:rsid w:val="00E13D00"/>
    <w:rsid w:val="00E14BD8"/>
    <w:rsid w:val="00E152ED"/>
    <w:rsid w:val="00E15872"/>
    <w:rsid w:val="00E16F9C"/>
    <w:rsid w:val="00E17912"/>
    <w:rsid w:val="00E17E1C"/>
    <w:rsid w:val="00E20534"/>
    <w:rsid w:val="00E21508"/>
    <w:rsid w:val="00E21A44"/>
    <w:rsid w:val="00E23CD2"/>
    <w:rsid w:val="00E23EC3"/>
    <w:rsid w:val="00E2448D"/>
    <w:rsid w:val="00E26284"/>
    <w:rsid w:val="00E2665B"/>
    <w:rsid w:val="00E26A8E"/>
    <w:rsid w:val="00E271C5"/>
    <w:rsid w:val="00E2750E"/>
    <w:rsid w:val="00E3020A"/>
    <w:rsid w:val="00E32130"/>
    <w:rsid w:val="00E32455"/>
    <w:rsid w:val="00E324AB"/>
    <w:rsid w:val="00E32534"/>
    <w:rsid w:val="00E3254F"/>
    <w:rsid w:val="00E327A7"/>
    <w:rsid w:val="00E32BA5"/>
    <w:rsid w:val="00E331AC"/>
    <w:rsid w:val="00E33E36"/>
    <w:rsid w:val="00E3489B"/>
    <w:rsid w:val="00E34B68"/>
    <w:rsid w:val="00E35738"/>
    <w:rsid w:val="00E35B02"/>
    <w:rsid w:val="00E368A4"/>
    <w:rsid w:val="00E36A3C"/>
    <w:rsid w:val="00E37351"/>
    <w:rsid w:val="00E377C8"/>
    <w:rsid w:val="00E37805"/>
    <w:rsid w:val="00E37F2D"/>
    <w:rsid w:val="00E4019F"/>
    <w:rsid w:val="00E406BB"/>
    <w:rsid w:val="00E408A5"/>
    <w:rsid w:val="00E40D5E"/>
    <w:rsid w:val="00E41352"/>
    <w:rsid w:val="00E41A44"/>
    <w:rsid w:val="00E43B86"/>
    <w:rsid w:val="00E4423F"/>
    <w:rsid w:val="00E44E22"/>
    <w:rsid w:val="00E45A97"/>
    <w:rsid w:val="00E46E7E"/>
    <w:rsid w:val="00E47D6F"/>
    <w:rsid w:val="00E50A00"/>
    <w:rsid w:val="00E51AE3"/>
    <w:rsid w:val="00E52141"/>
    <w:rsid w:val="00E52B56"/>
    <w:rsid w:val="00E52CC8"/>
    <w:rsid w:val="00E53FD9"/>
    <w:rsid w:val="00E544E0"/>
    <w:rsid w:val="00E545CD"/>
    <w:rsid w:val="00E559F6"/>
    <w:rsid w:val="00E56673"/>
    <w:rsid w:val="00E56B14"/>
    <w:rsid w:val="00E5736B"/>
    <w:rsid w:val="00E57726"/>
    <w:rsid w:val="00E578FD"/>
    <w:rsid w:val="00E60073"/>
    <w:rsid w:val="00E60AF6"/>
    <w:rsid w:val="00E64006"/>
    <w:rsid w:val="00E64AD7"/>
    <w:rsid w:val="00E657E0"/>
    <w:rsid w:val="00E65EAC"/>
    <w:rsid w:val="00E707BC"/>
    <w:rsid w:val="00E70D29"/>
    <w:rsid w:val="00E7100C"/>
    <w:rsid w:val="00E71EE4"/>
    <w:rsid w:val="00E72F32"/>
    <w:rsid w:val="00E736E6"/>
    <w:rsid w:val="00E73CB1"/>
    <w:rsid w:val="00E74809"/>
    <w:rsid w:val="00E75ADD"/>
    <w:rsid w:val="00E762B0"/>
    <w:rsid w:val="00E76A68"/>
    <w:rsid w:val="00E8031B"/>
    <w:rsid w:val="00E8088D"/>
    <w:rsid w:val="00E80B29"/>
    <w:rsid w:val="00E80CF7"/>
    <w:rsid w:val="00E82C39"/>
    <w:rsid w:val="00E842B8"/>
    <w:rsid w:val="00E86334"/>
    <w:rsid w:val="00E864A9"/>
    <w:rsid w:val="00E866CD"/>
    <w:rsid w:val="00E8701C"/>
    <w:rsid w:val="00E8701D"/>
    <w:rsid w:val="00E87679"/>
    <w:rsid w:val="00E9283F"/>
    <w:rsid w:val="00E9286E"/>
    <w:rsid w:val="00E94128"/>
    <w:rsid w:val="00E94F2D"/>
    <w:rsid w:val="00E9527A"/>
    <w:rsid w:val="00E959A8"/>
    <w:rsid w:val="00E95B14"/>
    <w:rsid w:val="00E966AC"/>
    <w:rsid w:val="00E966EA"/>
    <w:rsid w:val="00E9743A"/>
    <w:rsid w:val="00E977C4"/>
    <w:rsid w:val="00E9781C"/>
    <w:rsid w:val="00EA0AC8"/>
    <w:rsid w:val="00EA1064"/>
    <w:rsid w:val="00EA10E4"/>
    <w:rsid w:val="00EA1979"/>
    <w:rsid w:val="00EA1DE1"/>
    <w:rsid w:val="00EA43D5"/>
    <w:rsid w:val="00EA4B8C"/>
    <w:rsid w:val="00EA53B2"/>
    <w:rsid w:val="00EA73C3"/>
    <w:rsid w:val="00EB22DD"/>
    <w:rsid w:val="00EB2AB4"/>
    <w:rsid w:val="00EB318A"/>
    <w:rsid w:val="00EB329D"/>
    <w:rsid w:val="00EB4672"/>
    <w:rsid w:val="00EB5121"/>
    <w:rsid w:val="00EB52F1"/>
    <w:rsid w:val="00EB5D08"/>
    <w:rsid w:val="00EB6939"/>
    <w:rsid w:val="00EC0219"/>
    <w:rsid w:val="00EC022C"/>
    <w:rsid w:val="00EC0608"/>
    <w:rsid w:val="00EC2127"/>
    <w:rsid w:val="00EC2D71"/>
    <w:rsid w:val="00EC2DC7"/>
    <w:rsid w:val="00EC324B"/>
    <w:rsid w:val="00EC351E"/>
    <w:rsid w:val="00EC4110"/>
    <w:rsid w:val="00EC43C2"/>
    <w:rsid w:val="00EC49AA"/>
    <w:rsid w:val="00EC5852"/>
    <w:rsid w:val="00EC634D"/>
    <w:rsid w:val="00EC6556"/>
    <w:rsid w:val="00EC6F8E"/>
    <w:rsid w:val="00EC727D"/>
    <w:rsid w:val="00ED0560"/>
    <w:rsid w:val="00ED07C9"/>
    <w:rsid w:val="00ED0FBD"/>
    <w:rsid w:val="00ED104B"/>
    <w:rsid w:val="00ED1169"/>
    <w:rsid w:val="00ED12FA"/>
    <w:rsid w:val="00ED1813"/>
    <w:rsid w:val="00ED18E9"/>
    <w:rsid w:val="00ED1C45"/>
    <w:rsid w:val="00ED1D4D"/>
    <w:rsid w:val="00ED2597"/>
    <w:rsid w:val="00ED30BA"/>
    <w:rsid w:val="00ED357E"/>
    <w:rsid w:val="00ED3C9D"/>
    <w:rsid w:val="00ED4500"/>
    <w:rsid w:val="00ED4BEA"/>
    <w:rsid w:val="00ED576A"/>
    <w:rsid w:val="00ED6192"/>
    <w:rsid w:val="00EE0749"/>
    <w:rsid w:val="00EE08A9"/>
    <w:rsid w:val="00EE0A97"/>
    <w:rsid w:val="00EE1BED"/>
    <w:rsid w:val="00EE2006"/>
    <w:rsid w:val="00EE2780"/>
    <w:rsid w:val="00EE2982"/>
    <w:rsid w:val="00EE29CC"/>
    <w:rsid w:val="00EE29CD"/>
    <w:rsid w:val="00EE2B3F"/>
    <w:rsid w:val="00EE2C37"/>
    <w:rsid w:val="00EE32B3"/>
    <w:rsid w:val="00EE33B7"/>
    <w:rsid w:val="00EE3804"/>
    <w:rsid w:val="00EE3C43"/>
    <w:rsid w:val="00EE3F7B"/>
    <w:rsid w:val="00EE469B"/>
    <w:rsid w:val="00EE5C5E"/>
    <w:rsid w:val="00EE6423"/>
    <w:rsid w:val="00EE79F3"/>
    <w:rsid w:val="00EF03F0"/>
    <w:rsid w:val="00EF08EA"/>
    <w:rsid w:val="00EF08F2"/>
    <w:rsid w:val="00EF13AC"/>
    <w:rsid w:val="00EF1E2F"/>
    <w:rsid w:val="00EF1F98"/>
    <w:rsid w:val="00EF2119"/>
    <w:rsid w:val="00EF45A8"/>
    <w:rsid w:val="00EF4676"/>
    <w:rsid w:val="00EF4DB2"/>
    <w:rsid w:val="00EF4F1C"/>
    <w:rsid w:val="00EF55BC"/>
    <w:rsid w:val="00EF5742"/>
    <w:rsid w:val="00EF5C9E"/>
    <w:rsid w:val="00EF60D0"/>
    <w:rsid w:val="00EF78D1"/>
    <w:rsid w:val="00EF7A0A"/>
    <w:rsid w:val="00F00A4B"/>
    <w:rsid w:val="00F00C13"/>
    <w:rsid w:val="00F00DA1"/>
    <w:rsid w:val="00F01D7F"/>
    <w:rsid w:val="00F02DD5"/>
    <w:rsid w:val="00F0434C"/>
    <w:rsid w:val="00F0599F"/>
    <w:rsid w:val="00F05C1D"/>
    <w:rsid w:val="00F06B51"/>
    <w:rsid w:val="00F073BF"/>
    <w:rsid w:val="00F108E3"/>
    <w:rsid w:val="00F10CD2"/>
    <w:rsid w:val="00F112B4"/>
    <w:rsid w:val="00F11D1B"/>
    <w:rsid w:val="00F11F40"/>
    <w:rsid w:val="00F11FF2"/>
    <w:rsid w:val="00F127B7"/>
    <w:rsid w:val="00F12AB3"/>
    <w:rsid w:val="00F137CF"/>
    <w:rsid w:val="00F13A97"/>
    <w:rsid w:val="00F13D23"/>
    <w:rsid w:val="00F143A5"/>
    <w:rsid w:val="00F14BFB"/>
    <w:rsid w:val="00F16801"/>
    <w:rsid w:val="00F17087"/>
    <w:rsid w:val="00F17E53"/>
    <w:rsid w:val="00F2040E"/>
    <w:rsid w:val="00F2127B"/>
    <w:rsid w:val="00F21408"/>
    <w:rsid w:val="00F2184C"/>
    <w:rsid w:val="00F2198E"/>
    <w:rsid w:val="00F2288E"/>
    <w:rsid w:val="00F229B3"/>
    <w:rsid w:val="00F22B2A"/>
    <w:rsid w:val="00F22FEC"/>
    <w:rsid w:val="00F230B3"/>
    <w:rsid w:val="00F230F3"/>
    <w:rsid w:val="00F23A88"/>
    <w:rsid w:val="00F24ADC"/>
    <w:rsid w:val="00F24B57"/>
    <w:rsid w:val="00F24CC1"/>
    <w:rsid w:val="00F24E0C"/>
    <w:rsid w:val="00F254EA"/>
    <w:rsid w:val="00F25772"/>
    <w:rsid w:val="00F2595F"/>
    <w:rsid w:val="00F25C7D"/>
    <w:rsid w:val="00F25EA8"/>
    <w:rsid w:val="00F26B0D"/>
    <w:rsid w:val="00F272DC"/>
    <w:rsid w:val="00F27768"/>
    <w:rsid w:val="00F30FE7"/>
    <w:rsid w:val="00F3117D"/>
    <w:rsid w:val="00F3145A"/>
    <w:rsid w:val="00F32DF9"/>
    <w:rsid w:val="00F32EFE"/>
    <w:rsid w:val="00F334C4"/>
    <w:rsid w:val="00F34083"/>
    <w:rsid w:val="00F341FB"/>
    <w:rsid w:val="00F347DA"/>
    <w:rsid w:val="00F34829"/>
    <w:rsid w:val="00F352FE"/>
    <w:rsid w:val="00F3651D"/>
    <w:rsid w:val="00F368FA"/>
    <w:rsid w:val="00F36B8A"/>
    <w:rsid w:val="00F3715F"/>
    <w:rsid w:val="00F40290"/>
    <w:rsid w:val="00F4081B"/>
    <w:rsid w:val="00F40F79"/>
    <w:rsid w:val="00F4336A"/>
    <w:rsid w:val="00F43A04"/>
    <w:rsid w:val="00F43B1F"/>
    <w:rsid w:val="00F44090"/>
    <w:rsid w:val="00F44131"/>
    <w:rsid w:val="00F44E0A"/>
    <w:rsid w:val="00F45227"/>
    <w:rsid w:val="00F456EB"/>
    <w:rsid w:val="00F4729D"/>
    <w:rsid w:val="00F47379"/>
    <w:rsid w:val="00F5049C"/>
    <w:rsid w:val="00F50582"/>
    <w:rsid w:val="00F50EEA"/>
    <w:rsid w:val="00F513F8"/>
    <w:rsid w:val="00F51FDA"/>
    <w:rsid w:val="00F53296"/>
    <w:rsid w:val="00F534A1"/>
    <w:rsid w:val="00F53D58"/>
    <w:rsid w:val="00F5408A"/>
    <w:rsid w:val="00F54914"/>
    <w:rsid w:val="00F5537A"/>
    <w:rsid w:val="00F56784"/>
    <w:rsid w:val="00F5745D"/>
    <w:rsid w:val="00F57894"/>
    <w:rsid w:val="00F57B30"/>
    <w:rsid w:val="00F57ED9"/>
    <w:rsid w:val="00F6082F"/>
    <w:rsid w:val="00F61826"/>
    <w:rsid w:val="00F61AED"/>
    <w:rsid w:val="00F63BB5"/>
    <w:rsid w:val="00F64C29"/>
    <w:rsid w:val="00F64D31"/>
    <w:rsid w:val="00F6755E"/>
    <w:rsid w:val="00F67C22"/>
    <w:rsid w:val="00F7043C"/>
    <w:rsid w:val="00F70C10"/>
    <w:rsid w:val="00F7104A"/>
    <w:rsid w:val="00F712B8"/>
    <w:rsid w:val="00F71AE3"/>
    <w:rsid w:val="00F71B9B"/>
    <w:rsid w:val="00F71E16"/>
    <w:rsid w:val="00F72F67"/>
    <w:rsid w:val="00F737AD"/>
    <w:rsid w:val="00F7453E"/>
    <w:rsid w:val="00F763A3"/>
    <w:rsid w:val="00F7675B"/>
    <w:rsid w:val="00F80917"/>
    <w:rsid w:val="00F81756"/>
    <w:rsid w:val="00F818BA"/>
    <w:rsid w:val="00F84EC0"/>
    <w:rsid w:val="00F856E2"/>
    <w:rsid w:val="00F86260"/>
    <w:rsid w:val="00F876AC"/>
    <w:rsid w:val="00F87C1A"/>
    <w:rsid w:val="00F90AF8"/>
    <w:rsid w:val="00F91C0B"/>
    <w:rsid w:val="00F92FF2"/>
    <w:rsid w:val="00F958D1"/>
    <w:rsid w:val="00F95EEE"/>
    <w:rsid w:val="00F963F3"/>
    <w:rsid w:val="00F966F2"/>
    <w:rsid w:val="00F96E1D"/>
    <w:rsid w:val="00F96FF0"/>
    <w:rsid w:val="00F973AA"/>
    <w:rsid w:val="00FA0050"/>
    <w:rsid w:val="00FA04A9"/>
    <w:rsid w:val="00FA1C5D"/>
    <w:rsid w:val="00FA2456"/>
    <w:rsid w:val="00FA27B2"/>
    <w:rsid w:val="00FA2CA8"/>
    <w:rsid w:val="00FA6490"/>
    <w:rsid w:val="00FA7FEE"/>
    <w:rsid w:val="00FB03E1"/>
    <w:rsid w:val="00FB09A9"/>
    <w:rsid w:val="00FB09F5"/>
    <w:rsid w:val="00FB0D67"/>
    <w:rsid w:val="00FB0F09"/>
    <w:rsid w:val="00FB1703"/>
    <w:rsid w:val="00FB1F12"/>
    <w:rsid w:val="00FB2392"/>
    <w:rsid w:val="00FB2479"/>
    <w:rsid w:val="00FB2CDE"/>
    <w:rsid w:val="00FB3152"/>
    <w:rsid w:val="00FB3A0F"/>
    <w:rsid w:val="00FB4256"/>
    <w:rsid w:val="00FB4C0E"/>
    <w:rsid w:val="00FB4D2C"/>
    <w:rsid w:val="00FB5693"/>
    <w:rsid w:val="00FB58C4"/>
    <w:rsid w:val="00FB5E01"/>
    <w:rsid w:val="00FC03BE"/>
    <w:rsid w:val="00FC137B"/>
    <w:rsid w:val="00FC2926"/>
    <w:rsid w:val="00FC37AE"/>
    <w:rsid w:val="00FC3AD4"/>
    <w:rsid w:val="00FC4BF3"/>
    <w:rsid w:val="00FC5EC0"/>
    <w:rsid w:val="00FC6219"/>
    <w:rsid w:val="00FC7A8E"/>
    <w:rsid w:val="00FD0547"/>
    <w:rsid w:val="00FD3974"/>
    <w:rsid w:val="00FD4472"/>
    <w:rsid w:val="00FD4F8E"/>
    <w:rsid w:val="00FD7D17"/>
    <w:rsid w:val="00FD7EFB"/>
    <w:rsid w:val="00FE09DB"/>
    <w:rsid w:val="00FE10B6"/>
    <w:rsid w:val="00FE385A"/>
    <w:rsid w:val="00FE5EAB"/>
    <w:rsid w:val="00FE5EED"/>
    <w:rsid w:val="00FE730A"/>
    <w:rsid w:val="00FE74B9"/>
    <w:rsid w:val="00FE78C2"/>
    <w:rsid w:val="00FE7CAA"/>
    <w:rsid w:val="00FF0105"/>
    <w:rsid w:val="00FF0268"/>
    <w:rsid w:val="00FF0ED3"/>
    <w:rsid w:val="00FF1015"/>
    <w:rsid w:val="00FF294F"/>
    <w:rsid w:val="00FF31FB"/>
    <w:rsid w:val="00FF48DA"/>
    <w:rsid w:val="00FF4920"/>
    <w:rsid w:val="00FF5423"/>
    <w:rsid w:val="00FF5C0D"/>
    <w:rsid w:val="00FF6E75"/>
    <w:rsid w:val="00FF6FBC"/>
    <w:rsid w:val="00FF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c"/>
    </o:shapedefaults>
    <o:shapelayout v:ext="edit">
      <o:idmap v:ext="edit" data="2"/>
    </o:shapelayout>
  </w:shapeDefaults>
  <w:decimalSymbol w:val=","/>
  <w:listSeparator w:val=";"/>
  <w14:docId w14:val="1281DE76"/>
  <w15:docId w15:val="{7229E27B-A7F8-4176-BEA0-13FB611DE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26E6D"/>
    <w:pPr>
      <w:spacing w:line="288" w:lineRule="auto"/>
    </w:pPr>
  </w:style>
  <w:style w:type="paragraph" w:styleId="Nadpis1">
    <w:name w:val="heading 1"/>
    <w:basedOn w:val="Normlny"/>
    <w:next w:val="Normlny"/>
    <w:link w:val="Nadpis1Char"/>
    <w:uiPriority w:val="9"/>
    <w:qFormat/>
    <w:rsid w:val="00726E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9EC544" w:themeColor="accent1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726E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EC544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726E6D"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2A5B7F" w:themeColor="text2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726E6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9EC544" w:themeColor="accent1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726E6D"/>
    <w:pPr>
      <w:keepNext/>
      <w:keepLines/>
      <w:spacing w:before="200" w:after="0"/>
      <w:outlineLvl w:val="4"/>
    </w:pPr>
    <w:rPr>
      <w:rFonts w:eastAsiaTheme="majorEastAsia" w:cstheme="majorBidi"/>
      <w:b/>
      <w:color w:val="77972F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726E6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972F" w:themeColor="accent1" w:themeShade="B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726E6D"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2A5B7F" w:themeColor="text2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726E6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9EC544" w:themeColor="accent1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726E6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77972F" w:themeColor="accent1" w:themeShade="BF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726E6D"/>
    <w:rPr>
      <w:rFonts w:asciiTheme="majorHAnsi" w:eastAsiaTheme="majorEastAsia" w:hAnsiTheme="majorHAnsi" w:cstheme="majorBidi"/>
      <w:bCs/>
      <w:caps/>
      <w:color w:val="9EC544" w:themeColor="accent1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726E6D"/>
    <w:rPr>
      <w:rFonts w:asciiTheme="majorHAnsi" w:eastAsiaTheme="majorEastAsia" w:hAnsiTheme="majorHAnsi" w:cstheme="majorBidi"/>
      <w:b/>
      <w:bCs/>
      <w:color w:val="9EC544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726E6D"/>
    <w:rPr>
      <w:rFonts w:eastAsiaTheme="majorEastAsia" w:cstheme="majorBidi"/>
      <w:b/>
      <w:bCs/>
      <w:caps/>
      <w:color w:val="2A5B7F" w:themeColor="text2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726E6D"/>
    <w:rPr>
      <w:rFonts w:asciiTheme="majorHAnsi" w:eastAsiaTheme="majorEastAsia" w:hAnsiTheme="majorHAnsi" w:cstheme="majorBidi"/>
      <w:bCs/>
      <w:i/>
      <w:iCs/>
      <w:color w:val="9EC544" w:themeColor="accent1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726E6D"/>
    <w:rPr>
      <w:rFonts w:eastAsiaTheme="majorEastAsia" w:cstheme="majorBidi"/>
      <w:b/>
      <w:color w:val="77972F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726E6D"/>
    <w:rPr>
      <w:rFonts w:asciiTheme="majorHAnsi" w:eastAsiaTheme="majorEastAsia" w:hAnsiTheme="majorHAnsi" w:cstheme="majorBidi"/>
      <w:i/>
      <w:iCs/>
      <w:color w:val="77972F" w:themeColor="accent1" w:themeShade="B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726E6D"/>
    <w:rPr>
      <w:rFonts w:eastAsiaTheme="majorEastAsia" w:cstheme="majorBidi"/>
      <w:b/>
      <w:iCs/>
      <w:color w:val="2A5B7F" w:themeColor="text2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726E6D"/>
    <w:rPr>
      <w:rFonts w:asciiTheme="majorHAnsi" w:eastAsiaTheme="majorEastAsia" w:hAnsiTheme="majorHAnsi" w:cstheme="majorBidi"/>
      <w:color w:val="9EC544" w:themeColor="accent1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726E6D"/>
    <w:rPr>
      <w:rFonts w:asciiTheme="majorHAnsi" w:eastAsiaTheme="majorEastAsia" w:hAnsiTheme="majorHAnsi" w:cstheme="majorBidi"/>
      <w:i/>
      <w:iCs/>
      <w:color w:val="77972F" w:themeColor="accent1" w:themeShade="BF"/>
      <w:sz w:val="20"/>
      <w:szCs w:val="20"/>
    </w:rPr>
  </w:style>
  <w:style w:type="paragraph" w:styleId="Popis">
    <w:name w:val="caption"/>
    <w:basedOn w:val="Normlny"/>
    <w:next w:val="Normlny"/>
    <w:uiPriority w:val="35"/>
    <w:unhideWhenUsed/>
    <w:qFormat/>
    <w:rsid w:val="00726E6D"/>
    <w:pPr>
      <w:spacing w:line="240" w:lineRule="auto"/>
    </w:pPr>
    <w:rPr>
      <w:bCs/>
      <w:caps/>
      <w:color w:val="9EC544" w:themeColor="accent1"/>
      <w:sz w:val="18"/>
      <w:szCs w:val="18"/>
    </w:rPr>
  </w:style>
  <w:style w:type="paragraph" w:styleId="Nzov">
    <w:name w:val="Title"/>
    <w:basedOn w:val="Normlny"/>
    <w:next w:val="Normlny"/>
    <w:link w:val="NzovChar"/>
    <w:uiPriority w:val="10"/>
    <w:qFormat/>
    <w:rsid w:val="00726E6D"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726E6D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726E6D"/>
    <w:pPr>
      <w:numPr>
        <w:ilvl w:val="1"/>
      </w:numPr>
    </w:pPr>
    <w:rPr>
      <w:rFonts w:asciiTheme="majorHAnsi" w:eastAsiaTheme="majorEastAsia" w:hAnsiTheme="majorHAnsi" w:cstheme="majorBidi"/>
      <w:iCs/>
      <w:caps/>
      <w:color w:val="2A5B7F" w:themeColor="text2"/>
      <w:sz w:val="36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726E6D"/>
    <w:rPr>
      <w:rFonts w:asciiTheme="majorHAnsi" w:eastAsiaTheme="majorEastAsia" w:hAnsiTheme="majorHAnsi" w:cstheme="majorBidi"/>
      <w:iCs/>
      <w:caps/>
      <w:color w:val="2A5B7F" w:themeColor="text2"/>
      <w:sz w:val="36"/>
      <w:szCs w:val="24"/>
    </w:rPr>
  </w:style>
  <w:style w:type="character" w:styleId="Vrazn">
    <w:name w:val="Strong"/>
    <w:basedOn w:val="Predvolenpsmoodseku"/>
    <w:uiPriority w:val="22"/>
    <w:qFormat/>
    <w:rsid w:val="00726E6D"/>
    <w:rPr>
      <w:b/>
      <w:bCs/>
    </w:rPr>
  </w:style>
  <w:style w:type="character" w:styleId="Zvraznenie">
    <w:name w:val="Emphasis"/>
    <w:basedOn w:val="Predvolenpsmoodseku"/>
    <w:uiPriority w:val="20"/>
    <w:qFormat/>
    <w:rsid w:val="00726E6D"/>
    <w:rPr>
      <w:i/>
      <w:iCs/>
    </w:rPr>
  </w:style>
  <w:style w:type="paragraph" w:styleId="Bezriadkovania">
    <w:name w:val="No Spacing"/>
    <w:link w:val="BezriadkovaniaChar"/>
    <w:uiPriority w:val="1"/>
    <w:qFormat/>
    <w:rsid w:val="00726E6D"/>
    <w:pPr>
      <w:spacing w:after="0" w:line="240" w:lineRule="auto"/>
    </w:pPr>
  </w:style>
  <w:style w:type="character" w:customStyle="1" w:styleId="BezriadkovaniaChar">
    <w:name w:val="Bez riadkovania Char"/>
    <w:basedOn w:val="Predvolenpsmoodseku"/>
    <w:link w:val="Bezriadkovania"/>
    <w:uiPriority w:val="1"/>
    <w:rsid w:val="00726E6D"/>
  </w:style>
  <w:style w:type="paragraph" w:styleId="Odsekzoznamu">
    <w:name w:val="List Paragraph"/>
    <w:basedOn w:val="Normlny"/>
    <w:uiPriority w:val="34"/>
    <w:qFormat/>
    <w:rsid w:val="00726E6D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726E6D"/>
    <w:pPr>
      <w:spacing w:line="360" w:lineRule="auto"/>
    </w:pPr>
    <w:rPr>
      <w:i/>
      <w:iCs/>
      <w:color w:val="9EC544" w:themeColor="accent1"/>
      <w:sz w:val="28"/>
    </w:rPr>
  </w:style>
  <w:style w:type="character" w:customStyle="1" w:styleId="CitciaChar">
    <w:name w:val="Citácia Char"/>
    <w:basedOn w:val="Predvolenpsmoodseku"/>
    <w:link w:val="Citcia"/>
    <w:uiPriority w:val="29"/>
    <w:rsid w:val="00726E6D"/>
    <w:rPr>
      <w:i/>
      <w:iCs/>
      <w:color w:val="9EC544" w:themeColor="accent1"/>
      <w:sz w:val="28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726E6D"/>
    <w:pPr>
      <w:pBdr>
        <w:top w:val="single" w:sz="36" w:space="5" w:color="000000" w:themeColor="text1"/>
        <w:bottom w:val="single" w:sz="18" w:space="5" w:color="2A5B7F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726E6D"/>
    <w:rPr>
      <w:b/>
      <w:bCs/>
      <w:i/>
      <w:iCs/>
      <w:color w:val="7F7F7F" w:themeColor="text1" w:themeTint="80"/>
      <w:sz w:val="26"/>
    </w:rPr>
  </w:style>
  <w:style w:type="character" w:styleId="Jemnzvraznenie">
    <w:name w:val="Subtle Emphasis"/>
    <w:basedOn w:val="Predvolenpsmoodseku"/>
    <w:uiPriority w:val="19"/>
    <w:qFormat/>
    <w:rsid w:val="00726E6D"/>
    <w:rPr>
      <w:i/>
      <w:iCs/>
      <w:color w:val="9EC544" w:themeColor="accent1"/>
    </w:rPr>
  </w:style>
  <w:style w:type="character" w:styleId="Intenzvnezvraznenie">
    <w:name w:val="Intense Emphasis"/>
    <w:basedOn w:val="Predvolenpsmoodseku"/>
    <w:uiPriority w:val="21"/>
    <w:qFormat/>
    <w:rsid w:val="00726E6D"/>
    <w:rPr>
      <w:b/>
      <w:bCs/>
      <w:i/>
      <w:iCs/>
      <w:color w:val="2A5B7F" w:themeColor="text2"/>
    </w:rPr>
  </w:style>
  <w:style w:type="character" w:styleId="Jemnodkaz">
    <w:name w:val="Subtle Reference"/>
    <w:basedOn w:val="Predvolenpsmoodseku"/>
    <w:uiPriority w:val="31"/>
    <w:qFormat/>
    <w:rsid w:val="00726E6D"/>
    <w:rPr>
      <w:rFonts w:asciiTheme="minorHAnsi" w:hAnsiTheme="minorHAnsi"/>
      <w:smallCaps/>
      <w:color w:val="50BEA3" w:themeColor="accent2"/>
      <w:sz w:val="22"/>
      <w:u w:val="none"/>
    </w:rPr>
  </w:style>
  <w:style w:type="character" w:styleId="Zvraznenodkaz">
    <w:name w:val="Intense Reference"/>
    <w:basedOn w:val="Predvolenpsmoodseku"/>
    <w:uiPriority w:val="32"/>
    <w:qFormat/>
    <w:rsid w:val="00726E6D"/>
    <w:rPr>
      <w:rFonts w:asciiTheme="minorHAnsi" w:hAnsiTheme="minorHAnsi"/>
      <w:b/>
      <w:bCs/>
      <w:caps/>
      <w:color w:val="50BEA3" w:themeColor="accent2"/>
      <w:spacing w:val="5"/>
      <w:sz w:val="22"/>
      <w:u w:val="single"/>
    </w:rPr>
  </w:style>
  <w:style w:type="character" w:styleId="Nzovknihy">
    <w:name w:val="Book Title"/>
    <w:basedOn w:val="Predvolenpsmoodseku"/>
    <w:uiPriority w:val="33"/>
    <w:qFormat/>
    <w:rsid w:val="00726E6D"/>
    <w:rPr>
      <w:rFonts w:asciiTheme="minorHAnsi" w:hAnsiTheme="minorHAnsi"/>
      <w:b/>
      <w:bCs/>
      <w:caps/>
      <w:color w:val="50651F" w:themeColor="accent1" w:themeShade="80"/>
      <w:spacing w:val="5"/>
      <w:sz w:val="22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726E6D"/>
    <w:pPr>
      <w:outlineLvl w:val="9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726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26E6D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rsid w:val="00726E6D"/>
    <w:rPr>
      <w:color w:val="808080"/>
    </w:rPr>
  </w:style>
  <w:style w:type="paragraph" w:styleId="Hlavika">
    <w:name w:val="header"/>
    <w:basedOn w:val="Normlny"/>
    <w:link w:val="HlavikaChar"/>
    <w:uiPriority w:val="99"/>
    <w:unhideWhenUsed/>
    <w:rsid w:val="00726E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26E6D"/>
  </w:style>
  <w:style w:type="paragraph" w:styleId="Pta">
    <w:name w:val="footer"/>
    <w:aliases w:val=" Char, Char Char31 Char Char Char Char Char, Char Char31 Char Char Char"/>
    <w:basedOn w:val="Normlny"/>
    <w:link w:val="PtaChar"/>
    <w:uiPriority w:val="99"/>
    <w:unhideWhenUsed/>
    <w:rsid w:val="00726E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aliases w:val=" Char Char, Char Char31 Char Char Char Char Char Char, Char Char31 Char Char Char Char"/>
    <w:basedOn w:val="Predvolenpsmoodseku"/>
    <w:link w:val="Pta"/>
    <w:uiPriority w:val="99"/>
    <w:rsid w:val="00726E6D"/>
  </w:style>
  <w:style w:type="character" w:styleId="Hypertextovprepojenie">
    <w:name w:val="Hyperlink"/>
    <w:rsid w:val="003C3DBF"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92BFE"/>
    <w:rPr>
      <w:color w:val="A0BCD3" w:themeColor="followedHyperlink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86509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6509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6509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6509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6509D"/>
    <w:rPr>
      <w:b/>
      <w:bCs/>
      <w:sz w:val="20"/>
      <w:szCs w:val="20"/>
    </w:rPr>
  </w:style>
  <w:style w:type="table" w:styleId="Mriekatabuky">
    <w:name w:val="Table Grid"/>
    <w:basedOn w:val="Normlnatabuka"/>
    <w:uiPriority w:val="59"/>
    <w:rsid w:val="00984F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8D6E6E"/>
    <w:rPr>
      <w:color w:val="605E5C"/>
      <w:shd w:val="clear" w:color="auto" w:fill="E1DFDD"/>
    </w:rPr>
  </w:style>
  <w:style w:type="character" w:styleId="Nevyrieenzmienka">
    <w:name w:val="Unresolved Mention"/>
    <w:basedOn w:val="Predvolenpsmoodseku"/>
    <w:uiPriority w:val="99"/>
    <w:semiHidden/>
    <w:unhideWhenUsed/>
    <w:rsid w:val="003C0D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miroslav.marko@apa.sk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cid:image001.png@01D92CB6.711A2870" TargetMode="External"/><Relationship Id="rId14" Type="http://schemas.openxmlformats.org/officeDocument/2006/relationships/hyperlink" Target="mailto:sylvia.carna@apa.s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ova\AppData\Roaming\Microsoft\&#352;abl&#243;ny\Zostava%20(z&#225;kladn&#253;%20&#353;t&#253;l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Damask">
  <a:themeElements>
    <a:clrScheme name="Damask">
      <a:dk1>
        <a:sysClr val="windowText" lastClr="000000"/>
      </a:dk1>
      <a:lt1>
        <a:sysClr val="window" lastClr="FFFFFF"/>
      </a:lt1>
      <a:dk2>
        <a:srgbClr val="2A5B7F"/>
      </a:dk2>
      <a:lt2>
        <a:srgbClr val="ABDAFC"/>
      </a:lt2>
      <a:accent1>
        <a:srgbClr val="9EC544"/>
      </a:accent1>
      <a:accent2>
        <a:srgbClr val="50BEA3"/>
      </a:accent2>
      <a:accent3>
        <a:srgbClr val="4A9CCC"/>
      </a:accent3>
      <a:accent4>
        <a:srgbClr val="9A66CA"/>
      </a:accent4>
      <a:accent5>
        <a:srgbClr val="C54F71"/>
      </a:accent5>
      <a:accent6>
        <a:srgbClr val="DE9C3C"/>
      </a:accent6>
      <a:hlink>
        <a:srgbClr val="6BA9DA"/>
      </a:hlink>
      <a:folHlink>
        <a:srgbClr val="A0BCD3"/>
      </a:folHlink>
    </a:clrScheme>
    <a:fontScheme name="Damask">
      <a:majorFont>
        <a:latin typeface="Bookman Old Style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A48F84-8ACB-45ED-A5FE-DA22FFFDAE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50F902-3E06-4599-B24D-21C0D85D4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Zostava (základný štýl)</Template>
  <TotalTime>77</TotalTime>
  <Pages>4</Pages>
  <Words>618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Prehľad odbytových cien mlieka a mliečnych výrobkov</vt:lpstr>
    </vt:vector>
  </TitlesOfParts>
  <Company/>
  <LinksUpToDate>false</LinksUpToDate>
  <CharactersWithSpaces>4138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Prehľad odbytových cien mlieka a mliečnych výrobkov</dc:title>
  <dc:subject>9. týždeň 2026</dc:subject>
  <dc:creator>PPA-ATIS</dc:creator>
  <cp:keywords/>
  <dc:description/>
  <cp:lastModifiedBy>Marko Miroslav</cp:lastModifiedBy>
  <cp:revision>10</cp:revision>
  <cp:lastPrinted>2023-09-27T12:16:00Z</cp:lastPrinted>
  <dcterms:created xsi:type="dcterms:W3CDTF">2026-03-04T10:33:00Z</dcterms:created>
  <dcterms:modified xsi:type="dcterms:W3CDTF">2026-03-05T09:48:00Z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TC018408409991</vt:lpwstr>
  </property>
  <property fmtid="{D5CDD505-2E9C-101B-9397-08002B2CF9AE}" pid="3" name="ClassificationContentMarkingFooterShapeIds">
    <vt:lpwstr>9,b,e</vt:lpwstr>
  </property>
  <property fmtid="{D5CDD505-2E9C-101B-9397-08002B2CF9AE}" pid="4" name="ClassificationContentMarkingFooterFontProps">
    <vt:lpwstr>#008000,11,Calibri</vt:lpwstr>
  </property>
  <property fmtid="{D5CDD505-2E9C-101B-9397-08002B2CF9AE}" pid="5" name="ClassificationContentMarkingFooterText">
    <vt:lpwstr>    INTERNÉ</vt:lpwstr>
  </property>
  <property fmtid="{D5CDD505-2E9C-101B-9397-08002B2CF9AE}" pid="6" name="MSIP_Label_54743a8a-75f7-4ac9-9741-a35bd0337f21_Enabled">
    <vt:lpwstr>true</vt:lpwstr>
  </property>
  <property fmtid="{D5CDD505-2E9C-101B-9397-08002B2CF9AE}" pid="7" name="MSIP_Label_54743a8a-75f7-4ac9-9741-a35bd0337f21_SetDate">
    <vt:lpwstr>2023-09-21T12:16:22Z</vt:lpwstr>
  </property>
  <property fmtid="{D5CDD505-2E9C-101B-9397-08002B2CF9AE}" pid="8" name="MSIP_Label_54743a8a-75f7-4ac9-9741-a35bd0337f21_Method">
    <vt:lpwstr>Privileged</vt:lpwstr>
  </property>
  <property fmtid="{D5CDD505-2E9C-101B-9397-08002B2CF9AE}" pid="9" name="MSIP_Label_54743a8a-75f7-4ac9-9741-a35bd0337f21_Name">
    <vt:lpwstr>INTERNÉ</vt:lpwstr>
  </property>
  <property fmtid="{D5CDD505-2E9C-101B-9397-08002B2CF9AE}" pid="10" name="MSIP_Label_54743a8a-75f7-4ac9-9741-a35bd0337f21_SiteId">
    <vt:lpwstr>e0d54165-a303-4a6a-9954-68dfeb2b693d</vt:lpwstr>
  </property>
  <property fmtid="{D5CDD505-2E9C-101B-9397-08002B2CF9AE}" pid="11" name="MSIP_Label_54743a8a-75f7-4ac9-9741-a35bd0337f21_ActionId">
    <vt:lpwstr>b60ee8a4-73d0-464d-b012-97c928a6776d</vt:lpwstr>
  </property>
  <property fmtid="{D5CDD505-2E9C-101B-9397-08002B2CF9AE}" pid="12" name="MSIP_Label_54743a8a-75f7-4ac9-9741-a35bd0337f21_ContentBits">
    <vt:lpwstr>2</vt:lpwstr>
  </property>
</Properties>
</file>